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FAC" w:rsidRDefault="00C73FAC" w:rsidP="00BE08D2">
      <w:pPr>
        <w:pStyle w:val="Heading1"/>
        <w:spacing w:before="0" w:after="0"/>
        <w:jc w:val="right"/>
        <w:rPr>
          <w:rFonts w:ascii="Times New Roman" w:hAnsi="Times New Roman" w:cs="Times New Roman"/>
          <w:color w:val="auto"/>
          <w:szCs w:val="28"/>
        </w:rPr>
      </w:pPr>
    </w:p>
    <w:p w:rsidR="00C73FAC" w:rsidRDefault="00C73FAC" w:rsidP="00CA2823"/>
    <w:p w:rsidR="00C73FAC" w:rsidRPr="00CA2823" w:rsidRDefault="00C73FAC" w:rsidP="00CA2823"/>
    <w:p w:rsidR="00C73FAC" w:rsidRPr="00BE08D2" w:rsidRDefault="00C73FAC" w:rsidP="00BE08D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C73FAC" w:rsidRPr="00C37762" w:rsidRDefault="00C73FAC" w:rsidP="00327FC1">
      <w:pPr>
        <w:jc w:val="center"/>
        <w:rPr>
          <w:b/>
          <w:caps/>
          <w:sz w:val="32"/>
          <w:szCs w:val="32"/>
        </w:rPr>
      </w:pPr>
      <w:r w:rsidRPr="00C37762">
        <w:rPr>
          <w:b/>
          <w:caps/>
          <w:sz w:val="32"/>
          <w:szCs w:val="32"/>
        </w:rPr>
        <w:t>республика мордовия</w:t>
      </w:r>
    </w:p>
    <w:p w:rsidR="00C73FAC" w:rsidRPr="00C37762" w:rsidRDefault="00C73FAC" w:rsidP="00327FC1">
      <w:pPr>
        <w:jc w:val="center"/>
        <w:rPr>
          <w:b/>
          <w:caps/>
          <w:sz w:val="32"/>
          <w:szCs w:val="32"/>
        </w:rPr>
      </w:pPr>
      <w:r w:rsidRPr="00C37762">
        <w:rPr>
          <w:b/>
          <w:caps/>
          <w:sz w:val="32"/>
          <w:szCs w:val="32"/>
        </w:rPr>
        <w:t>совет депутатов</w:t>
      </w:r>
    </w:p>
    <w:p w:rsidR="00C73FAC" w:rsidRPr="00C37762" w:rsidRDefault="00C73FAC" w:rsidP="00327FC1">
      <w:pPr>
        <w:jc w:val="center"/>
        <w:rPr>
          <w:b/>
          <w:caps/>
          <w:sz w:val="32"/>
          <w:szCs w:val="32"/>
        </w:rPr>
      </w:pPr>
      <w:r w:rsidRPr="00C37762">
        <w:rPr>
          <w:b/>
          <w:caps/>
          <w:sz w:val="32"/>
          <w:szCs w:val="32"/>
        </w:rPr>
        <w:t xml:space="preserve">КАЧЕЛАЙСКОГО СЕЛЬСКОГО ПОСЕЛЕНИЯ </w:t>
      </w:r>
    </w:p>
    <w:p w:rsidR="00C73FAC" w:rsidRPr="00C37762" w:rsidRDefault="00C73FAC" w:rsidP="00327FC1">
      <w:pPr>
        <w:jc w:val="center"/>
        <w:rPr>
          <w:b/>
          <w:caps/>
          <w:sz w:val="32"/>
          <w:szCs w:val="32"/>
        </w:rPr>
      </w:pPr>
      <w:r w:rsidRPr="00C37762">
        <w:rPr>
          <w:b/>
          <w:caps/>
          <w:sz w:val="32"/>
          <w:szCs w:val="32"/>
        </w:rPr>
        <w:t>кочкуровского муниципального района</w:t>
      </w:r>
    </w:p>
    <w:p w:rsidR="00C73FAC" w:rsidRPr="00C37762" w:rsidRDefault="00C73FAC" w:rsidP="00327FC1">
      <w:pPr>
        <w:jc w:val="center"/>
        <w:rPr>
          <w:b/>
          <w:caps/>
          <w:sz w:val="32"/>
          <w:szCs w:val="32"/>
        </w:rPr>
      </w:pPr>
      <w:r w:rsidRPr="00C37762">
        <w:rPr>
          <w:b/>
          <w:caps/>
          <w:sz w:val="32"/>
          <w:szCs w:val="32"/>
        </w:rPr>
        <w:t>республики мордовия</w:t>
      </w:r>
    </w:p>
    <w:p w:rsidR="00C73FAC" w:rsidRPr="00C37762" w:rsidRDefault="00C73FAC" w:rsidP="00327FC1">
      <w:pPr>
        <w:jc w:val="center"/>
        <w:rPr>
          <w:b/>
          <w:sz w:val="32"/>
          <w:szCs w:val="32"/>
        </w:rPr>
      </w:pPr>
      <w:r w:rsidRPr="00C37762">
        <w:rPr>
          <w:b/>
          <w:sz w:val="32"/>
          <w:szCs w:val="32"/>
        </w:rPr>
        <w:t>СЕДЬМОГО СОЗЫВА</w:t>
      </w:r>
    </w:p>
    <w:p w:rsidR="00C73FAC" w:rsidRPr="00C37762" w:rsidRDefault="00C73FAC" w:rsidP="00327FC1">
      <w:pPr>
        <w:jc w:val="center"/>
        <w:rPr>
          <w:sz w:val="32"/>
          <w:szCs w:val="32"/>
        </w:rPr>
      </w:pPr>
    </w:p>
    <w:p w:rsidR="00C73FAC" w:rsidRDefault="00C73FAC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РЕШЕНИЕ</w:t>
      </w:r>
    </w:p>
    <w:p w:rsidR="00C73FAC" w:rsidRPr="00556456" w:rsidRDefault="00C73FAC" w:rsidP="00327FC1">
      <w:pPr>
        <w:jc w:val="center"/>
        <w:rPr>
          <w:b/>
          <w:caps/>
          <w:sz w:val="32"/>
          <w:szCs w:val="32"/>
        </w:rPr>
      </w:pPr>
    </w:p>
    <w:p w:rsidR="00C73FAC" w:rsidRDefault="00C73FAC" w:rsidP="00327FC1">
      <w:pPr>
        <w:jc w:val="center"/>
        <w:rPr>
          <w:b/>
          <w:sz w:val="32"/>
          <w:szCs w:val="32"/>
        </w:rPr>
      </w:pPr>
      <w:r w:rsidRPr="00556456">
        <w:rPr>
          <w:b/>
          <w:sz w:val="32"/>
          <w:szCs w:val="32"/>
        </w:rPr>
        <w:t xml:space="preserve">от </w:t>
      </w:r>
      <w:r>
        <w:rPr>
          <w:b/>
          <w:sz w:val="32"/>
          <w:szCs w:val="32"/>
        </w:rPr>
        <w:t xml:space="preserve">11 ФЕВРАЛЯ </w:t>
      </w:r>
      <w:r w:rsidRPr="00556456">
        <w:rPr>
          <w:b/>
          <w:sz w:val="32"/>
          <w:szCs w:val="32"/>
        </w:rPr>
        <w:t>202</w:t>
      </w:r>
      <w:r>
        <w:rPr>
          <w:b/>
          <w:sz w:val="32"/>
          <w:szCs w:val="32"/>
        </w:rPr>
        <w:t>2 года №26</w:t>
      </w:r>
    </w:p>
    <w:p w:rsidR="00C73FAC" w:rsidRPr="00556456" w:rsidRDefault="00C73FAC" w:rsidP="00327FC1">
      <w:pPr>
        <w:jc w:val="center"/>
        <w:rPr>
          <w:b/>
          <w:sz w:val="32"/>
          <w:szCs w:val="32"/>
        </w:rPr>
      </w:pPr>
    </w:p>
    <w:p w:rsidR="00C73FAC" w:rsidRPr="00556456" w:rsidRDefault="00C73FAC" w:rsidP="00327FC1">
      <w:pPr>
        <w:jc w:val="center"/>
        <w:rPr>
          <w:b/>
          <w:caps/>
          <w:sz w:val="32"/>
          <w:szCs w:val="32"/>
        </w:rPr>
      </w:pPr>
      <w:r w:rsidRPr="00556456">
        <w:rPr>
          <w:b/>
          <w:caps/>
          <w:sz w:val="32"/>
          <w:szCs w:val="32"/>
        </w:rPr>
        <w:t>О</w:t>
      </w:r>
      <w:r>
        <w:rPr>
          <w:b/>
          <w:caps/>
          <w:sz w:val="32"/>
          <w:szCs w:val="32"/>
        </w:rPr>
        <w:t xml:space="preserve">б утверждении положения об удостоверениях лиц, замещающих муниципальные должности и должности муниципальной службы </w:t>
      </w:r>
      <w:r w:rsidRPr="00556456">
        <w:rPr>
          <w:b/>
          <w:caps/>
          <w:sz w:val="32"/>
          <w:szCs w:val="32"/>
        </w:rPr>
        <w:t xml:space="preserve"> </w:t>
      </w:r>
      <w:r>
        <w:rPr>
          <w:b/>
          <w:caps/>
          <w:sz w:val="32"/>
          <w:szCs w:val="32"/>
        </w:rPr>
        <w:t xml:space="preserve">КАЧЕЛАЙСКОГО СЕЛЬСКОГО ПОСЕЛЕНИЯ </w:t>
      </w:r>
      <w:r w:rsidRPr="00556456">
        <w:rPr>
          <w:b/>
          <w:caps/>
          <w:sz w:val="32"/>
          <w:szCs w:val="32"/>
        </w:rPr>
        <w:t>Кочкуровского муниципального района Республики Мордовия</w:t>
      </w:r>
    </w:p>
    <w:p w:rsidR="00C73FAC" w:rsidRPr="00BE08D2" w:rsidRDefault="00C73FAC" w:rsidP="00BE08D2">
      <w:pPr>
        <w:pStyle w:val="Heading1"/>
        <w:spacing w:before="0" w:after="0"/>
        <w:rPr>
          <w:rStyle w:val="a0"/>
          <w:rFonts w:ascii="Times New Roman" w:hAnsi="Times New Roman"/>
          <w:color w:val="auto"/>
          <w:sz w:val="28"/>
          <w:szCs w:val="28"/>
        </w:rPr>
      </w:pPr>
    </w:p>
    <w:p w:rsidR="00C73FAC" w:rsidRPr="00327FC1" w:rsidRDefault="00C73FAC" w:rsidP="00BE08D2"/>
    <w:p w:rsidR="00C73FAC" w:rsidRDefault="00C73FAC" w:rsidP="00BE08D2">
      <w:r w:rsidRPr="00327FC1">
        <w:t xml:space="preserve">В целях исполнения положений </w:t>
      </w:r>
      <w:r w:rsidRPr="00327FC1">
        <w:rPr>
          <w:rStyle w:val="a0"/>
          <w:rFonts w:cs="Arial"/>
          <w:b w:val="0"/>
          <w:color w:val="auto"/>
        </w:rPr>
        <w:t>Федерального закона</w:t>
      </w:r>
      <w:r w:rsidRPr="00327FC1">
        <w:t xml:space="preserve"> от 2 марта </w:t>
      </w:r>
      <w:smartTag w:uri="urn:schemas-microsoft-com:office:smarttags" w:element="metricconverter">
        <w:smartTagPr>
          <w:attr w:name="ProductID" w:val="2007 г"/>
        </w:smartTagPr>
        <w:r w:rsidRPr="00327FC1">
          <w:t>2007 г</w:t>
        </w:r>
      </w:smartTag>
      <w:r w:rsidRPr="00327FC1">
        <w:t xml:space="preserve">. № 25-ФЗ «О муниципальной службе в Российской Федерации», руководствуясь </w:t>
      </w:r>
      <w:r w:rsidRPr="00327FC1">
        <w:rPr>
          <w:rStyle w:val="a0"/>
          <w:rFonts w:cs="Arial"/>
          <w:b w:val="0"/>
          <w:color w:val="auto"/>
        </w:rPr>
        <w:t>Федеральным законом</w:t>
      </w:r>
      <w:r w:rsidRPr="00327FC1"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327FC1">
          <w:t>2003 г</w:t>
        </w:r>
      </w:smartTag>
      <w:r w:rsidRPr="00327FC1">
        <w:t xml:space="preserve">. № 131-ФЗ «Об общих принципах организации местного самоуправления в Российской Федерации», </w:t>
      </w:r>
      <w:r w:rsidRPr="00327FC1">
        <w:rPr>
          <w:rStyle w:val="a0"/>
          <w:rFonts w:cs="Arial"/>
          <w:b w:val="0"/>
          <w:color w:val="auto"/>
        </w:rPr>
        <w:t>Уставом</w:t>
      </w:r>
      <w:r w:rsidRPr="00327FC1">
        <w:t xml:space="preserve"> </w:t>
      </w:r>
      <w:r>
        <w:t xml:space="preserve">Качелайского сельского поселения </w:t>
      </w:r>
      <w:r w:rsidRPr="00327FC1">
        <w:t xml:space="preserve">Кочкуровского муниципального района, Совет депутатов </w:t>
      </w:r>
      <w:r>
        <w:t xml:space="preserve">Качелайского сельского поселения </w:t>
      </w:r>
      <w:r w:rsidRPr="00327FC1">
        <w:t xml:space="preserve">Кочкуровского муниципального района </w:t>
      </w:r>
      <w:r>
        <w:t xml:space="preserve">седьмого созыва </w:t>
      </w:r>
      <w:r w:rsidRPr="00327FC1">
        <w:t>РЕШИЛ:</w:t>
      </w:r>
    </w:p>
    <w:p w:rsidR="00C73FAC" w:rsidRPr="00327FC1" w:rsidRDefault="00C73FAC" w:rsidP="00BE08D2"/>
    <w:p w:rsidR="00C73FAC" w:rsidRPr="00327FC1" w:rsidRDefault="00C73FAC" w:rsidP="00BE08D2">
      <w:bookmarkStart w:id="0" w:name="sub_1"/>
      <w:r w:rsidRPr="00327FC1">
        <w:t xml:space="preserve">1. Утвердить прилагаемое </w:t>
      </w:r>
      <w:r w:rsidRPr="00327FC1">
        <w:rPr>
          <w:rStyle w:val="a0"/>
          <w:rFonts w:cs="Arial"/>
          <w:b w:val="0"/>
          <w:color w:val="auto"/>
        </w:rPr>
        <w:t>Положение</w:t>
      </w:r>
      <w:r w:rsidRPr="00327FC1">
        <w:t xml:space="preserve"> об удостоверениях лиц, замещающих </w:t>
      </w:r>
      <w:r w:rsidRPr="00327FC1">
        <w:rPr>
          <w:rStyle w:val="a0"/>
          <w:rFonts w:cs="Arial"/>
          <w:b w:val="0"/>
          <w:color w:val="auto"/>
        </w:rPr>
        <w:t>муниципальные должности и</w:t>
      </w:r>
      <w:r w:rsidRPr="00327FC1">
        <w:t xml:space="preserve"> должности муниципальной службы</w:t>
      </w:r>
      <w:r w:rsidRPr="00327FC1">
        <w:rPr>
          <w:rStyle w:val="a0"/>
          <w:rFonts w:cs="Arial"/>
          <w:color w:val="auto"/>
        </w:rPr>
        <w:t xml:space="preserve"> </w:t>
      </w:r>
      <w:r w:rsidRPr="00124F23">
        <w:rPr>
          <w:rStyle w:val="a0"/>
          <w:rFonts w:cs="Arial"/>
          <w:b w:val="0"/>
          <w:color w:val="auto"/>
        </w:rPr>
        <w:t xml:space="preserve">Качелайского </w:t>
      </w:r>
      <w:r>
        <w:t>сель</w:t>
      </w:r>
      <w:r w:rsidRPr="00327FC1">
        <w:t>ского</w:t>
      </w:r>
      <w:r>
        <w:t xml:space="preserve"> поселения Кочкуровского муниципального района Республики Мордовия.</w:t>
      </w:r>
    </w:p>
    <w:p w:rsidR="00C73FAC" w:rsidRPr="00327FC1" w:rsidRDefault="00C73FAC" w:rsidP="00BE08D2">
      <w:bookmarkStart w:id="1" w:name="sub_2"/>
      <w:bookmarkEnd w:id="0"/>
      <w:r w:rsidRPr="00327FC1">
        <w:t xml:space="preserve">2. Утвердить прилагаемый </w:t>
      </w:r>
      <w:r w:rsidRPr="00327FC1">
        <w:rPr>
          <w:rStyle w:val="a0"/>
          <w:rFonts w:cs="Arial"/>
          <w:b w:val="0"/>
          <w:color w:val="auto"/>
        </w:rPr>
        <w:t>единый образец бланка</w:t>
      </w:r>
      <w:r w:rsidRPr="00327FC1">
        <w:t xml:space="preserve"> удостоверения лица, замещающего </w:t>
      </w:r>
      <w:r w:rsidRPr="00327FC1">
        <w:rPr>
          <w:rStyle w:val="a0"/>
          <w:rFonts w:cs="Arial"/>
          <w:b w:val="0"/>
          <w:color w:val="auto"/>
        </w:rPr>
        <w:t>муниципальную должность</w:t>
      </w:r>
      <w:r w:rsidRPr="00327FC1">
        <w:rPr>
          <w:rStyle w:val="a0"/>
          <w:rFonts w:cs="Arial"/>
          <w:color w:val="auto"/>
        </w:rPr>
        <w:t xml:space="preserve"> </w:t>
      </w:r>
      <w:r w:rsidRPr="00327FC1">
        <w:rPr>
          <w:rStyle w:val="a0"/>
          <w:rFonts w:cs="Arial"/>
          <w:b w:val="0"/>
          <w:color w:val="auto"/>
        </w:rPr>
        <w:t>и</w:t>
      </w:r>
      <w:r w:rsidRPr="00327FC1">
        <w:t xml:space="preserve"> должность муниципальной службы</w:t>
      </w:r>
      <w:r w:rsidRPr="00327FC1">
        <w:rPr>
          <w:rStyle w:val="a0"/>
          <w:rFonts w:cs="Arial"/>
          <w:color w:val="auto"/>
        </w:rPr>
        <w:t xml:space="preserve"> </w:t>
      </w:r>
      <w:r w:rsidRPr="00124F23">
        <w:rPr>
          <w:rStyle w:val="a0"/>
          <w:rFonts w:cs="Arial"/>
          <w:b w:val="0"/>
          <w:color w:val="auto"/>
        </w:rPr>
        <w:t>Качелайского се</w:t>
      </w:r>
      <w:r>
        <w:rPr>
          <w:rStyle w:val="a0"/>
          <w:rFonts w:cs="Arial"/>
          <w:b w:val="0"/>
          <w:color w:val="auto"/>
        </w:rPr>
        <w:t>льского поселения Кочкуровского м</w:t>
      </w:r>
      <w:r w:rsidRPr="00327FC1">
        <w:rPr>
          <w:rStyle w:val="a0"/>
          <w:rFonts w:cs="Arial"/>
          <w:b w:val="0"/>
          <w:color w:val="auto"/>
        </w:rPr>
        <w:t>униципального района</w:t>
      </w:r>
      <w:r>
        <w:rPr>
          <w:rStyle w:val="a0"/>
          <w:rFonts w:cs="Arial"/>
          <w:b w:val="0"/>
          <w:color w:val="auto"/>
        </w:rPr>
        <w:t xml:space="preserve"> Республики Мордовия.</w:t>
      </w:r>
    </w:p>
    <w:p w:rsidR="00C73FAC" w:rsidRPr="00327FC1" w:rsidRDefault="00C73FAC" w:rsidP="00BE08D2">
      <w:bookmarkStart w:id="2" w:name="sub_3"/>
      <w:bookmarkEnd w:id="1"/>
      <w:r>
        <w:t>3</w:t>
      </w:r>
      <w:r w:rsidRPr="00327FC1">
        <w:t>. Установить, что настоящее решение вступает в силу со дня подписания.</w:t>
      </w:r>
    </w:p>
    <w:bookmarkEnd w:id="2"/>
    <w:p w:rsidR="00C73FAC" w:rsidRPr="00327FC1" w:rsidRDefault="00C73FAC" w:rsidP="00BE08D2"/>
    <w:p w:rsidR="00C73FAC" w:rsidRPr="00327FC1" w:rsidRDefault="00C73FAC" w:rsidP="00BE08D2"/>
    <w:p w:rsidR="00C73FAC" w:rsidRPr="003267EA" w:rsidRDefault="00C73FAC" w:rsidP="00BE08D2">
      <w:pPr>
        <w:ind w:firstLine="698"/>
        <w:jc w:val="right"/>
        <w:rPr>
          <w:rStyle w:val="a"/>
          <w:b w:val="0"/>
          <w:bCs/>
          <w:color w:val="auto"/>
        </w:rPr>
      </w:pPr>
      <w:bookmarkStart w:id="3" w:name="sub_1000"/>
      <w:r w:rsidRPr="003267EA">
        <w:rPr>
          <w:rStyle w:val="a"/>
          <w:b w:val="0"/>
          <w:bCs/>
          <w:color w:val="auto"/>
        </w:rPr>
        <w:t xml:space="preserve">Глава </w:t>
      </w:r>
    </w:p>
    <w:p w:rsidR="00C73FAC" w:rsidRPr="003267EA" w:rsidRDefault="00C73FAC" w:rsidP="00BE08D2">
      <w:pPr>
        <w:ind w:firstLine="698"/>
        <w:jc w:val="right"/>
        <w:rPr>
          <w:rStyle w:val="a"/>
          <w:b w:val="0"/>
          <w:bCs/>
          <w:color w:val="auto"/>
        </w:rPr>
      </w:pPr>
      <w:r w:rsidRPr="003267EA">
        <w:rPr>
          <w:rStyle w:val="a"/>
          <w:b w:val="0"/>
          <w:bCs/>
          <w:color w:val="auto"/>
        </w:rPr>
        <w:t>Качелайского сельского поселения</w:t>
      </w:r>
    </w:p>
    <w:p w:rsidR="00C73FAC" w:rsidRPr="003267EA" w:rsidRDefault="00C73FAC" w:rsidP="00BE08D2">
      <w:pPr>
        <w:ind w:firstLine="698"/>
        <w:jc w:val="right"/>
        <w:rPr>
          <w:rStyle w:val="a"/>
          <w:b w:val="0"/>
          <w:bCs/>
          <w:color w:val="auto"/>
        </w:rPr>
      </w:pPr>
      <w:r w:rsidRPr="003267EA">
        <w:rPr>
          <w:rStyle w:val="a"/>
          <w:b w:val="0"/>
          <w:bCs/>
          <w:color w:val="auto"/>
        </w:rPr>
        <w:t>А.А.Адушкин</w:t>
      </w:r>
    </w:p>
    <w:p w:rsidR="00C73FAC" w:rsidRPr="003267EA" w:rsidRDefault="00C73FAC" w:rsidP="00BE08D2">
      <w:pPr>
        <w:ind w:firstLine="698"/>
        <w:jc w:val="right"/>
        <w:rPr>
          <w:rStyle w:val="a"/>
          <w:b w:val="0"/>
          <w:bCs/>
          <w:color w:val="auto"/>
        </w:rPr>
      </w:pPr>
    </w:p>
    <w:p w:rsidR="00C73FAC" w:rsidRPr="003267EA" w:rsidRDefault="00C73FAC" w:rsidP="00BE08D2">
      <w:pPr>
        <w:ind w:firstLine="698"/>
        <w:jc w:val="right"/>
        <w:rPr>
          <w:rStyle w:val="a"/>
          <w:b w:val="0"/>
          <w:bCs/>
          <w:color w:val="auto"/>
        </w:rPr>
      </w:pPr>
    </w:p>
    <w:p w:rsidR="00C73FAC" w:rsidRPr="00124F23" w:rsidRDefault="00C73FAC" w:rsidP="00BE08D2">
      <w:pPr>
        <w:ind w:firstLine="698"/>
        <w:jc w:val="right"/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C73FAC" w:rsidRPr="00124F23" w:rsidRDefault="00C73FAC" w:rsidP="00BE08D2">
      <w:pPr>
        <w:ind w:firstLine="698"/>
        <w:jc w:val="right"/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C73FAC" w:rsidRPr="00124F23" w:rsidRDefault="00C73FAC" w:rsidP="00BE08D2">
      <w:pPr>
        <w:ind w:firstLine="698"/>
        <w:jc w:val="right"/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C73FAC" w:rsidRPr="00327FC1" w:rsidRDefault="00C73FAC" w:rsidP="00BE08D2">
      <w:pPr>
        <w:ind w:firstLine="698"/>
        <w:jc w:val="right"/>
        <w:rPr>
          <w:rStyle w:val="a"/>
          <w:b w:val="0"/>
          <w:bCs/>
          <w:color w:val="auto"/>
        </w:rPr>
      </w:pPr>
      <w:r w:rsidRPr="00327FC1">
        <w:rPr>
          <w:rStyle w:val="a"/>
          <w:b w:val="0"/>
          <w:bCs/>
          <w:color w:val="auto"/>
        </w:rPr>
        <w:t xml:space="preserve">Утверждено </w:t>
      </w:r>
    </w:p>
    <w:p w:rsidR="00C73FAC" w:rsidRDefault="00C73FAC" w:rsidP="00BE08D2">
      <w:pPr>
        <w:ind w:firstLine="698"/>
        <w:jc w:val="right"/>
        <w:rPr>
          <w:rStyle w:val="a"/>
          <w:b w:val="0"/>
          <w:bCs/>
          <w:color w:val="auto"/>
        </w:rPr>
      </w:pPr>
      <w:r w:rsidRPr="00327FC1">
        <w:rPr>
          <w:rStyle w:val="a"/>
          <w:b w:val="0"/>
          <w:bCs/>
          <w:color w:val="auto"/>
        </w:rPr>
        <w:t xml:space="preserve"> </w:t>
      </w:r>
      <w:r w:rsidRPr="00327FC1">
        <w:rPr>
          <w:rStyle w:val="a0"/>
          <w:rFonts w:cs="Arial"/>
          <w:b w:val="0"/>
          <w:color w:val="auto"/>
        </w:rPr>
        <w:t>решением</w:t>
      </w:r>
      <w:r w:rsidRPr="00327FC1">
        <w:rPr>
          <w:rStyle w:val="a"/>
          <w:b w:val="0"/>
          <w:bCs/>
          <w:color w:val="auto"/>
        </w:rPr>
        <w:t xml:space="preserve"> Совета депутатов</w:t>
      </w:r>
    </w:p>
    <w:p w:rsidR="00C73FAC" w:rsidRDefault="00C73FAC" w:rsidP="00BE08D2">
      <w:pPr>
        <w:ind w:firstLine="698"/>
        <w:jc w:val="right"/>
        <w:rPr>
          <w:rStyle w:val="a"/>
          <w:b w:val="0"/>
          <w:bCs/>
          <w:color w:val="auto"/>
        </w:rPr>
      </w:pPr>
      <w:r>
        <w:rPr>
          <w:rStyle w:val="a"/>
          <w:b w:val="0"/>
          <w:bCs/>
          <w:color w:val="auto"/>
        </w:rPr>
        <w:t xml:space="preserve">Качелайского сельского поселения </w:t>
      </w:r>
    </w:p>
    <w:p w:rsidR="00C73FAC" w:rsidRDefault="00C73FAC" w:rsidP="003267EA">
      <w:pPr>
        <w:ind w:firstLine="698"/>
        <w:jc w:val="right"/>
        <w:rPr>
          <w:rStyle w:val="a"/>
          <w:b w:val="0"/>
          <w:bCs/>
          <w:color w:val="auto"/>
        </w:rPr>
      </w:pPr>
      <w:r>
        <w:rPr>
          <w:rStyle w:val="a"/>
          <w:b w:val="0"/>
          <w:bCs/>
          <w:color w:val="auto"/>
        </w:rPr>
        <w:t>Ко</w:t>
      </w:r>
      <w:r w:rsidRPr="00327FC1">
        <w:rPr>
          <w:rStyle w:val="a"/>
          <w:b w:val="0"/>
          <w:bCs/>
          <w:color w:val="auto"/>
        </w:rPr>
        <w:t>чкуровского муниципального района</w:t>
      </w:r>
      <w:r w:rsidRPr="00327FC1">
        <w:rPr>
          <w:rStyle w:val="a"/>
          <w:b w:val="0"/>
          <w:bCs/>
          <w:color w:val="auto"/>
        </w:rPr>
        <w:br/>
        <w:t xml:space="preserve">от </w:t>
      </w:r>
      <w:r>
        <w:rPr>
          <w:rStyle w:val="a"/>
          <w:b w:val="0"/>
          <w:bCs/>
          <w:color w:val="auto"/>
        </w:rPr>
        <w:t>11.02.</w:t>
      </w:r>
      <w:r w:rsidRPr="00327FC1">
        <w:rPr>
          <w:rStyle w:val="a"/>
          <w:b w:val="0"/>
          <w:bCs/>
          <w:color w:val="auto"/>
        </w:rPr>
        <w:t>2022 г. № </w:t>
      </w:r>
      <w:r>
        <w:rPr>
          <w:rStyle w:val="a"/>
          <w:b w:val="0"/>
          <w:bCs/>
          <w:color w:val="auto"/>
        </w:rPr>
        <w:t>26</w:t>
      </w:r>
      <w:bookmarkEnd w:id="3"/>
    </w:p>
    <w:p w:rsidR="00C73FAC" w:rsidRDefault="00C73FAC" w:rsidP="003267EA">
      <w:pPr>
        <w:ind w:firstLine="698"/>
        <w:jc w:val="right"/>
        <w:rPr>
          <w:rStyle w:val="a"/>
          <w:b w:val="0"/>
          <w:bCs/>
          <w:color w:val="auto"/>
        </w:rPr>
      </w:pPr>
    </w:p>
    <w:p w:rsidR="00C73FAC" w:rsidRPr="00327FC1" w:rsidRDefault="00C73FAC" w:rsidP="003267EA">
      <w:pPr>
        <w:ind w:firstLine="698"/>
        <w:jc w:val="right"/>
      </w:pPr>
    </w:p>
    <w:p w:rsidR="00C73FAC" w:rsidRDefault="00C73FAC" w:rsidP="00BE08D2">
      <w:pPr>
        <w:pStyle w:val="Heading1"/>
        <w:spacing w:before="0" w:after="0"/>
        <w:rPr>
          <w:color w:val="auto"/>
          <w:sz w:val="28"/>
          <w:szCs w:val="28"/>
        </w:rPr>
      </w:pPr>
      <w:r w:rsidRPr="00327FC1">
        <w:rPr>
          <w:color w:val="auto"/>
          <w:sz w:val="28"/>
          <w:szCs w:val="28"/>
        </w:rPr>
        <w:t>Положение</w:t>
      </w:r>
      <w:r w:rsidRPr="00327FC1">
        <w:rPr>
          <w:color w:val="auto"/>
          <w:sz w:val="28"/>
          <w:szCs w:val="28"/>
        </w:rPr>
        <w:br/>
        <w:t>об удостоверениях лиц, замещающих</w:t>
      </w:r>
      <w:r w:rsidRPr="00327FC1">
        <w:rPr>
          <w:rStyle w:val="a0"/>
          <w:rFonts w:cs="Arial"/>
          <w:b/>
          <w:color w:val="auto"/>
          <w:sz w:val="28"/>
          <w:szCs w:val="28"/>
        </w:rPr>
        <w:t xml:space="preserve"> муниципальные должности и</w:t>
      </w:r>
      <w:r w:rsidRPr="00327FC1">
        <w:rPr>
          <w:color w:val="auto"/>
          <w:sz w:val="28"/>
          <w:szCs w:val="28"/>
        </w:rPr>
        <w:t xml:space="preserve"> должности муниципальной службы </w:t>
      </w:r>
      <w:r>
        <w:rPr>
          <w:color w:val="auto"/>
          <w:sz w:val="28"/>
          <w:szCs w:val="28"/>
        </w:rPr>
        <w:t>Качелайского сельского поселения К</w:t>
      </w:r>
      <w:r w:rsidRPr="00327FC1">
        <w:rPr>
          <w:sz w:val="28"/>
          <w:szCs w:val="28"/>
        </w:rPr>
        <w:t>очкуровского</w:t>
      </w:r>
      <w:r w:rsidRPr="00327FC1">
        <w:rPr>
          <w:color w:val="auto"/>
          <w:sz w:val="28"/>
          <w:szCs w:val="28"/>
        </w:rPr>
        <w:t xml:space="preserve"> муниципального района</w:t>
      </w:r>
      <w:r>
        <w:rPr>
          <w:color w:val="auto"/>
          <w:sz w:val="28"/>
          <w:szCs w:val="28"/>
        </w:rPr>
        <w:t xml:space="preserve"> </w:t>
      </w:r>
    </w:p>
    <w:p w:rsidR="00C73FAC" w:rsidRPr="00327FC1" w:rsidRDefault="00C73FAC" w:rsidP="00BE08D2">
      <w:pPr>
        <w:pStyle w:val="Heading1"/>
        <w:spacing w:before="0" w:after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Республики Мордовия</w:t>
      </w:r>
    </w:p>
    <w:p w:rsidR="00C73FAC" w:rsidRPr="00327FC1" w:rsidRDefault="00C73FAC" w:rsidP="00BE08D2">
      <w:pPr>
        <w:rPr>
          <w:b/>
        </w:rPr>
      </w:pPr>
    </w:p>
    <w:p w:rsidR="00C73FAC" w:rsidRPr="00327FC1" w:rsidRDefault="00C73FAC" w:rsidP="00BE08D2">
      <w:pPr>
        <w:pStyle w:val="Heading1"/>
        <w:spacing w:before="0" w:after="0"/>
        <w:rPr>
          <w:color w:val="auto"/>
        </w:rPr>
      </w:pPr>
      <w:bookmarkStart w:id="4" w:name="sub_1100"/>
      <w:r w:rsidRPr="00327FC1">
        <w:rPr>
          <w:color w:val="auto"/>
        </w:rPr>
        <w:t>I. Общие положения</w:t>
      </w:r>
    </w:p>
    <w:bookmarkEnd w:id="4"/>
    <w:p w:rsidR="00C73FAC" w:rsidRPr="00327FC1" w:rsidRDefault="00C73FAC" w:rsidP="00BE08D2"/>
    <w:p w:rsidR="00C73FAC" w:rsidRPr="00327FC1" w:rsidRDefault="00C73FAC" w:rsidP="00BE08D2">
      <w:bookmarkStart w:id="5" w:name="sub_101"/>
      <w:r w:rsidRPr="00327FC1">
        <w:t xml:space="preserve">1. Положение об удостоверениях лиц, замещающих </w:t>
      </w:r>
      <w:r w:rsidRPr="00327FC1">
        <w:rPr>
          <w:rStyle w:val="a0"/>
          <w:rFonts w:cs="Arial"/>
          <w:b w:val="0"/>
          <w:color w:val="auto"/>
        </w:rPr>
        <w:t>муниципальные должности и</w:t>
      </w:r>
      <w:r w:rsidRPr="00327FC1">
        <w:t xml:space="preserve"> должности муниципальной службы (далее – Положение), устанавливает порядок оформления и выдачи служебных удостоверений лицам, замещающим муниципальные должности и должности муниципальной службы (далее – служащие), их учета, хранения, изъятия и уничтожения, а также действий при утрате служебного удостоверения (далее – удостоверение).</w:t>
      </w:r>
    </w:p>
    <w:p w:rsidR="00C73FAC" w:rsidRPr="00327FC1" w:rsidRDefault="00C73FAC" w:rsidP="00BE08D2">
      <w:bookmarkStart w:id="6" w:name="sub_102"/>
      <w:bookmarkEnd w:id="5"/>
      <w:r w:rsidRPr="00327FC1">
        <w:t xml:space="preserve">2. Учет, хранение бланков служебных удостоверений, их оформление, выдача, изъятие и уничтожение организуется руководителем кадровой службы администрации </w:t>
      </w:r>
      <w:r>
        <w:t>Качелайского сельского поселения К</w:t>
      </w:r>
      <w:r w:rsidRPr="00327FC1">
        <w:t>очкуровского муниципального района в установленном для документов строгой отчетности порядке.</w:t>
      </w:r>
    </w:p>
    <w:p w:rsidR="00C73FAC" w:rsidRPr="00327FC1" w:rsidRDefault="00C73FAC" w:rsidP="00BE08D2">
      <w:bookmarkStart w:id="7" w:name="sub_103"/>
      <w:bookmarkEnd w:id="6"/>
      <w:r w:rsidRPr="00327FC1">
        <w:t>3. Служебное удостоверение служащего является официальным документом, подтверждающим его статус и полномочия.</w:t>
      </w:r>
    </w:p>
    <w:p w:rsidR="00C73FAC" w:rsidRPr="00327FC1" w:rsidRDefault="00C73FAC" w:rsidP="00BE08D2">
      <w:bookmarkStart w:id="8" w:name="sub_104"/>
      <w:bookmarkEnd w:id="7"/>
      <w:r w:rsidRPr="00327FC1">
        <w:t>4. При увольнении со службы в связи с выходом на пенсию служащий считается находящимся в отставке, и служебное удостоверение остается у него на хранении.</w:t>
      </w:r>
    </w:p>
    <w:bookmarkEnd w:id="8"/>
    <w:p w:rsidR="00C73FAC" w:rsidRPr="00327FC1" w:rsidRDefault="00C73FAC" w:rsidP="00BE08D2">
      <w:r w:rsidRPr="00327FC1">
        <w:t xml:space="preserve">В случае прекращения полномочий служащего по иным основаниям удостоверение передается в администрацию </w:t>
      </w:r>
      <w:r>
        <w:t>Качелайского сельского поселения</w:t>
      </w:r>
      <w:r w:rsidRPr="00327FC1">
        <w:t xml:space="preserve"> Кочкуровского муниципального района для уничтожения.</w:t>
      </w:r>
    </w:p>
    <w:p w:rsidR="00C73FAC" w:rsidRPr="00327FC1" w:rsidRDefault="00C73FAC" w:rsidP="00BE08D2"/>
    <w:p w:rsidR="00C73FAC" w:rsidRPr="00327FC1" w:rsidRDefault="00C73FAC" w:rsidP="00BE08D2">
      <w:pPr>
        <w:pStyle w:val="Heading1"/>
        <w:spacing w:before="0" w:after="0"/>
        <w:rPr>
          <w:color w:val="auto"/>
        </w:rPr>
      </w:pPr>
      <w:bookmarkStart w:id="9" w:name="sub_1200"/>
      <w:r w:rsidRPr="00327FC1">
        <w:rPr>
          <w:color w:val="auto"/>
        </w:rPr>
        <w:t>II. Порядок оформления служебного удостоверения</w:t>
      </w:r>
    </w:p>
    <w:bookmarkEnd w:id="9"/>
    <w:p w:rsidR="00C73FAC" w:rsidRPr="00327FC1" w:rsidRDefault="00C73FAC" w:rsidP="00BE08D2"/>
    <w:p w:rsidR="00C73FAC" w:rsidRPr="00327FC1" w:rsidRDefault="00C73FAC" w:rsidP="00BE08D2">
      <w:bookmarkStart w:id="10" w:name="sub_205"/>
      <w:r w:rsidRPr="00327FC1">
        <w:t xml:space="preserve">5. Оформление служебного удостоверения осуществляется руководителем кадровой службы администрации </w:t>
      </w:r>
      <w:r>
        <w:t>Качелайского сельского поселения</w:t>
      </w:r>
      <w:r w:rsidRPr="00327FC1">
        <w:t xml:space="preserve"> Кочкуровского муниципального района. Удостоверение служащего не позднее чем через месяц со дня его назначения направляется уполномоченным лицам для подписания.</w:t>
      </w:r>
    </w:p>
    <w:p w:rsidR="00C73FAC" w:rsidRPr="00327FC1" w:rsidRDefault="00C73FAC" w:rsidP="00BE08D2">
      <w:bookmarkStart w:id="11" w:name="sub_206"/>
      <w:bookmarkEnd w:id="10"/>
      <w:r w:rsidRPr="00327FC1">
        <w:t xml:space="preserve">6. Служебное удостоверение главы </w:t>
      </w:r>
      <w:r>
        <w:t>Качелайского сельского поселения</w:t>
      </w:r>
      <w:r w:rsidRPr="00327FC1">
        <w:t xml:space="preserve"> Кочкуровского муниципального района подписывается Председателем Совета депутатов</w:t>
      </w:r>
      <w:r w:rsidRPr="003267EA">
        <w:t xml:space="preserve"> </w:t>
      </w:r>
      <w:r>
        <w:t>Качелайского сельского поселения</w:t>
      </w:r>
      <w:r w:rsidRPr="00327FC1">
        <w:t xml:space="preserve"> Кочкуровского муниципального района.</w:t>
      </w:r>
    </w:p>
    <w:bookmarkEnd w:id="11"/>
    <w:p w:rsidR="00C73FAC" w:rsidRPr="00327FC1" w:rsidRDefault="00C73FAC" w:rsidP="00BE08D2">
      <w:r w:rsidRPr="00327FC1">
        <w:t xml:space="preserve">Служебные удостоверения муниципальных служащих администрации </w:t>
      </w:r>
      <w:r>
        <w:t>Качелайского сельского поселения</w:t>
      </w:r>
      <w:r w:rsidRPr="00327FC1">
        <w:t xml:space="preserve"> Кочкуровского муниципального района подписываются главой </w:t>
      </w:r>
      <w:r>
        <w:t>Качелайского сельского поселения</w:t>
      </w:r>
      <w:r w:rsidRPr="00327FC1">
        <w:t xml:space="preserve"> Кочкуровского муниципального района.</w:t>
      </w:r>
    </w:p>
    <w:p w:rsidR="00C73FAC" w:rsidRPr="00327FC1" w:rsidRDefault="00C73FAC" w:rsidP="00BE08D2">
      <w:bookmarkStart w:id="12" w:name="sub_207"/>
      <w:r w:rsidRPr="00327FC1">
        <w:t>7. Служебные удостоверения вручаются служащим по позднее чем через 10 дней после их подписания уполномоченными на то лицами.</w:t>
      </w:r>
    </w:p>
    <w:p w:rsidR="00C73FAC" w:rsidRPr="00327FC1" w:rsidRDefault="00C73FAC" w:rsidP="00BE08D2">
      <w:bookmarkStart w:id="13" w:name="sub_208"/>
      <w:bookmarkEnd w:id="12"/>
      <w:r w:rsidRPr="00327FC1">
        <w:t xml:space="preserve">8. Расходы, связанные с выдачей удостоверений служащих, производятся за счет сметы администрации </w:t>
      </w:r>
      <w:r>
        <w:t>Качелайского сельского поселения</w:t>
      </w:r>
      <w:r w:rsidRPr="00327FC1">
        <w:t xml:space="preserve"> Кочкуровского муниципального района.</w:t>
      </w:r>
    </w:p>
    <w:bookmarkEnd w:id="13"/>
    <w:p w:rsidR="00C73FAC" w:rsidRPr="00327FC1" w:rsidRDefault="00C73FAC" w:rsidP="00BE08D2"/>
    <w:p w:rsidR="00C73FAC" w:rsidRPr="00327FC1" w:rsidRDefault="00C73FAC" w:rsidP="00BE08D2">
      <w:pPr>
        <w:pStyle w:val="Heading1"/>
        <w:spacing w:before="0" w:after="0"/>
        <w:rPr>
          <w:color w:val="auto"/>
        </w:rPr>
      </w:pPr>
      <w:bookmarkStart w:id="14" w:name="sub_1300"/>
      <w:r w:rsidRPr="00327FC1">
        <w:rPr>
          <w:color w:val="auto"/>
        </w:rPr>
        <w:t>III. Порядок замены удостоверения</w:t>
      </w:r>
    </w:p>
    <w:bookmarkEnd w:id="14"/>
    <w:p w:rsidR="00C73FAC" w:rsidRPr="00327FC1" w:rsidRDefault="00C73FAC" w:rsidP="00BE08D2"/>
    <w:p w:rsidR="00C73FAC" w:rsidRPr="00327FC1" w:rsidRDefault="00C73FAC" w:rsidP="00BE08D2">
      <w:bookmarkStart w:id="15" w:name="sub_309"/>
      <w:r w:rsidRPr="00327FC1"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C73FAC" w:rsidRPr="00327FC1" w:rsidRDefault="00C73FAC" w:rsidP="00BE08D2">
      <w:bookmarkStart w:id="16" w:name="sub_310"/>
      <w:bookmarkEnd w:id="15"/>
      <w:r w:rsidRPr="00327FC1"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C73FAC" w:rsidRPr="00327FC1" w:rsidRDefault="00C73FAC" w:rsidP="00BE08D2">
      <w:bookmarkStart w:id="17" w:name="sub_311"/>
      <w:bookmarkEnd w:id="16"/>
      <w:r w:rsidRPr="00327FC1">
        <w:t xml:space="preserve">11. Заявление об утрате удостоверения муниципальным служащим либо об изменении данных, внесенных в удостоверение, подается главе </w:t>
      </w:r>
      <w:r>
        <w:t>Качелайского сельского поселения</w:t>
      </w:r>
      <w:r w:rsidRPr="00327FC1">
        <w:t xml:space="preserve"> Кочкуровского муниципального района.</w:t>
      </w:r>
    </w:p>
    <w:p w:rsidR="00C73FAC" w:rsidRPr="00327FC1" w:rsidRDefault="00C73FAC" w:rsidP="00BE08D2">
      <w:pPr>
        <w:pStyle w:val="a5"/>
        <w:ind w:firstLine="709"/>
        <w:jc w:val="both"/>
      </w:pPr>
      <w:r w:rsidRPr="00327FC1">
        <w:t xml:space="preserve">Заявление об утрате удостоверения главой </w:t>
      </w:r>
      <w:r>
        <w:t>Качелайского сельского поселения</w:t>
      </w:r>
      <w:r w:rsidRPr="00327FC1">
        <w:t xml:space="preserve"> Кочкуровского муниципального района либо об изменении данных, внесенных в удостоверение, подается Председателю Совета депутатов </w:t>
      </w:r>
      <w:r>
        <w:t>Качелайского сельского поселения</w:t>
      </w:r>
      <w:r w:rsidRPr="00327FC1">
        <w:t xml:space="preserve"> Кочкуровского муниципального района.</w:t>
      </w:r>
    </w:p>
    <w:p w:rsidR="00C73FAC" w:rsidRPr="00327FC1" w:rsidRDefault="00C73FAC" w:rsidP="00BE08D2">
      <w:bookmarkStart w:id="18" w:name="sub_312"/>
      <w:bookmarkEnd w:id="17"/>
      <w:r w:rsidRPr="00327FC1">
        <w:t xml:space="preserve">12. Руководитель кадровой службы администрации </w:t>
      </w:r>
      <w:r>
        <w:t>Качелайского сельского поселения</w:t>
      </w:r>
      <w:r w:rsidRPr="00327FC1">
        <w:t xml:space="preserve"> Кочкуровского муниципального района не позднее чем через 30 дней после получения заявления об утрате удостоверения, либо об изменении данных, внесенных в удостоверение,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 Дубликат удостоверения служащего или новое удостоверение служащего направляется уполномоченным лицам для подписания.</w:t>
      </w:r>
    </w:p>
    <w:bookmarkEnd w:id="18"/>
    <w:p w:rsidR="00C73FAC" w:rsidRPr="00327FC1" w:rsidRDefault="00C73FAC" w:rsidP="00BE08D2">
      <w:r w:rsidRPr="00327FC1">
        <w:t xml:space="preserve">Дубликат удостоверения служащего или новое удостоверение служащего выдается служащему в порядке, установленном </w:t>
      </w:r>
      <w:r w:rsidRPr="00327FC1">
        <w:rPr>
          <w:rStyle w:val="a0"/>
          <w:rFonts w:cs="Arial"/>
          <w:b w:val="0"/>
          <w:color w:val="auto"/>
        </w:rPr>
        <w:t>пунктом 7</w:t>
      </w:r>
      <w:r w:rsidRPr="00327FC1">
        <w:t xml:space="preserve"> настоящего Положения.</w:t>
      </w:r>
    </w:p>
    <w:p w:rsidR="00C73FAC" w:rsidRPr="00327FC1" w:rsidRDefault="00C73FAC" w:rsidP="00BE08D2">
      <w:bookmarkStart w:id="19" w:name="sub_313"/>
      <w:r w:rsidRPr="00327FC1"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327FC1">
        <w:rPr>
          <w:rStyle w:val="a0"/>
          <w:rFonts w:cs="Arial"/>
          <w:b w:val="0"/>
          <w:color w:val="auto"/>
        </w:rPr>
        <w:t>пункте 8</w:t>
      </w:r>
      <w:r w:rsidRPr="00327FC1">
        <w:t xml:space="preserve"> Положения.</w:t>
      </w:r>
    </w:p>
    <w:p w:rsidR="00C73FAC" w:rsidRPr="00327FC1" w:rsidRDefault="00C73FAC" w:rsidP="00BE08D2">
      <w:bookmarkStart w:id="20" w:name="sub_314"/>
      <w:bookmarkEnd w:id="19"/>
      <w:r w:rsidRPr="00327FC1">
        <w:t xml:space="preserve">14. Уничтожение служебных удостоверений производится администрацией </w:t>
      </w:r>
      <w:r>
        <w:t>Качелайского сельского поселения</w:t>
      </w:r>
      <w:r w:rsidRPr="00327FC1">
        <w:t xml:space="preserve"> Кочкуровского  муниципального района и оформляется протоколом.</w:t>
      </w:r>
    </w:p>
    <w:bookmarkEnd w:id="20"/>
    <w:p w:rsidR="00C73FAC" w:rsidRPr="00327FC1" w:rsidRDefault="00C73FAC" w:rsidP="00BE08D2">
      <w:pPr>
        <w:pStyle w:val="a2"/>
        <w:spacing w:before="0"/>
        <w:rPr>
          <w:color w:val="auto"/>
        </w:rPr>
      </w:pPr>
    </w:p>
    <w:p w:rsidR="00C73FAC" w:rsidRPr="00327FC1" w:rsidRDefault="00C73FAC" w:rsidP="00BE08D2"/>
    <w:p w:rsidR="00C73FAC" w:rsidRPr="00327FC1" w:rsidRDefault="00C73FAC" w:rsidP="00BE08D2"/>
    <w:p w:rsidR="00C73FAC" w:rsidRPr="00327FC1" w:rsidRDefault="00C73FAC" w:rsidP="00BE08D2"/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Pr="00BE08D2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Pr="00BE08D2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Pr="00327FC1" w:rsidRDefault="00C73FAC" w:rsidP="00327FC1">
      <w:pPr>
        <w:ind w:firstLine="698"/>
        <w:jc w:val="right"/>
        <w:rPr>
          <w:rStyle w:val="a"/>
          <w:b w:val="0"/>
          <w:bCs/>
          <w:color w:val="auto"/>
        </w:rPr>
      </w:pPr>
      <w:r w:rsidRPr="00327FC1">
        <w:rPr>
          <w:rStyle w:val="a"/>
          <w:b w:val="0"/>
          <w:bCs/>
          <w:color w:val="auto"/>
        </w:rPr>
        <w:t xml:space="preserve">Утверждено </w:t>
      </w:r>
    </w:p>
    <w:p w:rsidR="00C73FAC" w:rsidRDefault="00C73FAC" w:rsidP="00327FC1">
      <w:pPr>
        <w:ind w:firstLine="698"/>
        <w:jc w:val="right"/>
        <w:rPr>
          <w:rStyle w:val="a"/>
          <w:b w:val="0"/>
          <w:bCs/>
          <w:color w:val="auto"/>
        </w:rPr>
      </w:pPr>
      <w:r w:rsidRPr="00327FC1">
        <w:rPr>
          <w:rStyle w:val="a"/>
          <w:b w:val="0"/>
          <w:bCs/>
          <w:color w:val="auto"/>
        </w:rPr>
        <w:t xml:space="preserve"> </w:t>
      </w:r>
      <w:r w:rsidRPr="00327FC1">
        <w:rPr>
          <w:rStyle w:val="a0"/>
          <w:rFonts w:cs="Arial"/>
          <w:b w:val="0"/>
          <w:color w:val="auto"/>
        </w:rPr>
        <w:t>решением</w:t>
      </w:r>
      <w:r w:rsidRPr="00327FC1">
        <w:rPr>
          <w:rStyle w:val="a"/>
          <w:b w:val="0"/>
          <w:bCs/>
          <w:color w:val="auto"/>
        </w:rPr>
        <w:t xml:space="preserve"> Совета депутатов</w:t>
      </w:r>
    </w:p>
    <w:p w:rsidR="00C73FAC" w:rsidRDefault="00C73FAC" w:rsidP="00327FC1">
      <w:pPr>
        <w:ind w:firstLine="698"/>
        <w:jc w:val="right"/>
        <w:rPr>
          <w:rStyle w:val="a"/>
          <w:b w:val="0"/>
          <w:bCs/>
          <w:color w:val="auto"/>
        </w:rPr>
      </w:pPr>
      <w:r>
        <w:rPr>
          <w:rStyle w:val="a"/>
          <w:b w:val="0"/>
          <w:bCs/>
          <w:color w:val="auto"/>
        </w:rPr>
        <w:t>Качелайского сельского поселения</w:t>
      </w:r>
    </w:p>
    <w:p w:rsidR="00C73FAC" w:rsidRPr="00327FC1" w:rsidRDefault="00C73FAC" w:rsidP="00327FC1">
      <w:pPr>
        <w:ind w:firstLine="698"/>
        <w:jc w:val="right"/>
      </w:pPr>
      <w:r>
        <w:rPr>
          <w:rStyle w:val="a"/>
          <w:b w:val="0"/>
          <w:bCs/>
          <w:color w:val="auto"/>
        </w:rPr>
        <w:t xml:space="preserve">Кочкуровского </w:t>
      </w:r>
      <w:r w:rsidRPr="00327FC1">
        <w:rPr>
          <w:rStyle w:val="a"/>
          <w:b w:val="0"/>
          <w:bCs/>
          <w:color w:val="auto"/>
        </w:rPr>
        <w:t xml:space="preserve"> муниципального района</w:t>
      </w:r>
      <w:r w:rsidRPr="00327FC1">
        <w:rPr>
          <w:rStyle w:val="a"/>
          <w:b w:val="0"/>
          <w:bCs/>
          <w:color w:val="auto"/>
        </w:rPr>
        <w:br/>
        <w:t xml:space="preserve">от </w:t>
      </w:r>
      <w:r>
        <w:rPr>
          <w:rStyle w:val="a"/>
          <w:b w:val="0"/>
          <w:bCs/>
          <w:color w:val="auto"/>
        </w:rPr>
        <w:t xml:space="preserve"> 11.02.</w:t>
      </w:r>
      <w:r w:rsidRPr="00327FC1">
        <w:rPr>
          <w:rStyle w:val="a"/>
          <w:b w:val="0"/>
          <w:bCs/>
          <w:color w:val="auto"/>
        </w:rPr>
        <w:t>2022 г. № </w:t>
      </w:r>
      <w:r>
        <w:rPr>
          <w:rStyle w:val="a"/>
          <w:b w:val="0"/>
          <w:bCs/>
          <w:color w:val="auto"/>
        </w:rPr>
        <w:t>26</w:t>
      </w:r>
    </w:p>
    <w:p w:rsidR="00C73FAC" w:rsidRPr="00327FC1" w:rsidRDefault="00C73FAC" w:rsidP="00327FC1"/>
    <w:p w:rsidR="00C73FAC" w:rsidRPr="00327FC1" w:rsidRDefault="00C73FAC" w:rsidP="00BE08D2">
      <w:pPr>
        <w:pStyle w:val="Heading1"/>
        <w:spacing w:before="0" w:after="0"/>
        <w:rPr>
          <w:color w:val="auto"/>
        </w:rPr>
      </w:pPr>
    </w:p>
    <w:p w:rsidR="00C73FAC" w:rsidRPr="00327FC1" w:rsidRDefault="00C73FAC" w:rsidP="00BE08D2">
      <w:pPr>
        <w:pStyle w:val="Heading1"/>
        <w:spacing w:before="0" w:after="0"/>
        <w:rPr>
          <w:rStyle w:val="a0"/>
          <w:rFonts w:cs="Arial"/>
          <w:color w:val="auto"/>
          <w:sz w:val="28"/>
          <w:szCs w:val="28"/>
        </w:rPr>
      </w:pPr>
      <w:r w:rsidRPr="00327FC1">
        <w:rPr>
          <w:color w:val="auto"/>
          <w:sz w:val="28"/>
          <w:szCs w:val="28"/>
        </w:rPr>
        <w:t>Единый образец бланка</w:t>
      </w:r>
      <w:r w:rsidRPr="00327FC1">
        <w:rPr>
          <w:color w:val="auto"/>
          <w:sz w:val="28"/>
          <w:szCs w:val="28"/>
        </w:rPr>
        <w:br/>
        <w:t xml:space="preserve">удостоверения лица, замещающего </w:t>
      </w:r>
      <w:r w:rsidRPr="00327FC1">
        <w:rPr>
          <w:rStyle w:val="a0"/>
          <w:rFonts w:cs="Arial"/>
          <w:b/>
          <w:color w:val="auto"/>
          <w:sz w:val="28"/>
          <w:szCs w:val="28"/>
        </w:rPr>
        <w:t>муниципальную должность</w:t>
      </w:r>
      <w:r w:rsidRPr="00327FC1">
        <w:rPr>
          <w:rStyle w:val="a0"/>
          <w:rFonts w:cs="Arial"/>
          <w:color w:val="auto"/>
          <w:sz w:val="28"/>
          <w:szCs w:val="28"/>
        </w:rPr>
        <w:t xml:space="preserve"> </w:t>
      </w:r>
    </w:p>
    <w:p w:rsidR="00C73FAC" w:rsidRPr="00327FC1" w:rsidRDefault="00C73FAC" w:rsidP="00BE08D2">
      <w:pPr>
        <w:pStyle w:val="Heading1"/>
        <w:spacing w:before="0" w:after="0"/>
        <w:rPr>
          <w:color w:val="auto"/>
          <w:sz w:val="28"/>
          <w:szCs w:val="28"/>
        </w:rPr>
      </w:pPr>
      <w:r w:rsidRPr="001D4CCA">
        <w:rPr>
          <w:rStyle w:val="a0"/>
          <w:rFonts w:cs="Arial"/>
          <w:b/>
          <w:color w:val="auto"/>
          <w:sz w:val="28"/>
          <w:szCs w:val="28"/>
        </w:rPr>
        <w:t>и</w:t>
      </w:r>
      <w:r w:rsidRPr="00327FC1">
        <w:rPr>
          <w:color w:val="auto"/>
          <w:sz w:val="28"/>
          <w:szCs w:val="28"/>
        </w:rPr>
        <w:t xml:space="preserve"> должность муниципальной службы</w:t>
      </w:r>
    </w:p>
    <w:p w:rsidR="00C73FAC" w:rsidRPr="00BE08D2" w:rsidRDefault="00C73FAC" w:rsidP="00BE08D2">
      <w:pPr>
        <w:rPr>
          <w:rFonts w:ascii="Times New Roman" w:hAnsi="Times New Roman" w:cs="Times New Roman"/>
          <w:sz w:val="28"/>
          <w:szCs w:val="28"/>
        </w:rPr>
      </w:pPr>
    </w:p>
    <w:p w:rsidR="00C73FAC" w:rsidRDefault="00C73FAC" w:rsidP="00BE08D2">
      <w:pPr>
        <w:pStyle w:val="a4"/>
        <w:jc w:val="center"/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CA2823"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t>Удостоверение</w:t>
      </w:r>
      <w:r w:rsidRPr="00CA2823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Pr="00CA2823"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__</w:t>
      </w:r>
    </w:p>
    <w:tbl>
      <w:tblPr>
        <w:tblW w:w="0" w:type="auto"/>
        <w:tblLook w:val="00A0"/>
      </w:tblPr>
      <w:tblGrid>
        <w:gridCol w:w="3227"/>
        <w:gridCol w:w="6989"/>
      </w:tblGrid>
      <w:tr w:rsidR="00C73FAC" w:rsidRPr="00885334" w:rsidTr="00885334">
        <w:trPr>
          <w:trHeight w:val="1879"/>
        </w:trPr>
        <w:tc>
          <w:tcPr>
            <w:tcW w:w="3227" w:type="dxa"/>
          </w:tcPr>
          <w:p w:rsidR="00C73FAC" w:rsidRPr="00885334" w:rsidRDefault="00C73FAC"/>
          <w:tbl>
            <w:tblPr>
              <w:tblW w:w="0" w:type="auto"/>
              <w:tblInd w:w="7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440"/>
            </w:tblGrid>
            <w:tr w:rsidR="00C73FAC" w:rsidRPr="00885334" w:rsidTr="00CA2823">
              <w:trPr>
                <w:trHeight w:val="1291"/>
              </w:trPr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3FAC" w:rsidRPr="00885334" w:rsidRDefault="00C73FAC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</w:p>
                <w:p w:rsidR="00C73FAC" w:rsidRPr="00885334" w:rsidRDefault="00C73FAC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  <w:r w:rsidRPr="00885334">
                    <w:rPr>
                      <w:rFonts w:ascii="Times New Roman" w:hAnsi="Times New Roman" w:cs="Times New Roman"/>
                      <w:szCs w:val="28"/>
                    </w:rPr>
                    <w:t>Место</w:t>
                  </w:r>
                </w:p>
                <w:p w:rsidR="00C73FAC" w:rsidRPr="00885334" w:rsidRDefault="00C73FAC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85334">
                    <w:rPr>
                      <w:rFonts w:ascii="Times New Roman" w:hAnsi="Times New Roman" w:cs="Times New Roman"/>
                      <w:szCs w:val="28"/>
                    </w:rPr>
                    <w:t>для фото</w:t>
                  </w:r>
                </w:p>
              </w:tc>
            </w:tr>
          </w:tbl>
          <w:p w:rsidR="00C73FAC" w:rsidRPr="00885334" w:rsidRDefault="00C73FAC" w:rsidP="0088533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9" w:type="dxa"/>
          </w:tcPr>
          <w:p w:rsidR="00C73FAC" w:rsidRPr="00885334" w:rsidRDefault="00C73FAC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3FAC" w:rsidRPr="00885334" w:rsidRDefault="00C73FAC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85334">
              <w:rPr>
                <w:rFonts w:ascii="Times New Roman" w:hAnsi="Times New Roman" w:cs="Times New Roman"/>
                <w:sz w:val="28"/>
                <w:szCs w:val="28"/>
              </w:rPr>
              <w:t>Фамилия ___________________________</w:t>
            </w:r>
          </w:p>
          <w:p w:rsidR="00C73FAC" w:rsidRPr="00885334" w:rsidRDefault="00C73FAC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85334">
              <w:rPr>
                <w:rFonts w:ascii="Times New Roman" w:hAnsi="Times New Roman" w:cs="Times New Roman"/>
                <w:sz w:val="28"/>
                <w:szCs w:val="28"/>
              </w:rPr>
              <w:t>Имя _______________________________</w:t>
            </w:r>
          </w:p>
          <w:p w:rsidR="00C73FAC" w:rsidRPr="00885334" w:rsidRDefault="00C73FAC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85334">
              <w:rPr>
                <w:rFonts w:ascii="Times New Roman" w:hAnsi="Times New Roman" w:cs="Times New Roman"/>
                <w:sz w:val="28"/>
                <w:szCs w:val="28"/>
              </w:rPr>
              <w:t>Отчество ___________________________</w:t>
            </w:r>
          </w:p>
          <w:p w:rsidR="00C73FAC" w:rsidRPr="00885334" w:rsidRDefault="00C73FAC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85334">
              <w:rPr>
                <w:rFonts w:ascii="Times New Roman" w:hAnsi="Times New Roman" w:cs="Times New Roman"/>
                <w:sz w:val="28"/>
                <w:szCs w:val="28"/>
              </w:rPr>
              <w:t>Должность _________________________</w:t>
            </w:r>
          </w:p>
          <w:p w:rsidR="00C73FAC" w:rsidRPr="00885334" w:rsidRDefault="00C73FAC" w:rsidP="0088533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3FAC" w:rsidRDefault="00C73FAC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Глава</w:t>
      </w:r>
    </w:p>
    <w:p w:rsidR="00C73FAC" w:rsidRPr="001F4E4D" w:rsidRDefault="00C73FAC" w:rsidP="001F4E4D">
      <w:r>
        <w:t>Качелайского сельского поселения</w:t>
      </w:r>
    </w:p>
    <w:p w:rsidR="00C73FAC" w:rsidRPr="00BE08D2" w:rsidRDefault="00C73FAC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Кочкуровского </w:t>
      </w:r>
      <w:r w:rsidRPr="00BE08D2">
        <w:rPr>
          <w:rFonts w:ascii="Times New Roman" w:hAnsi="Times New Roman" w:cs="Times New Roman"/>
          <w:sz w:val="28"/>
          <w:szCs w:val="28"/>
        </w:rPr>
        <w:t xml:space="preserve">муниципального района         ____________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_________________</w:t>
      </w:r>
    </w:p>
    <w:p w:rsidR="00C73FAC" w:rsidRPr="00CA2823" w:rsidRDefault="00C73FAC" w:rsidP="00BE08D2">
      <w:pPr>
        <w:pStyle w:val="a4"/>
        <w:rPr>
          <w:rFonts w:ascii="Times New Roman" w:hAnsi="Times New Roman" w:cs="Times New Roman"/>
          <w:szCs w:val="28"/>
        </w:rPr>
      </w:pPr>
      <w:r w:rsidRPr="00CA2823">
        <w:rPr>
          <w:rFonts w:ascii="Times New Roman" w:hAnsi="Times New Roman" w:cs="Times New Roman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Cs w:val="28"/>
        </w:rPr>
        <w:t xml:space="preserve">                                                             </w:t>
      </w:r>
      <w:r w:rsidRPr="00CA2823">
        <w:rPr>
          <w:rFonts w:ascii="Times New Roman" w:hAnsi="Times New Roman" w:cs="Times New Roman"/>
          <w:szCs w:val="28"/>
        </w:rPr>
        <w:t xml:space="preserve">(подпись)           </w:t>
      </w:r>
      <w:r>
        <w:rPr>
          <w:rFonts w:ascii="Times New Roman" w:hAnsi="Times New Roman" w:cs="Times New Roman"/>
          <w:szCs w:val="28"/>
        </w:rPr>
        <w:t xml:space="preserve">         </w:t>
      </w:r>
      <w:r w:rsidRPr="00CA2823">
        <w:rPr>
          <w:rFonts w:ascii="Times New Roman" w:hAnsi="Times New Roman" w:cs="Times New Roman"/>
          <w:szCs w:val="28"/>
        </w:rPr>
        <w:t>(ФИО)</w:t>
      </w:r>
    </w:p>
    <w:p w:rsidR="00C73FAC" w:rsidRPr="00BE08D2" w:rsidRDefault="00C73FAC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Дата выдачи «___»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 w:rsidRPr="00BE08D2">
        <w:rPr>
          <w:rFonts w:ascii="Times New Roman" w:hAnsi="Times New Roman" w:cs="Times New Roman"/>
          <w:sz w:val="28"/>
          <w:szCs w:val="28"/>
        </w:rPr>
        <w:t>_ 20__ г.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* Описание удостоверения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1. Обложка удостоверения изготовляется из натуральной или искусственной кожи в спектре от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 xml:space="preserve">Данные сведения заверяются подписью и печатью Главы </w:t>
      </w:r>
      <w:r>
        <w:rPr>
          <w:sz w:val="20"/>
          <w:szCs w:val="20"/>
        </w:rPr>
        <w:t xml:space="preserve">Качелайского сельского поселения Кочкуровского </w:t>
      </w:r>
      <w:r w:rsidRPr="00327FC1">
        <w:rPr>
          <w:sz w:val="20"/>
          <w:szCs w:val="20"/>
        </w:rPr>
        <w:t xml:space="preserve">муниципального района (городского округа) –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 (городского округа) – в удостоверении Главы </w:t>
      </w:r>
      <w:r>
        <w:rPr>
          <w:sz w:val="20"/>
          <w:szCs w:val="20"/>
        </w:rPr>
        <w:t xml:space="preserve">Качелайского сельского поселения Кочкуровского муниципального </w:t>
      </w:r>
      <w:r w:rsidRPr="00327FC1">
        <w:rPr>
          <w:sz w:val="20"/>
          <w:szCs w:val="20"/>
        </w:rPr>
        <w:t xml:space="preserve"> района (городского округа). 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 xml:space="preserve">Фотография владельца удостоверения заверяется печатью Главы </w:t>
      </w:r>
      <w:r>
        <w:rPr>
          <w:sz w:val="20"/>
          <w:szCs w:val="20"/>
        </w:rPr>
        <w:t>Качелайского сельского поселения Кочкуровского</w:t>
      </w:r>
      <w:r w:rsidRPr="00327FC1">
        <w:rPr>
          <w:sz w:val="20"/>
          <w:szCs w:val="20"/>
        </w:rPr>
        <w:t xml:space="preserve"> муниципального района (городского округа) –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 (городского округа) </w:t>
      </w:r>
      <w:bookmarkStart w:id="21" w:name="_GoBack"/>
      <w:bookmarkEnd w:id="21"/>
      <w:r w:rsidRPr="00327FC1">
        <w:rPr>
          <w:sz w:val="20"/>
          <w:szCs w:val="20"/>
        </w:rPr>
        <w:t xml:space="preserve">– в удостоверении Главы </w:t>
      </w:r>
      <w:r>
        <w:rPr>
          <w:sz w:val="20"/>
          <w:szCs w:val="20"/>
        </w:rPr>
        <w:t>Качелайского сельского поселения Кочкуровского</w:t>
      </w:r>
      <w:r w:rsidRPr="00327FC1">
        <w:rPr>
          <w:sz w:val="20"/>
          <w:szCs w:val="20"/>
        </w:rPr>
        <w:t xml:space="preserve"> муниципального района (городского округа). Цвет оттиска печати должен быть синим. 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>5. Удостоверение, не соответствующее описанию, а также с исправлениями, является недействительным.</w:t>
      </w:r>
    </w:p>
    <w:p w:rsidR="00C73FAC" w:rsidRPr="00327FC1" w:rsidRDefault="00C73FAC" w:rsidP="00D54B08">
      <w:pPr>
        <w:rPr>
          <w:sz w:val="20"/>
          <w:szCs w:val="20"/>
        </w:rPr>
      </w:pPr>
      <w:r w:rsidRPr="00327FC1">
        <w:rPr>
          <w:sz w:val="20"/>
          <w:szCs w:val="20"/>
        </w:rPr>
        <w:tab/>
      </w:r>
    </w:p>
    <w:sectPr w:rsidR="00C73FAC" w:rsidRPr="00327FC1" w:rsidSect="001D4CCA">
      <w:headerReference w:type="even" r:id="rId7"/>
      <w:headerReference w:type="default" r:id="rId8"/>
      <w:pgSz w:w="11900" w:h="16800"/>
      <w:pgMar w:top="993" w:right="800" w:bottom="993" w:left="1100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FAC" w:rsidRDefault="00C73FAC">
      <w:r>
        <w:separator/>
      </w:r>
    </w:p>
  </w:endnote>
  <w:endnote w:type="continuationSeparator" w:id="1">
    <w:p w:rsidR="00C73FAC" w:rsidRDefault="00C73F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FAC" w:rsidRDefault="00C73FAC">
      <w:r>
        <w:separator/>
      </w:r>
    </w:p>
  </w:footnote>
  <w:footnote w:type="continuationSeparator" w:id="1">
    <w:p w:rsidR="00C73FAC" w:rsidRDefault="00C73F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FAC" w:rsidRDefault="00C73FAC" w:rsidP="009D371A">
    <w:pPr>
      <w:pStyle w:val="Header"/>
      <w:framePr w:wrap="around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end"/>
    </w:r>
  </w:p>
  <w:p w:rsidR="00C73FAC" w:rsidRDefault="00C73FAC" w:rsidP="001D4CCA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FAC" w:rsidRDefault="00C73FAC" w:rsidP="009D371A">
    <w:pPr>
      <w:pStyle w:val="Header"/>
      <w:framePr w:wrap="around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5</w:t>
    </w:r>
    <w:r>
      <w:rPr>
        <w:rStyle w:val="PageNumber"/>
        <w:rFonts w:cs="Arial"/>
      </w:rPr>
      <w:fldChar w:fldCharType="end"/>
    </w:r>
  </w:p>
  <w:p w:rsidR="00C73FAC" w:rsidRDefault="00C73FAC" w:rsidP="001D4CC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33F2"/>
    <w:rsid w:val="00124F23"/>
    <w:rsid w:val="001D4CCA"/>
    <w:rsid w:val="001F4E4D"/>
    <w:rsid w:val="001F6056"/>
    <w:rsid w:val="002B33F2"/>
    <w:rsid w:val="002F724E"/>
    <w:rsid w:val="003267EA"/>
    <w:rsid w:val="00327FC1"/>
    <w:rsid w:val="004D3C0D"/>
    <w:rsid w:val="00556456"/>
    <w:rsid w:val="006D3D49"/>
    <w:rsid w:val="007B6A29"/>
    <w:rsid w:val="007E3EBD"/>
    <w:rsid w:val="00885334"/>
    <w:rsid w:val="00941318"/>
    <w:rsid w:val="009A2E5D"/>
    <w:rsid w:val="009D371A"/>
    <w:rsid w:val="009D5270"/>
    <w:rsid w:val="00A01801"/>
    <w:rsid w:val="00BE08D2"/>
    <w:rsid w:val="00C37762"/>
    <w:rsid w:val="00C73FAC"/>
    <w:rsid w:val="00CA2823"/>
    <w:rsid w:val="00CA7C1C"/>
    <w:rsid w:val="00CE64DD"/>
    <w:rsid w:val="00D2730A"/>
    <w:rsid w:val="00D54B08"/>
    <w:rsid w:val="00D8375D"/>
    <w:rsid w:val="00D924F1"/>
    <w:rsid w:val="00D95285"/>
    <w:rsid w:val="00E058E9"/>
    <w:rsid w:val="00E44777"/>
    <w:rsid w:val="00EE4610"/>
    <w:rsid w:val="00F71483"/>
    <w:rsid w:val="00F77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C0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D3C0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D3C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4D3C0D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4D3C0D"/>
    <w:rPr>
      <w:rFonts w:cs="Times New Roman"/>
      <w:bCs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4D3C0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4D3C0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Нормальный (таблица)"/>
    <w:basedOn w:val="Normal"/>
    <w:next w:val="Normal"/>
    <w:uiPriority w:val="99"/>
    <w:rsid w:val="004D3C0D"/>
    <w:pPr>
      <w:ind w:firstLine="0"/>
    </w:pPr>
  </w:style>
  <w:style w:type="paragraph" w:customStyle="1" w:styleId="a4">
    <w:name w:val="Таблицы (моноширинный)"/>
    <w:basedOn w:val="Normal"/>
    <w:next w:val="Normal"/>
    <w:uiPriority w:val="99"/>
    <w:rsid w:val="004D3C0D"/>
    <w:pPr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Normal"/>
    <w:next w:val="Normal"/>
    <w:uiPriority w:val="99"/>
    <w:rsid w:val="004D3C0D"/>
    <w:pPr>
      <w:ind w:firstLine="0"/>
      <w:jc w:val="left"/>
    </w:pPr>
  </w:style>
  <w:style w:type="character" w:customStyle="1" w:styleId="a6">
    <w:name w:val="Цветовое выделение для Текст"/>
    <w:uiPriority w:val="99"/>
    <w:rsid w:val="004D3C0D"/>
  </w:style>
  <w:style w:type="table" w:styleId="TableGrid">
    <w:name w:val="Table Grid"/>
    <w:basedOn w:val="TableNormal"/>
    <w:uiPriority w:val="99"/>
    <w:rsid w:val="00CA282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1D4CC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1D4CC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D4C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Arial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170</TotalTime>
  <Pages>5</Pages>
  <Words>1343</Words>
  <Characters>7656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Anna</cp:lastModifiedBy>
  <cp:revision>7</cp:revision>
  <cp:lastPrinted>2022-02-14T07:36:00Z</cp:lastPrinted>
  <dcterms:created xsi:type="dcterms:W3CDTF">2022-01-31T10:52:00Z</dcterms:created>
  <dcterms:modified xsi:type="dcterms:W3CDTF">2022-02-14T07:40:00Z</dcterms:modified>
</cp:coreProperties>
</file>