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49B" w:rsidRDefault="001F749B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749B" w:rsidRDefault="001F749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F749B" w:rsidRPr="00CF09B1" w:rsidRDefault="001F749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1F749B" w:rsidRPr="00CF09B1" w:rsidRDefault="001F74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1F749B" w:rsidRPr="00CF09B1" w:rsidRDefault="001F74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1F749B" w:rsidRPr="00CF09B1" w:rsidRDefault="001F74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1F749B" w:rsidRPr="00997A0D" w:rsidRDefault="001F74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1F749B" w:rsidRPr="00CF09B1" w:rsidRDefault="001F749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F749B" w:rsidRPr="00CF09B1" w:rsidRDefault="001F749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1F749B" w:rsidRPr="00CF09B1" w:rsidRDefault="001F749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F749B" w:rsidRPr="00CF09B1" w:rsidRDefault="001F749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>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11 февраля 2022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1F749B" w:rsidRPr="00CF09B1" w:rsidRDefault="001F749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1F749B" w:rsidRDefault="001F749B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КАЧЕЛАЙСКОГО сельского поселения КОЧКУ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РОВСКОГО МУНИЦИПАЛЬНОГО РАЙОНА седьмого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2022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1F749B" w:rsidRPr="00651E2A" w:rsidRDefault="001F749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1F749B" w:rsidRPr="00651E2A" w:rsidRDefault="001F749B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Качелайского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седьм</w:t>
      </w:r>
      <w:r w:rsidRPr="00651E2A">
        <w:rPr>
          <w:rFonts w:ascii="Arial" w:hAnsi="Arial" w:cs="Arial"/>
          <w:lang w:val="ru-RU"/>
        </w:rPr>
        <w:t>ого созыва РЕШИЛ:</w:t>
      </w:r>
    </w:p>
    <w:p w:rsidR="001F749B" w:rsidRPr="00651E2A" w:rsidRDefault="001F749B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седьм</w:t>
      </w:r>
      <w:r w:rsidRPr="00651E2A">
        <w:rPr>
          <w:rFonts w:ascii="Arial" w:hAnsi="Arial" w:cs="Arial"/>
          <w:lang w:val="ru-RU"/>
        </w:rPr>
        <w:t xml:space="preserve">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1F749B" w:rsidRPr="00651E2A" w:rsidRDefault="001F749B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1F749B" w:rsidRPr="00CF09B1" w:rsidRDefault="001F749B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</w:t>
      </w:r>
      <w:r>
        <w:rPr>
          <w:rFonts w:ascii="Arial" w:hAnsi="Arial" w:cs="Arial"/>
          <w:lang w:val="ru-RU"/>
        </w:rPr>
        <w:t>2022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1700,0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1700,0 тыс. рублей</w:t>
      </w:r>
      <w:r w:rsidRPr="00CF09B1">
        <w:rPr>
          <w:rFonts w:ascii="Arial" w:hAnsi="Arial" w:cs="Arial"/>
          <w:lang w:val="ru-RU"/>
        </w:rPr>
        <w:t>.</w:t>
      </w:r>
    </w:p>
    <w:p w:rsidR="001F749B" w:rsidRPr="004D1EA4" w:rsidRDefault="001F749B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 xml:space="preserve">983,7 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983,7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23,6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1F749B" w:rsidRPr="004D1EA4" w:rsidRDefault="001F749B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 xml:space="preserve">31,3 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1F749B" w:rsidRPr="00651E2A" w:rsidRDefault="001F749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1F749B" w:rsidRPr="00651E2A" w:rsidRDefault="001F749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1F749B" w:rsidRPr="00651E2A" w:rsidRDefault="001F749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1F749B" w:rsidRDefault="001F749B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1F749B" w:rsidRDefault="001F749B" w:rsidP="005F1BE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1.7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1F749B" w:rsidRPr="00651E2A" w:rsidRDefault="001F749B" w:rsidP="00D5372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1.8. </w:t>
      </w:r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>);</w:t>
      </w:r>
    </w:p>
    <w:p w:rsidR="001F749B" w:rsidRPr="00651E2A" w:rsidRDefault="001F749B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1F749B" w:rsidRDefault="001F749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1F749B" w:rsidRDefault="001F749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1F749B" w:rsidRDefault="001F749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1F749B" w:rsidRDefault="001F749B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1F749B" w:rsidRPr="00EE7B25" w:rsidRDefault="001F749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F749B" w:rsidRPr="00EE7B25" w:rsidRDefault="001F749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1F749B" w:rsidRPr="00EE7B25" w:rsidRDefault="001F749B" w:rsidP="00C50ADD">
      <w:pPr>
        <w:jc w:val="right"/>
        <w:rPr>
          <w:rFonts w:ascii="Arial" w:hAnsi="Arial" w:cs="Arial"/>
          <w:color w:val="000000"/>
          <w:lang w:val="ru-RU"/>
        </w:rPr>
      </w:pPr>
      <w:bookmarkStart w:id="2" w:name="_GoBack"/>
      <w:bookmarkEnd w:id="2"/>
      <w:r w:rsidRPr="00EE7B25">
        <w:rPr>
          <w:rFonts w:ascii="Arial" w:hAnsi="Arial" w:cs="Arial"/>
          <w:color w:val="000000"/>
          <w:lang w:val="ru-RU"/>
        </w:rPr>
        <w:t>Глав</w:t>
      </w:r>
      <w:r>
        <w:rPr>
          <w:rFonts w:ascii="Arial" w:hAnsi="Arial" w:cs="Arial"/>
          <w:color w:val="000000"/>
          <w:lang w:val="ru-RU"/>
        </w:rPr>
        <w:t>а</w:t>
      </w:r>
    </w:p>
    <w:p w:rsidR="001F749B" w:rsidRPr="00EE7B25" w:rsidRDefault="001F749B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1F749B" w:rsidRPr="00EE7B25" w:rsidRDefault="001F749B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А.А.Адушкин</w:t>
      </w: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9C485D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  <w:r w:rsidRPr="0049141C">
        <w:rPr>
          <w:sz w:val="24"/>
          <w:szCs w:val="24"/>
        </w:rPr>
        <w:t xml:space="preserve"> </w:t>
      </w:r>
    </w:p>
    <w:p w:rsidR="001F749B" w:rsidRDefault="001F749B" w:rsidP="009C485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1F749B" w:rsidRDefault="001F749B" w:rsidP="009C485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1F749B" w:rsidRDefault="001F749B" w:rsidP="009C485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11.02.2022 года №20</w:t>
      </w:r>
    </w:p>
    <w:p w:rsidR="001F749B" w:rsidRDefault="001F749B" w:rsidP="009C485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9C485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60" w:type="dxa"/>
        <w:tblInd w:w="108" w:type="dxa"/>
        <w:tblLook w:val="0000"/>
      </w:tblPr>
      <w:tblGrid>
        <w:gridCol w:w="2160"/>
        <w:gridCol w:w="5040"/>
        <w:gridCol w:w="994"/>
        <w:gridCol w:w="930"/>
        <w:gridCol w:w="1136"/>
      </w:tblGrid>
      <w:tr w:rsidR="001F749B" w:rsidRPr="001E5A1F" w:rsidTr="009C485D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9C485D">
              <w:rPr>
                <w:b/>
                <w:bCs/>
                <w:lang w:val="ru-RU" w:eastAsia="ru-RU"/>
              </w:rPr>
              <w:br/>
            </w:r>
            <w:r w:rsidRPr="009C485D">
              <w:rPr>
                <w:rFonts w:ascii="Arial" w:hAnsi="Arial" w:cs="Arial"/>
                <w:b/>
                <w:bCs/>
                <w:lang w:val="ru-RU" w:eastAsia="ru-RU"/>
              </w:rPr>
              <w:t>ДОХОДЫ БЮДЖЕТА КАЧЕЛАЙСКОГО СЕЛЬСКОГО ПОСЕЛЕНИЯ РЕСПУБЛИКИ МОРДОВИЯ НА 2022 ГОД И НА ПЛАНОВЫЙ ПЕРИОД 2023 И 2024 ГОДОВ</w:t>
            </w:r>
            <w:r w:rsidRPr="009C485D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749B" w:rsidRPr="009C485D" w:rsidRDefault="001F749B" w:rsidP="009C485D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F749B" w:rsidRPr="009C485D" w:rsidTr="009C485D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1 700,0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983,7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1 056,7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407,7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211,4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215,2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14,8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14,8</w:t>
            </w:r>
          </w:p>
        </w:tc>
      </w:tr>
      <w:tr w:rsidR="001F749B" w:rsidRPr="009C485D" w:rsidTr="009C485D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1F749B" w:rsidRPr="009C485D" w:rsidTr="009C485D">
        <w:trPr>
          <w:trHeight w:val="17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66,5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1F749B" w:rsidRPr="009C485D" w:rsidTr="009C485D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1F749B" w:rsidRPr="009C485D" w:rsidTr="009C485D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127,6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130,7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133,9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1F749B" w:rsidRPr="009C485D" w:rsidTr="009C485D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1F749B" w:rsidRPr="009C485D" w:rsidTr="00BE0B5A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1F749B" w:rsidRPr="009C485D" w:rsidTr="00BE0B5A">
        <w:trPr>
          <w:trHeight w:val="1020"/>
        </w:trPr>
        <w:tc>
          <w:tcPr>
            <w:tcW w:w="21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BE0B5A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BE0B5A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неналоговые доходы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200,00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9C485D" w:rsidTr="009C485D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11705050100000180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200,00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9C485D" w:rsidTr="009C485D">
        <w:trPr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1 292,3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772,3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841,5</w:t>
            </w:r>
          </w:p>
        </w:tc>
      </w:tr>
      <w:tr w:rsidR="001F749B" w:rsidRPr="009C485D" w:rsidTr="009C485D">
        <w:trPr>
          <w:trHeight w:val="3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765,1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569,9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1F749B" w:rsidRPr="009C485D" w:rsidTr="009C485D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569,9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1F749B" w:rsidRPr="009C485D" w:rsidTr="009C485D">
        <w:trPr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rPr>
                <w:sz w:val="20"/>
                <w:szCs w:val="20"/>
                <w:lang w:val="ru-RU" w:eastAsia="ru-RU"/>
              </w:rPr>
            </w:pPr>
            <w:r w:rsidRPr="009C485D">
              <w:rPr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sz w:val="20"/>
                <w:szCs w:val="20"/>
                <w:lang w:val="ru-RU" w:eastAsia="ru-RU"/>
              </w:rPr>
            </w:pPr>
            <w:r w:rsidRPr="009C485D">
              <w:rPr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195,2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sz w:val="20"/>
                <w:szCs w:val="20"/>
                <w:lang w:val="ru-RU" w:eastAsia="ru-RU"/>
              </w:rPr>
            </w:pPr>
            <w:r w:rsidRPr="009C485D">
              <w:rPr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sz w:val="20"/>
                <w:szCs w:val="20"/>
                <w:lang w:val="ru-RU" w:eastAsia="ru-RU"/>
              </w:rPr>
            </w:pPr>
            <w:r w:rsidRPr="009C485D">
              <w:rPr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9C485D" w:rsidTr="009C485D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90,0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93,0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96,2</w:t>
            </w:r>
          </w:p>
        </w:tc>
      </w:tr>
      <w:tr w:rsidR="001F749B" w:rsidRPr="009C485D" w:rsidTr="009C485D">
        <w:trPr>
          <w:trHeight w:val="49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1F749B" w:rsidRPr="009C485D" w:rsidTr="009C485D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1F749B" w:rsidRPr="009C485D" w:rsidTr="009C485D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</w:tr>
      <w:tr w:rsidR="001F749B" w:rsidRPr="009C485D" w:rsidTr="009C485D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Субвенция на реализацию гос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.</w:t>
            </w: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</w:tr>
      <w:tr w:rsidR="001F749B" w:rsidRPr="009C485D" w:rsidTr="009C485D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с</w:t>
            </w: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ферты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1F749B" w:rsidRPr="009C485D" w:rsidTr="009C485D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1F749B" w:rsidRPr="009C485D" w:rsidTr="009C485D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9C485D" w:rsidRDefault="001F749B" w:rsidP="009C485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9C485D" w:rsidRDefault="001F749B" w:rsidP="009C485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C485D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</w:tbl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BE0B5A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  <w:r w:rsidRPr="0049141C">
        <w:rPr>
          <w:sz w:val="24"/>
          <w:szCs w:val="24"/>
        </w:rPr>
        <w:t xml:space="preserve"> 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______2022 года №____</w:t>
      </w: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29" w:type="dxa"/>
        <w:tblInd w:w="108" w:type="dxa"/>
        <w:tblLook w:val="0000"/>
      </w:tblPr>
      <w:tblGrid>
        <w:gridCol w:w="2880"/>
        <w:gridCol w:w="636"/>
        <w:gridCol w:w="449"/>
        <w:gridCol w:w="582"/>
        <w:gridCol w:w="439"/>
        <w:gridCol w:w="366"/>
        <w:gridCol w:w="439"/>
        <w:gridCol w:w="773"/>
        <w:gridCol w:w="636"/>
        <w:gridCol w:w="900"/>
        <w:gridCol w:w="1101"/>
        <w:gridCol w:w="1128"/>
      </w:tblGrid>
      <w:tr w:rsidR="001F749B" w:rsidRPr="001E5A1F" w:rsidTr="00BE0B5A">
        <w:trPr>
          <w:trHeight w:val="960"/>
        </w:trPr>
        <w:tc>
          <w:tcPr>
            <w:tcW w:w="1032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BE0B5A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2022 ГОД И НА ПЛАНОВЫЙ ПЕРИОД 2023 И 2024 ГОДОВ</w:t>
            </w:r>
          </w:p>
        </w:tc>
      </w:tr>
      <w:tr w:rsidR="001F749B" w:rsidRPr="00BE0B5A" w:rsidTr="00BE0B5A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F749B" w:rsidRPr="00BE0B5A" w:rsidTr="00BE0B5A">
        <w:trPr>
          <w:trHeight w:val="398"/>
        </w:trPr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F749B" w:rsidRPr="00BE0B5A" w:rsidTr="00BE0B5A">
        <w:trPr>
          <w:trHeight w:val="327"/>
        </w:trPr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1F749B" w:rsidRPr="00BE0B5A" w:rsidTr="00BE0B5A">
        <w:trPr>
          <w:trHeight w:val="289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14:L135"/>
            <w:bookmarkEnd w:id="3"/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F749B" w:rsidRPr="00BE0B5A" w:rsidTr="00BE0B5A">
        <w:trPr>
          <w:trHeight w:val="289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1700,0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1037,5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1F749B" w:rsidRPr="00BE0B5A" w:rsidTr="00BE0B5A">
        <w:trPr>
          <w:trHeight w:val="69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76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1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BE0B5A" w:rsidTr="00BE0B5A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BE0B5A" w:rsidTr="00BE0B5A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21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02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19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43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622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195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16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4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2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51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28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BE0B5A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  <w:r w:rsidRPr="0049141C">
        <w:rPr>
          <w:sz w:val="24"/>
          <w:szCs w:val="24"/>
        </w:rPr>
        <w:t xml:space="preserve"> 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______2022 года №____</w:t>
      </w: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60"/>
        <w:gridCol w:w="449"/>
        <w:gridCol w:w="582"/>
        <w:gridCol w:w="439"/>
        <w:gridCol w:w="369"/>
        <w:gridCol w:w="439"/>
        <w:gridCol w:w="773"/>
        <w:gridCol w:w="550"/>
        <w:gridCol w:w="1160"/>
        <w:gridCol w:w="1139"/>
        <w:gridCol w:w="1160"/>
      </w:tblGrid>
      <w:tr w:rsidR="001F749B" w:rsidRPr="001E5A1F" w:rsidTr="00BE0B5A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BE0B5A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      </w:r>
          </w:p>
        </w:tc>
      </w:tr>
      <w:tr w:rsidR="001F749B" w:rsidRPr="00BE0B5A" w:rsidTr="00BE0B5A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F749B" w:rsidRPr="00BE0B5A" w:rsidTr="00BE0B5A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F749B" w:rsidRPr="00BE0B5A" w:rsidTr="00BE0B5A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1F749B" w:rsidRPr="00BE0B5A" w:rsidTr="00BE0B5A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2:K134"/>
            <w:bookmarkEnd w:id="4"/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1F749B" w:rsidRPr="00BE0B5A" w:rsidTr="00BE0B5A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1F749B" w:rsidRPr="00BE0B5A" w:rsidTr="00BE0B5A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BE0B5A" w:rsidTr="00BE0B5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BE0B5A" w:rsidTr="00BE0B5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BE0B5A" w:rsidTr="00BE0B5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BE0B5A" w:rsidTr="00BE0B5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4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BE0B5A" w:rsidTr="00BE0B5A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BE0B5A" w:rsidTr="00BE0B5A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BE0B5A" w:rsidTr="00BE0B5A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BE0B5A" w:rsidTr="00BE0B5A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BE0B5A" w:rsidRDefault="001F749B" w:rsidP="00BE0B5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E0B5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BE0B5A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  <w:r w:rsidRPr="0049141C">
        <w:rPr>
          <w:sz w:val="24"/>
          <w:szCs w:val="24"/>
        </w:rPr>
        <w:t xml:space="preserve"> 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1F749B" w:rsidRDefault="001F749B" w:rsidP="00BE0B5A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______2022 года №____</w:t>
      </w: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050"/>
        <w:gridCol w:w="439"/>
        <w:gridCol w:w="365"/>
        <w:gridCol w:w="439"/>
        <w:gridCol w:w="773"/>
        <w:gridCol w:w="550"/>
        <w:gridCol w:w="449"/>
        <w:gridCol w:w="582"/>
        <w:gridCol w:w="636"/>
        <w:gridCol w:w="1129"/>
        <w:gridCol w:w="1117"/>
        <w:gridCol w:w="911"/>
      </w:tblGrid>
      <w:tr w:rsidR="001F749B" w:rsidRPr="001E5A1F" w:rsidTr="002C6FA3">
        <w:trPr>
          <w:trHeight w:val="23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F749B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3A445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3A445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  <w:p w:rsidR="001F749B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  <w:p w:rsidR="001F749B" w:rsidRPr="003A445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</w:tr>
      <w:tr w:rsidR="001F749B" w:rsidRPr="002C6FA3" w:rsidTr="002C6FA3">
        <w:trPr>
          <w:trHeight w:val="30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4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1F749B" w:rsidRPr="002C6FA3" w:rsidTr="002C6FA3">
        <w:trPr>
          <w:trHeight w:val="398"/>
        </w:trPr>
        <w:tc>
          <w:tcPr>
            <w:tcW w:w="3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2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F749B" w:rsidRPr="002C6FA3" w:rsidTr="002C6FA3">
        <w:trPr>
          <w:trHeight w:val="327"/>
        </w:trPr>
        <w:tc>
          <w:tcPr>
            <w:tcW w:w="3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1F749B" w:rsidRPr="002C6FA3" w:rsidTr="002C6FA3">
        <w:trPr>
          <w:trHeight w:val="289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13:L75"/>
            <w:bookmarkEnd w:id="5"/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1F749B" w:rsidRPr="002C6FA3" w:rsidTr="002C6FA3">
        <w:trPr>
          <w:trHeight w:val="289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1F749B" w:rsidRPr="002C6FA3" w:rsidTr="002C6FA3">
        <w:trPr>
          <w:trHeight w:val="12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1028,2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73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123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123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1F749B" w:rsidRPr="002C6FA3" w:rsidTr="002C6FA3">
        <w:trPr>
          <w:trHeight w:val="73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2C6FA3" w:rsidTr="002C6FA3">
        <w:trPr>
          <w:trHeight w:val="12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9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123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671,8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1F749B" w:rsidRPr="002C6FA3" w:rsidTr="002C6FA3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671,8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1F749B" w:rsidRPr="002C6FA3" w:rsidTr="002C6FA3">
        <w:trPr>
          <w:trHeight w:val="51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51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52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51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51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285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28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63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76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765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96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17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442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24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16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598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199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2C6FA3" w:rsidTr="002C6FA3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3A445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1F749B" w:rsidRDefault="001F749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1F749B" w:rsidRDefault="001F749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№5</w:t>
      </w:r>
      <w:r w:rsidRPr="0049141C">
        <w:rPr>
          <w:sz w:val="24"/>
          <w:szCs w:val="24"/>
        </w:rPr>
        <w:t xml:space="preserve"> 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______2022 года №____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00" w:type="dxa"/>
        <w:tblInd w:w="108" w:type="dxa"/>
        <w:tblLook w:val="0000"/>
      </w:tblPr>
      <w:tblGrid>
        <w:gridCol w:w="3093"/>
        <w:gridCol w:w="439"/>
        <w:gridCol w:w="368"/>
        <w:gridCol w:w="439"/>
        <w:gridCol w:w="773"/>
        <w:gridCol w:w="550"/>
        <w:gridCol w:w="582"/>
        <w:gridCol w:w="636"/>
        <w:gridCol w:w="1144"/>
        <w:gridCol w:w="1132"/>
        <w:gridCol w:w="1144"/>
      </w:tblGrid>
      <w:tr w:rsidR="001F749B" w:rsidRPr="001E5A1F" w:rsidTr="002C6FA3">
        <w:trPr>
          <w:trHeight w:val="1680"/>
        </w:trPr>
        <w:tc>
          <w:tcPr>
            <w:tcW w:w="103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2C6FA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      </w:r>
            <w:r w:rsidRPr="002C6FA3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НА 2022ГОД И НА ПЛАНОВЫЙ ПЕРИОД 2023 И 2024 ГОДОВ</w:t>
            </w:r>
          </w:p>
        </w:tc>
      </w:tr>
      <w:tr w:rsidR="001F749B" w:rsidRPr="001E5A1F" w:rsidTr="002C6FA3">
        <w:trPr>
          <w:trHeight w:val="300"/>
        </w:trPr>
        <w:tc>
          <w:tcPr>
            <w:tcW w:w="3093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F749B" w:rsidRPr="002C6FA3" w:rsidTr="002C6FA3">
        <w:trPr>
          <w:trHeight w:val="398"/>
        </w:trPr>
        <w:tc>
          <w:tcPr>
            <w:tcW w:w="3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1F749B" w:rsidRPr="002C6FA3" w:rsidTr="002C6FA3">
        <w:trPr>
          <w:trHeight w:val="327"/>
        </w:trPr>
        <w:tc>
          <w:tcPr>
            <w:tcW w:w="3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1F749B" w:rsidRPr="002C6FA3" w:rsidTr="002C6FA3">
        <w:trPr>
          <w:trHeight w:val="289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13:K72"/>
            <w:bookmarkEnd w:id="6"/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1F749B" w:rsidRPr="002C6FA3" w:rsidTr="002C6FA3">
        <w:trPr>
          <w:trHeight w:val="289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1700,0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1F749B" w:rsidRPr="002C6FA3" w:rsidTr="002C6FA3">
        <w:trPr>
          <w:trHeight w:val="126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1028,2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144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73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20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96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20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144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123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123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</w:tr>
      <w:tr w:rsidR="001F749B" w:rsidRPr="002C6FA3" w:rsidTr="002C6FA3">
        <w:trPr>
          <w:trHeight w:val="126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20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44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44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1F749B" w:rsidRPr="002C6FA3" w:rsidTr="002C6FA3">
        <w:trPr>
          <w:trHeight w:val="19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123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671,8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1F749B" w:rsidRPr="002C6FA3" w:rsidTr="002C6FA3">
        <w:trPr>
          <w:trHeight w:val="96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671,8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1F749B" w:rsidRPr="002C6FA3" w:rsidTr="002C6FA3">
        <w:trPr>
          <w:trHeight w:val="51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51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525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30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315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1F749B" w:rsidRPr="002C6FA3" w:rsidTr="002C6FA3">
        <w:trPr>
          <w:trHeight w:val="51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51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285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285"/>
        </w:trPr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630"/>
        </w:trPr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765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96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1F749B" w:rsidRPr="002C6FA3" w:rsidTr="002C6FA3">
        <w:trPr>
          <w:trHeight w:val="765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1F749B" w:rsidRPr="002C6FA3" w:rsidTr="002C6FA3">
        <w:trPr>
          <w:trHeight w:val="34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17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14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1F749B" w:rsidRPr="002C6FA3" w:rsidTr="002C6FA3">
        <w:trPr>
          <w:trHeight w:val="19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16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120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2C6FA3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352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1F749B" w:rsidRPr="002C6FA3" w:rsidTr="002C6FA3">
        <w:trPr>
          <w:trHeight w:val="199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96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1F749B" w:rsidRPr="002C6FA3" w:rsidTr="002C6FA3">
        <w:trPr>
          <w:trHeight w:val="96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1F749B" w:rsidRPr="002C6FA3" w:rsidTr="002C6FA3">
        <w:trPr>
          <w:trHeight w:val="120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1F749B" w:rsidRPr="002C6FA3" w:rsidTr="002C6FA3">
        <w:trPr>
          <w:trHeight w:val="144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255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48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1F749B" w:rsidRPr="002C6FA3" w:rsidTr="002C6FA3">
        <w:trPr>
          <w:trHeight w:val="720"/>
        </w:trPr>
        <w:tc>
          <w:tcPr>
            <w:tcW w:w="3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1F749B" w:rsidRDefault="001F749B" w:rsidP="002C6FA3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№6</w:t>
      </w:r>
      <w:r w:rsidRPr="0049141C">
        <w:rPr>
          <w:sz w:val="24"/>
          <w:szCs w:val="24"/>
        </w:rPr>
        <w:t xml:space="preserve"> 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______2022 года №____</w:t>
      </w:r>
    </w:p>
    <w:p w:rsidR="001F749B" w:rsidRDefault="001F749B" w:rsidP="002C6FA3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520"/>
        <w:gridCol w:w="4320"/>
        <w:gridCol w:w="1080"/>
        <w:gridCol w:w="1260"/>
        <w:gridCol w:w="1080"/>
      </w:tblGrid>
      <w:tr w:rsidR="001F749B" w:rsidRPr="001E5A1F" w:rsidTr="002C6FA3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2022 ГОД И НА ПЛАНОВЫЙ ПЕРИОД 2023 и 2024 ГОДОВ</w:t>
            </w:r>
          </w:p>
        </w:tc>
      </w:tr>
      <w:tr w:rsidR="001F749B" w:rsidRPr="001E5A1F" w:rsidTr="002C6FA3">
        <w:trPr>
          <w:trHeight w:val="25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F749B" w:rsidRPr="002C6FA3" w:rsidRDefault="001F749B" w:rsidP="002C6FA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F749B" w:rsidRPr="002C6FA3" w:rsidRDefault="001F749B" w:rsidP="002C6FA3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F749B" w:rsidRPr="002C6FA3" w:rsidRDefault="001F749B" w:rsidP="002C6FA3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F749B" w:rsidRPr="002C6FA3" w:rsidRDefault="001F749B" w:rsidP="002C6FA3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F749B" w:rsidRPr="002C6FA3" w:rsidRDefault="001F749B" w:rsidP="002C6FA3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</w:tr>
      <w:tr w:rsidR="001F749B" w:rsidRPr="002C6FA3" w:rsidTr="002C6FA3">
        <w:trPr>
          <w:trHeight w:val="735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1F749B" w:rsidRPr="002C6FA3" w:rsidTr="002C6FA3">
        <w:trPr>
          <w:trHeight w:val="720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1F749B" w:rsidRPr="002C6FA3" w:rsidTr="002C6FA3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1F749B" w:rsidRPr="002C6FA3" w:rsidTr="002C6FA3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</w:tr>
      <w:tr w:rsidR="001F749B" w:rsidRPr="002C6FA3" w:rsidTr="002C6FA3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1F749B" w:rsidRPr="002C6FA3" w:rsidTr="002C6FA3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000 01 03 01  00 00 0000 000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1F749B" w:rsidRPr="002C6FA3" w:rsidTr="002C6FA3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1F749B" w:rsidRPr="002C6FA3" w:rsidTr="002C6FA3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11,2</w:t>
            </w:r>
          </w:p>
        </w:tc>
      </w:tr>
      <w:tr w:rsidR="001F749B" w:rsidRPr="002C6FA3" w:rsidTr="002C6FA3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1F749B" w:rsidRPr="002C6FA3" w:rsidTr="002C6FA3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1F749B" w:rsidRPr="002C6FA3" w:rsidTr="002C6FA3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1F749B" w:rsidRPr="002C6FA3" w:rsidTr="002C6FA3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1 703,9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  <w:tr w:rsidR="001F749B" w:rsidRPr="002C6FA3" w:rsidTr="002C6FA3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1 703,9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  <w:tr w:rsidR="001F749B" w:rsidRPr="002C6FA3" w:rsidTr="002C6FA3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1F749B" w:rsidRPr="002C6FA3" w:rsidRDefault="001F749B" w:rsidP="002C6FA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2C6FA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1 703,9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F749B" w:rsidRPr="002C6FA3" w:rsidRDefault="001F749B" w:rsidP="002C6FA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C6FA3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</w:tbl>
    <w:p w:rsidR="001F749B" w:rsidRPr="002C6FA3" w:rsidRDefault="001F749B" w:rsidP="002C6FA3">
      <w:pPr>
        <w:pStyle w:val="ConsNormal"/>
        <w:ind w:right="0" w:firstLine="540"/>
        <w:jc w:val="right"/>
        <w:rPr>
          <w:sz w:val="24"/>
          <w:szCs w:val="24"/>
        </w:rPr>
      </w:pPr>
    </w:p>
    <w:sectPr w:rsidR="001F749B" w:rsidRPr="002C6FA3" w:rsidSect="002C6FA3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49B" w:rsidRDefault="001F749B">
      <w:r>
        <w:separator/>
      </w:r>
    </w:p>
  </w:endnote>
  <w:endnote w:type="continuationSeparator" w:id="1">
    <w:p w:rsidR="001F749B" w:rsidRDefault="001F7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49B" w:rsidRDefault="001F749B">
      <w:r>
        <w:separator/>
      </w:r>
    </w:p>
  </w:footnote>
  <w:footnote w:type="continuationSeparator" w:id="1">
    <w:p w:rsidR="001F749B" w:rsidRDefault="001F7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9B" w:rsidRDefault="001F749B" w:rsidP="002C6FA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749B" w:rsidRDefault="001F749B" w:rsidP="002C6FA3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49B" w:rsidRDefault="001F749B" w:rsidP="002C6FA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1F749B" w:rsidRDefault="001F749B" w:rsidP="002C6FA3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055A7"/>
    <w:rsid w:val="00024922"/>
    <w:rsid w:val="00036DEC"/>
    <w:rsid w:val="00045CB6"/>
    <w:rsid w:val="00047A06"/>
    <w:rsid w:val="00050E19"/>
    <w:rsid w:val="00053AF1"/>
    <w:rsid w:val="00054652"/>
    <w:rsid w:val="00087EFB"/>
    <w:rsid w:val="000930C1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64693"/>
    <w:rsid w:val="00177B34"/>
    <w:rsid w:val="001A25AA"/>
    <w:rsid w:val="001B286A"/>
    <w:rsid w:val="001C5939"/>
    <w:rsid w:val="001C79F1"/>
    <w:rsid w:val="001D3B43"/>
    <w:rsid w:val="001D6385"/>
    <w:rsid w:val="001E5A1F"/>
    <w:rsid w:val="001F749B"/>
    <w:rsid w:val="00213F3E"/>
    <w:rsid w:val="00224081"/>
    <w:rsid w:val="002271FA"/>
    <w:rsid w:val="00232E18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C6FA3"/>
    <w:rsid w:val="002D2A88"/>
    <w:rsid w:val="002D79CD"/>
    <w:rsid w:val="002F1904"/>
    <w:rsid w:val="002F3823"/>
    <w:rsid w:val="003065F4"/>
    <w:rsid w:val="003304A3"/>
    <w:rsid w:val="00347096"/>
    <w:rsid w:val="00375129"/>
    <w:rsid w:val="00377BCF"/>
    <w:rsid w:val="00382264"/>
    <w:rsid w:val="003A4453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E1C"/>
    <w:rsid w:val="00441B9C"/>
    <w:rsid w:val="00443FF5"/>
    <w:rsid w:val="00454237"/>
    <w:rsid w:val="00463F55"/>
    <w:rsid w:val="0049141C"/>
    <w:rsid w:val="004A16D9"/>
    <w:rsid w:val="004A7757"/>
    <w:rsid w:val="004B1AB3"/>
    <w:rsid w:val="004C1806"/>
    <w:rsid w:val="004D1EA4"/>
    <w:rsid w:val="004D2EEF"/>
    <w:rsid w:val="00501491"/>
    <w:rsid w:val="00503F13"/>
    <w:rsid w:val="00503FAA"/>
    <w:rsid w:val="00507726"/>
    <w:rsid w:val="005171C7"/>
    <w:rsid w:val="00542314"/>
    <w:rsid w:val="00543F01"/>
    <w:rsid w:val="00550D66"/>
    <w:rsid w:val="005B37E6"/>
    <w:rsid w:val="005C06C3"/>
    <w:rsid w:val="005C2415"/>
    <w:rsid w:val="005E1F85"/>
    <w:rsid w:val="005F1BE4"/>
    <w:rsid w:val="006054CB"/>
    <w:rsid w:val="00605D3E"/>
    <w:rsid w:val="0061297E"/>
    <w:rsid w:val="006156FC"/>
    <w:rsid w:val="00624871"/>
    <w:rsid w:val="006269D2"/>
    <w:rsid w:val="00651E2A"/>
    <w:rsid w:val="00652650"/>
    <w:rsid w:val="0065466A"/>
    <w:rsid w:val="00656A0D"/>
    <w:rsid w:val="00670755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8F7E86"/>
    <w:rsid w:val="00911907"/>
    <w:rsid w:val="009427EE"/>
    <w:rsid w:val="0094312E"/>
    <w:rsid w:val="00950353"/>
    <w:rsid w:val="009544E9"/>
    <w:rsid w:val="00973AE8"/>
    <w:rsid w:val="00997A0D"/>
    <w:rsid w:val="009B25C6"/>
    <w:rsid w:val="009C485D"/>
    <w:rsid w:val="009D4EE8"/>
    <w:rsid w:val="009F3360"/>
    <w:rsid w:val="00A06F8B"/>
    <w:rsid w:val="00A10676"/>
    <w:rsid w:val="00A128F0"/>
    <w:rsid w:val="00A41AFA"/>
    <w:rsid w:val="00A43D2C"/>
    <w:rsid w:val="00A66FD3"/>
    <w:rsid w:val="00A7327B"/>
    <w:rsid w:val="00AB3E7E"/>
    <w:rsid w:val="00AB6155"/>
    <w:rsid w:val="00AC180B"/>
    <w:rsid w:val="00AC44EF"/>
    <w:rsid w:val="00AD34F0"/>
    <w:rsid w:val="00AE2037"/>
    <w:rsid w:val="00AE2A24"/>
    <w:rsid w:val="00AE4240"/>
    <w:rsid w:val="00AF32AA"/>
    <w:rsid w:val="00B0697D"/>
    <w:rsid w:val="00B12A0A"/>
    <w:rsid w:val="00B263A1"/>
    <w:rsid w:val="00B31EC9"/>
    <w:rsid w:val="00B3307C"/>
    <w:rsid w:val="00B44DE6"/>
    <w:rsid w:val="00B55040"/>
    <w:rsid w:val="00B56EEC"/>
    <w:rsid w:val="00B62F9C"/>
    <w:rsid w:val="00B8037A"/>
    <w:rsid w:val="00B84BF2"/>
    <w:rsid w:val="00B85773"/>
    <w:rsid w:val="00B87A81"/>
    <w:rsid w:val="00B913A0"/>
    <w:rsid w:val="00BA71B0"/>
    <w:rsid w:val="00BC6C12"/>
    <w:rsid w:val="00BD5D8F"/>
    <w:rsid w:val="00BE0B5A"/>
    <w:rsid w:val="00C16536"/>
    <w:rsid w:val="00C202AA"/>
    <w:rsid w:val="00C42903"/>
    <w:rsid w:val="00C50ADD"/>
    <w:rsid w:val="00C57B9F"/>
    <w:rsid w:val="00C64EF7"/>
    <w:rsid w:val="00C67B49"/>
    <w:rsid w:val="00C74425"/>
    <w:rsid w:val="00CA7734"/>
    <w:rsid w:val="00CC2754"/>
    <w:rsid w:val="00CC628A"/>
    <w:rsid w:val="00CE6587"/>
    <w:rsid w:val="00CF09B1"/>
    <w:rsid w:val="00CF0A4C"/>
    <w:rsid w:val="00D130CA"/>
    <w:rsid w:val="00D13F86"/>
    <w:rsid w:val="00D15777"/>
    <w:rsid w:val="00D21B29"/>
    <w:rsid w:val="00D2557A"/>
    <w:rsid w:val="00D26455"/>
    <w:rsid w:val="00D27957"/>
    <w:rsid w:val="00D53724"/>
    <w:rsid w:val="00D63164"/>
    <w:rsid w:val="00D7335F"/>
    <w:rsid w:val="00D80D04"/>
    <w:rsid w:val="00D87F4D"/>
    <w:rsid w:val="00D92D10"/>
    <w:rsid w:val="00DA446E"/>
    <w:rsid w:val="00DA6139"/>
    <w:rsid w:val="00DD4EB1"/>
    <w:rsid w:val="00E00818"/>
    <w:rsid w:val="00E075A7"/>
    <w:rsid w:val="00E079B8"/>
    <w:rsid w:val="00E2403A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17"/>
    <w:rsid w:val="00F84013"/>
    <w:rsid w:val="00FC373C"/>
    <w:rsid w:val="00FD0D72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73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333</TotalTime>
  <Pages>46</Pages>
  <Words>13840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81</cp:revision>
  <cp:lastPrinted>2022-02-10T15:10:00Z</cp:lastPrinted>
  <dcterms:created xsi:type="dcterms:W3CDTF">2019-10-24T06:02:00Z</dcterms:created>
  <dcterms:modified xsi:type="dcterms:W3CDTF">2022-02-11T09:15:00Z</dcterms:modified>
</cp:coreProperties>
</file>