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ACB" w:rsidRDefault="001F4ACB" w:rsidP="007B36E4">
      <w:pPr>
        <w:pStyle w:val="NoSpacing"/>
        <w:ind w:left="426" w:right="14" w:firstLine="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РЕСПУБЛИКА МОРДОВИЯ</w:t>
      </w:r>
    </w:p>
    <w:p w:rsidR="001F4ACB" w:rsidRDefault="001F4ACB" w:rsidP="007B36E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АДМИНИСТРАЦИЯ СЕМИЛЕЙСКОГО </w:t>
      </w:r>
    </w:p>
    <w:p w:rsidR="001F4ACB" w:rsidRDefault="001F4ACB" w:rsidP="007B36E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СЕЛЬСКОГО ПОСЕЛЕНИЯ</w:t>
      </w:r>
    </w:p>
    <w:p w:rsidR="001F4ACB" w:rsidRDefault="001F4ACB" w:rsidP="007B36E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КОЧКУРОВСКОГО</w:t>
      </w:r>
    </w:p>
    <w:p w:rsidR="001F4ACB" w:rsidRDefault="001F4ACB" w:rsidP="007B36E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МУНИЦИПАЛЬНОГО РАЙОНА</w:t>
      </w:r>
    </w:p>
    <w:p w:rsidR="001F4ACB" w:rsidRDefault="001F4ACB" w:rsidP="007B36E4">
      <w:pPr>
        <w:tabs>
          <w:tab w:val="left" w:pos="2280"/>
          <w:tab w:val="center" w:pos="5258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РЕСПУБЛИКИ МОРДОВИЯ</w:t>
      </w:r>
    </w:p>
    <w:p w:rsidR="001F4ACB" w:rsidRDefault="001F4ACB" w:rsidP="007B36E4">
      <w:pPr>
        <w:tabs>
          <w:tab w:val="left" w:pos="3105"/>
          <w:tab w:val="center" w:pos="5037"/>
        </w:tabs>
        <w:jc w:val="center"/>
        <w:rPr>
          <w:rFonts w:cs="Times New Roman"/>
          <w:b/>
          <w:bCs/>
          <w:sz w:val="32"/>
          <w:szCs w:val="32"/>
        </w:rPr>
      </w:pPr>
    </w:p>
    <w:p w:rsidR="001F4ACB" w:rsidRDefault="001F4ACB" w:rsidP="007B36E4">
      <w:pPr>
        <w:tabs>
          <w:tab w:val="left" w:pos="3105"/>
          <w:tab w:val="center" w:pos="5037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РАСПОРЯЖЕНИЕ</w:t>
      </w:r>
    </w:p>
    <w:tbl>
      <w:tblPr>
        <w:tblW w:w="15334" w:type="dxa"/>
        <w:tblInd w:w="-106" w:type="dxa"/>
        <w:tblLook w:val="00A0"/>
      </w:tblPr>
      <w:tblGrid>
        <w:gridCol w:w="4785"/>
        <w:gridCol w:w="4786"/>
        <w:gridCol w:w="977"/>
        <w:gridCol w:w="4786"/>
      </w:tblGrid>
      <w:tr w:rsidR="001F4ACB">
        <w:tc>
          <w:tcPr>
            <w:tcW w:w="10548" w:type="dxa"/>
            <w:gridSpan w:val="3"/>
          </w:tcPr>
          <w:p w:rsidR="001F4ACB" w:rsidRDefault="001F4ACB" w:rsidP="007B36E4">
            <w:pPr>
              <w:spacing w:line="256" w:lineRule="auto"/>
              <w:ind w:firstLine="0"/>
              <w:jc w:val="center"/>
              <w:rPr>
                <w:rFonts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</w:t>
            </w:r>
          </w:p>
          <w:p w:rsidR="001F4ACB" w:rsidRDefault="001F4ACB" w:rsidP="007B36E4">
            <w:pPr>
              <w:spacing w:line="256" w:lineRule="auto"/>
              <w:ind w:firstLine="0"/>
              <w:jc w:val="center"/>
              <w:rPr>
                <w:rFonts w:cs="Times New Roman"/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о</w:t>
            </w:r>
            <w:r>
              <w:rPr>
                <w:b/>
                <w:bCs/>
                <w:sz w:val="32"/>
                <w:szCs w:val="32"/>
                <w:lang w:eastAsia="en-US"/>
              </w:rPr>
              <w:t xml:space="preserve">т </w:t>
            </w:r>
            <w:bookmarkStart w:id="0" w:name="_GoBack"/>
            <w:bookmarkEnd w:id="0"/>
            <w:r>
              <w:rPr>
                <w:b/>
                <w:bCs/>
                <w:sz w:val="32"/>
                <w:szCs w:val="32"/>
                <w:lang w:eastAsia="en-US"/>
              </w:rPr>
              <w:t>24.01.2022 года №6</w:t>
            </w:r>
          </w:p>
          <w:p w:rsidR="001F4ACB" w:rsidRDefault="001F4ACB" w:rsidP="007B36E4">
            <w:pPr>
              <w:spacing w:line="256" w:lineRule="auto"/>
              <w:ind w:firstLine="0"/>
              <w:jc w:val="center"/>
              <w:rPr>
                <w:rFonts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</w:tcPr>
          <w:p w:rsidR="001F4ACB" w:rsidRDefault="001F4ACB" w:rsidP="007B36E4">
            <w:pPr>
              <w:spacing w:line="256" w:lineRule="auto"/>
              <w:ind w:firstLine="0"/>
              <w:jc w:val="center"/>
              <w:rPr>
                <w:rFonts w:cs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1F4ACB">
        <w:trPr>
          <w:gridAfter w:val="2"/>
          <w:wAfter w:w="5763" w:type="dxa"/>
        </w:trPr>
        <w:tc>
          <w:tcPr>
            <w:tcW w:w="4785" w:type="dxa"/>
          </w:tcPr>
          <w:p w:rsidR="001F4ACB" w:rsidRDefault="001F4ACB" w:rsidP="00B961C8">
            <w:pPr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</w:tcPr>
          <w:p w:rsidR="001F4ACB" w:rsidRDefault="001F4ACB" w:rsidP="00B961C8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1F4ACB" w:rsidRDefault="001F4ACB" w:rsidP="00B961C8">
      <w:pPr>
        <w:pStyle w:val="Heading1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>ВНЕСТИ ИЗМЕНЕНИЯ В РАСПОРЯЖЕНИЕ АДМИНИСТРАЦИИ СЕМИЛЕЙСКОГО СЕЛЬСКОГО ПОСЕЛЕНИЯ «О СОЗДАНИИ РАБОЧЕЙ ГРУППЫ ПО  ПРОВЕДЕНИЮ  ИНВЕНТАРИЗАЦИИ ЛИЧНЫХ ПОДСОБНЫХ ХОЗЯЙСТВ И  ОПРЕДЕЛЕНИЯ ВИДА РАЗРЕШЕННОГО  ИСПОЛЬЗОВАНИЯ ЗЕМЕЛЬНЫХ УЧАСТКОВ ФИЗИЧЕСКИХ И ЮРИДИЧЕСКИХ ЛИЦ ОТ 24.03.2021 года №9-р»</w:t>
      </w:r>
    </w:p>
    <w:p w:rsidR="001F4ACB" w:rsidRPr="0095718D" w:rsidRDefault="001F4ACB" w:rsidP="006742E7">
      <w:pPr>
        <w:ind w:firstLine="0"/>
        <w:rPr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D2609">
        <w:rPr>
          <w:sz w:val="24"/>
          <w:szCs w:val="24"/>
        </w:rPr>
        <w:t>В целях проведения работы</w:t>
      </w:r>
      <w:r>
        <w:rPr>
          <w:sz w:val="24"/>
          <w:szCs w:val="24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4"/>
          <w:szCs w:val="24"/>
        </w:rPr>
        <w:t>инвентаризации личных подсобных хозяйств и определения вида разрешенного использования земельных участков физических  и юридических лиц на территории Семилейского сельского поселения Кочкуровского  муниципального района  д</w:t>
      </w:r>
      <w:r w:rsidRPr="0095718D">
        <w:rPr>
          <w:sz w:val="24"/>
          <w:szCs w:val="24"/>
        </w:rPr>
        <w:t xml:space="preserve">ля </w:t>
      </w:r>
      <w:r>
        <w:rPr>
          <w:sz w:val="24"/>
          <w:szCs w:val="24"/>
        </w:rPr>
        <w:t>увеличения налоговых доходов</w:t>
      </w:r>
      <w:r w:rsidRPr="0095718D">
        <w:rPr>
          <w:sz w:val="24"/>
          <w:szCs w:val="24"/>
        </w:rPr>
        <w:t xml:space="preserve"> </w:t>
      </w:r>
      <w:r>
        <w:rPr>
          <w:sz w:val="24"/>
          <w:szCs w:val="24"/>
        </w:rPr>
        <w:t>консолидированного бюджета Семилейского сельского поселения  Кочкуровского  муниципального района Республики  Мордовия администрация Семилейского сельского поселения ПОСТАНОВЛЯЕТ:</w:t>
      </w:r>
      <w:r w:rsidRPr="0095718D">
        <w:rPr>
          <w:sz w:val="24"/>
          <w:szCs w:val="24"/>
        </w:rPr>
        <w:t xml:space="preserve"> </w:t>
      </w:r>
    </w:p>
    <w:p w:rsidR="001F4ACB" w:rsidRDefault="001F4ACB" w:rsidP="006742E7">
      <w:pPr>
        <w:ind w:firstLine="0"/>
        <w:rPr>
          <w:b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sz w:val="24"/>
          <w:szCs w:val="24"/>
        </w:rPr>
        <w:t xml:space="preserve">      1. Внести изменения в состав рабочей группы по проведению инвентаризации личных подсобных хозяйств и определения вида разрешенного использования земельных участков физических  и юридических лиц на территории Семилейского сельского поселения Кочкуровского  муниципального района  и утвердить в новой редакции:</w:t>
      </w:r>
    </w:p>
    <w:p w:rsidR="001F4ACB" w:rsidRDefault="001F4ACB" w:rsidP="006742E7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- Кудашкин А. В. – глава Семилейского сельского поселения, председатель комиссии;</w:t>
      </w:r>
    </w:p>
    <w:p w:rsidR="001F4ACB" w:rsidRDefault="001F4ACB" w:rsidP="006742E7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-Андросова И.С.- заместитель главы Семилейского сельского поселения, заместитель председателя комиссии;</w:t>
      </w:r>
    </w:p>
    <w:p w:rsidR="001F4ACB" w:rsidRPr="00FF47AA" w:rsidRDefault="001F4ACB" w:rsidP="006742E7">
      <w:pPr>
        <w:ind w:hanging="360"/>
        <w:rPr>
          <w:sz w:val="24"/>
          <w:szCs w:val="24"/>
        </w:rPr>
      </w:pPr>
      <w:r>
        <w:rPr>
          <w:sz w:val="24"/>
          <w:szCs w:val="24"/>
        </w:rPr>
        <w:t xml:space="preserve">       Шкунова О,В.-заместитель главы Семилейского сельского поселения, секретарь комиссии;</w:t>
      </w:r>
    </w:p>
    <w:p w:rsidR="001F4ACB" w:rsidRDefault="001F4ACB" w:rsidP="006742E7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-Сеськин В.И. – </w:t>
      </w:r>
      <w:r>
        <w:rPr>
          <w:sz w:val="22"/>
          <w:szCs w:val="22"/>
        </w:rPr>
        <w:t xml:space="preserve">ведущий </w:t>
      </w:r>
      <w:r w:rsidRPr="00FF47AA">
        <w:rPr>
          <w:sz w:val="24"/>
          <w:szCs w:val="24"/>
        </w:rPr>
        <w:t xml:space="preserve">специалист </w:t>
      </w:r>
      <w:r>
        <w:rPr>
          <w:sz w:val="24"/>
          <w:szCs w:val="24"/>
        </w:rPr>
        <w:t xml:space="preserve">администрации Семилейского сельского поселения; </w:t>
      </w:r>
    </w:p>
    <w:p w:rsidR="001F4ACB" w:rsidRDefault="001F4ACB" w:rsidP="001C462E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-Чекужова Н.Б.- делопроизводитель Семилейского сельского поселения по первичному воинскому  учету. </w:t>
      </w:r>
    </w:p>
    <w:p w:rsidR="001F4ACB" w:rsidRDefault="001F4ACB" w:rsidP="00F35DFA">
      <w:pPr>
        <w:ind w:hanging="360"/>
        <w:rPr>
          <w:sz w:val="24"/>
          <w:szCs w:val="24"/>
        </w:rPr>
      </w:pPr>
      <w:r>
        <w:rPr>
          <w:sz w:val="24"/>
          <w:szCs w:val="24"/>
        </w:rPr>
        <w:t xml:space="preserve">             2.  Контроль за исполнением настоящего распоряжения оставляю за собой.</w:t>
      </w:r>
    </w:p>
    <w:p w:rsidR="001F4ACB" w:rsidRDefault="001F4ACB" w:rsidP="00EF126F">
      <w:pPr>
        <w:pStyle w:val="a0"/>
        <w:tabs>
          <w:tab w:val="left" w:pos="111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3.  Настоящее распоряжение</w:t>
      </w:r>
      <w:r>
        <w:rPr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вступает в силу со дня его подписания.</w:t>
      </w:r>
    </w:p>
    <w:p w:rsidR="001F4ACB" w:rsidRDefault="001F4ACB" w:rsidP="000471E9"/>
    <w:p w:rsidR="001F4ACB" w:rsidRDefault="001F4ACB" w:rsidP="000471E9"/>
    <w:p w:rsidR="001F4ACB" w:rsidRDefault="001F4ACB" w:rsidP="000471E9"/>
    <w:p w:rsidR="001F4ACB" w:rsidRDefault="001F4ACB" w:rsidP="000471E9"/>
    <w:tbl>
      <w:tblPr>
        <w:tblW w:w="15263" w:type="dxa"/>
        <w:tblInd w:w="-106" w:type="dxa"/>
        <w:tblLook w:val="00A0"/>
      </w:tblPr>
      <w:tblGrid>
        <w:gridCol w:w="10773"/>
        <w:gridCol w:w="4490"/>
      </w:tblGrid>
      <w:tr w:rsidR="001F4ACB">
        <w:trPr>
          <w:trHeight w:val="929"/>
        </w:trPr>
        <w:tc>
          <w:tcPr>
            <w:tcW w:w="10773" w:type="dxa"/>
          </w:tcPr>
          <w:p w:rsidR="001F4ACB" w:rsidRPr="0084034E" w:rsidRDefault="001F4ACB" w:rsidP="0084034E">
            <w:pPr>
              <w:pStyle w:val="a"/>
              <w:spacing w:line="254" w:lineRule="auto"/>
              <w:jc w:val="right"/>
              <w:rPr>
                <w:sz w:val="24"/>
                <w:szCs w:val="24"/>
                <w:lang w:eastAsia="en-US"/>
              </w:rPr>
            </w:pPr>
            <w:r w:rsidRPr="0084034E">
              <w:rPr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Глава </w:t>
            </w:r>
          </w:p>
          <w:p w:rsidR="001F4ACB" w:rsidRPr="0084034E" w:rsidRDefault="001F4ACB" w:rsidP="0084034E">
            <w:pPr>
              <w:jc w:val="right"/>
              <w:rPr>
                <w:sz w:val="24"/>
                <w:szCs w:val="24"/>
                <w:lang w:eastAsia="en-US"/>
              </w:rPr>
            </w:pPr>
            <w:r w:rsidRPr="0084034E">
              <w:rPr>
                <w:sz w:val="24"/>
                <w:szCs w:val="24"/>
                <w:lang w:eastAsia="en-US"/>
              </w:rPr>
              <w:t>Семилейского сельского поселения</w:t>
            </w:r>
          </w:p>
          <w:p w:rsidR="001F4ACB" w:rsidRPr="0084034E" w:rsidRDefault="001F4ACB" w:rsidP="0084034E">
            <w:pPr>
              <w:pStyle w:val="a"/>
              <w:spacing w:line="254" w:lineRule="auto"/>
              <w:jc w:val="right"/>
              <w:rPr>
                <w:sz w:val="24"/>
                <w:szCs w:val="24"/>
                <w:lang w:eastAsia="en-US"/>
              </w:rPr>
            </w:pPr>
            <w:r w:rsidRPr="0084034E">
              <w:rPr>
                <w:sz w:val="24"/>
                <w:szCs w:val="24"/>
                <w:lang w:eastAsia="en-US"/>
              </w:rPr>
              <w:t xml:space="preserve">                                                                                            Кочкуровского муниципального района  </w:t>
            </w:r>
          </w:p>
          <w:p w:rsidR="001F4ACB" w:rsidRDefault="001F4ACB" w:rsidP="0084034E">
            <w:pPr>
              <w:pStyle w:val="a"/>
              <w:spacing w:line="254" w:lineRule="auto"/>
              <w:jc w:val="right"/>
              <w:rPr>
                <w:sz w:val="24"/>
                <w:szCs w:val="24"/>
                <w:lang w:eastAsia="en-US"/>
              </w:rPr>
            </w:pPr>
            <w:r w:rsidRPr="0084034E">
              <w:rPr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</w:t>
            </w:r>
            <w:r>
              <w:rPr>
                <w:sz w:val="24"/>
                <w:szCs w:val="24"/>
                <w:lang w:eastAsia="en-US"/>
              </w:rPr>
              <w:t>А. В. Кудашкин</w:t>
            </w:r>
          </w:p>
        </w:tc>
        <w:tc>
          <w:tcPr>
            <w:tcW w:w="4490" w:type="dxa"/>
          </w:tcPr>
          <w:p w:rsidR="001F4ACB" w:rsidRDefault="001F4ACB">
            <w:pPr>
              <w:pStyle w:val="a"/>
              <w:spacing w:line="254" w:lineRule="auto"/>
              <w:rPr>
                <w:sz w:val="24"/>
                <w:szCs w:val="24"/>
                <w:lang w:eastAsia="en-US"/>
              </w:rPr>
            </w:pPr>
          </w:p>
          <w:p w:rsidR="001F4ACB" w:rsidRDefault="001F4ACB">
            <w:pPr>
              <w:spacing w:line="254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       С.Н.  имова         </w:t>
            </w:r>
          </w:p>
          <w:p w:rsidR="001F4ACB" w:rsidRDefault="001F4ACB">
            <w:pPr>
              <w:spacing w:line="254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 </w:t>
            </w:r>
          </w:p>
        </w:tc>
      </w:tr>
    </w:tbl>
    <w:p w:rsidR="001F4ACB" w:rsidRDefault="001F4ACB" w:rsidP="007B36E4">
      <w:pPr>
        <w:ind w:firstLine="0"/>
      </w:pPr>
    </w:p>
    <w:sectPr w:rsidR="001F4ACB" w:rsidSect="0084034E">
      <w:pgSz w:w="11906" w:h="16838"/>
      <w:pgMar w:top="568" w:right="746" w:bottom="142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3161"/>
    <w:rsid w:val="000471E9"/>
    <w:rsid w:val="000644D3"/>
    <w:rsid w:val="000A278E"/>
    <w:rsid w:val="000E1F97"/>
    <w:rsid w:val="00110987"/>
    <w:rsid w:val="00151770"/>
    <w:rsid w:val="00190B35"/>
    <w:rsid w:val="00193807"/>
    <w:rsid w:val="001C462E"/>
    <w:rsid w:val="001E140B"/>
    <w:rsid w:val="001F4ACB"/>
    <w:rsid w:val="00262437"/>
    <w:rsid w:val="0026289E"/>
    <w:rsid w:val="00283161"/>
    <w:rsid w:val="002C70FB"/>
    <w:rsid w:val="002D6FBB"/>
    <w:rsid w:val="00333899"/>
    <w:rsid w:val="00340533"/>
    <w:rsid w:val="00351D38"/>
    <w:rsid w:val="003A7E6D"/>
    <w:rsid w:val="00552692"/>
    <w:rsid w:val="00562587"/>
    <w:rsid w:val="005E479C"/>
    <w:rsid w:val="006018F3"/>
    <w:rsid w:val="00623CDF"/>
    <w:rsid w:val="006342FE"/>
    <w:rsid w:val="0065312B"/>
    <w:rsid w:val="006742E7"/>
    <w:rsid w:val="006D6431"/>
    <w:rsid w:val="00703581"/>
    <w:rsid w:val="0075463B"/>
    <w:rsid w:val="00782E29"/>
    <w:rsid w:val="007A7A0F"/>
    <w:rsid w:val="007B36E4"/>
    <w:rsid w:val="007B7A87"/>
    <w:rsid w:val="007D627A"/>
    <w:rsid w:val="0084034E"/>
    <w:rsid w:val="00863E53"/>
    <w:rsid w:val="00882AEA"/>
    <w:rsid w:val="00904D09"/>
    <w:rsid w:val="009411E8"/>
    <w:rsid w:val="0095718D"/>
    <w:rsid w:val="00966755"/>
    <w:rsid w:val="009674B8"/>
    <w:rsid w:val="009F3B7C"/>
    <w:rsid w:val="00AD3282"/>
    <w:rsid w:val="00AD73CB"/>
    <w:rsid w:val="00B961C8"/>
    <w:rsid w:val="00BB4F69"/>
    <w:rsid w:val="00BF21A4"/>
    <w:rsid w:val="00C06675"/>
    <w:rsid w:val="00CD1E9B"/>
    <w:rsid w:val="00CD2609"/>
    <w:rsid w:val="00CE6075"/>
    <w:rsid w:val="00D06973"/>
    <w:rsid w:val="00D15E9D"/>
    <w:rsid w:val="00D54E97"/>
    <w:rsid w:val="00D90480"/>
    <w:rsid w:val="00DC627C"/>
    <w:rsid w:val="00DD48C3"/>
    <w:rsid w:val="00DD7EFF"/>
    <w:rsid w:val="00E6403F"/>
    <w:rsid w:val="00E83542"/>
    <w:rsid w:val="00EA62DC"/>
    <w:rsid w:val="00EC7E37"/>
    <w:rsid w:val="00ED7998"/>
    <w:rsid w:val="00EF126F"/>
    <w:rsid w:val="00F07613"/>
    <w:rsid w:val="00F23B09"/>
    <w:rsid w:val="00F35DFA"/>
    <w:rsid w:val="00F47775"/>
    <w:rsid w:val="00F63914"/>
    <w:rsid w:val="00F90E80"/>
    <w:rsid w:val="00F90EAA"/>
    <w:rsid w:val="00FC6B51"/>
    <w:rsid w:val="00FF4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26F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F126F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F126F"/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styleId="NoSpacing">
    <w:name w:val="No Spacing"/>
    <w:uiPriority w:val="99"/>
    <w:qFormat/>
    <w:rsid w:val="00EF126F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">
    <w:name w:val="Текст (лев. подпись)"/>
    <w:basedOn w:val="Normal"/>
    <w:next w:val="Normal"/>
    <w:uiPriority w:val="99"/>
    <w:rsid w:val="00EF126F"/>
    <w:pPr>
      <w:ind w:firstLine="0"/>
      <w:jc w:val="left"/>
    </w:pPr>
  </w:style>
  <w:style w:type="paragraph" w:customStyle="1" w:styleId="a0">
    <w:name w:val="Таблицы (моноширинный)"/>
    <w:basedOn w:val="Normal"/>
    <w:next w:val="Normal"/>
    <w:uiPriority w:val="99"/>
    <w:rsid w:val="00EF126F"/>
    <w:pPr>
      <w:ind w:firstLine="0"/>
    </w:pPr>
    <w:rPr>
      <w:rFonts w:ascii="Courier New" w:hAnsi="Courier New" w:cs="Courier New"/>
    </w:rPr>
  </w:style>
  <w:style w:type="paragraph" w:styleId="BodyTextIndent2">
    <w:name w:val="Body Text Indent 2"/>
    <w:basedOn w:val="Normal"/>
    <w:link w:val="BodyTextIndent2Char"/>
    <w:uiPriority w:val="99"/>
    <w:rsid w:val="00F35DFA"/>
    <w:pPr>
      <w:widowControl/>
      <w:shd w:val="clear" w:color="auto" w:fill="FFFFFF"/>
      <w:autoSpaceDE/>
      <w:autoSpaceDN/>
      <w:adjustRightInd/>
      <w:spacing w:line="274" w:lineRule="exact"/>
      <w:ind w:left="566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F35DFA"/>
    <w:rPr>
      <w:rFonts w:ascii="Times New Roman" w:hAnsi="Times New Roman" w:cs="Times New Roman"/>
      <w:sz w:val="24"/>
      <w:szCs w:val="24"/>
      <w:shd w:val="clear" w:color="auto" w:fill="FFFFFF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C7E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C7E3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71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</TotalTime>
  <Pages>1</Pages>
  <Words>360</Words>
  <Characters>2055</Characters>
  <Application>Microsoft Office Outlook</Application>
  <DocSecurity>0</DocSecurity>
  <Lines>0</Lines>
  <Paragraphs>0</Paragraphs>
  <ScaleCrop>false</ScaleCrop>
  <Company>Семилей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Андрей Чернышев</dc:creator>
  <cp:keywords/>
  <dc:description/>
  <cp:lastModifiedBy>Your User Name</cp:lastModifiedBy>
  <cp:revision>6</cp:revision>
  <cp:lastPrinted>2022-01-24T05:36:00Z</cp:lastPrinted>
  <dcterms:created xsi:type="dcterms:W3CDTF">2021-07-29T12:31:00Z</dcterms:created>
  <dcterms:modified xsi:type="dcterms:W3CDTF">2022-01-24T05:36:00Z</dcterms:modified>
</cp:coreProperties>
</file>