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51B" w:rsidRDefault="007C451B" w:rsidP="008A5A0A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C451B" w:rsidRDefault="007C4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C451B" w:rsidRPr="00CF09B1" w:rsidRDefault="007C4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7C451B" w:rsidRPr="00CF09B1" w:rsidRDefault="007C4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7C451B" w:rsidRPr="00CF09B1" w:rsidRDefault="007C4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7C451B" w:rsidRPr="00CF09B1" w:rsidRDefault="007C4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7C451B" w:rsidRPr="00997A0D" w:rsidRDefault="007C4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СЕДЬМ</w:t>
      </w:r>
      <w:r w:rsidRPr="00997A0D">
        <w:rPr>
          <w:rFonts w:ascii="Arial" w:hAnsi="Arial" w:cs="Arial"/>
          <w:b/>
          <w:bCs/>
          <w:caps/>
          <w:sz w:val="32"/>
          <w:szCs w:val="32"/>
          <w:lang w:val="ru-RU"/>
        </w:rPr>
        <w:t>ОГО СОЗЫВА</w:t>
      </w:r>
    </w:p>
    <w:p w:rsidR="007C451B" w:rsidRPr="00CF09B1" w:rsidRDefault="007C4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C451B" w:rsidRPr="00CF09B1" w:rsidRDefault="007C4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7C451B" w:rsidRPr="00CF09B1" w:rsidRDefault="007C4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C451B" w:rsidRPr="00CF09B1" w:rsidRDefault="007C451B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18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30 ДЕКАБРЯ  2021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7C451B" w:rsidRPr="00CF09B1" w:rsidRDefault="007C451B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7C451B" w:rsidRDefault="007C451B" w:rsidP="00CF09B1">
      <w:pPr>
        <w:ind w:firstLine="72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189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651E2A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7C451B" w:rsidRPr="00651E2A" w:rsidRDefault="007C451B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7C451B" w:rsidRDefault="007C451B" w:rsidP="00651E2A">
      <w:pPr>
        <w:ind w:firstLine="851"/>
        <w:jc w:val="both"/>
        <w:rPr>
          <w:rFonts w:ascii="Arial" w:hAnsi="Arial" w:cs="Arial"/>
          <w:lang w:val="ru-RU"/>
        </w:rPr>
      </w:pPr>
      <w:bookmarkStart w:id="0" w:name="_Hlk530556172"/>
      <w:r w:rsidRPr="00651E2A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7C451B" w:rsidRPr="00651E2A" w:rsidRDefault="007C451B" w:rsidP="00651E2A">
      <w:pPr>
        <w:ind w:firstLine="851"/>
        <w:jc w:val="both"/>
        <w:rPr>
          <w:rFonts w:ascii="Arial" w:hAnsi="Arial" w:cs="Arial"/>
          <w:lang w:val="ru-RU"/>
        </w:rPr>
      </w:pPr>
    </w:p>
    <w:p w:rsidR="007C451B" w:rsidRPr="00455090" w:rsidRDefault="007C451B" w:rsidP="00651E2A">
      <w:pPr>
        <w:ind w:firstLine="851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 Внести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</w:t>
      </w:r>
      <w:r w:rsidRPr="00CD6E00">
        <w:rPr>
          <w:rFonts w:ascii="Arial" w:hAnsi="Arial" w:cs="Arial"/>
          <w:lang w:val="ru-RU"/>
        </w:rPr>
        <w:t xml:space="preserve">бюджете Качелайского сельского поселения на 2021 год и на плановый период 2022 и 2022 </w:t>
      </w:r>
      <w:r w:rsidRPr="00455090">
        <w:rPr>
          <w:rFonts w:ascii="Arial" w:hAnsi="Arial" w:cs="Arial"/>
          <w:lang w:val="ru-RU"/>
        </w:rPr>
        <w:t>годов» (с изменениями от 10.02.2021г</w:t>
      </w:r>
      <w:r>
        <w:rPr>
          <w:rFonts w:ascii="Arial" w:hAnsi="Arial" w:cs="Arial"/>
          <w:lang w:val="ru-RU"/>
        </w:rPr>
        <w:t>.</w:t>
      </w:r>
      <w:r w:rsidRPr="00455090">
        <w:rPr>
          <w:rFonts w:ascii="Arial" w:hAnsi="Arial" w:cs="Arial"/>
          <w:lang w:val="ru-RU"/>
        </w:rPr>
        <w:t xml:space="preserve"> №196, от 22.04.2021</w:t>
      </w:r>
      <w:r>
        <w:rPr>
          <w:rFonts w:ascii="Arial" w:hAnsi="Arial" w:cs="Arial"/>
          <w:lang w:val="ru-RU"/>
        </w:rPr>
        <w:t>.</w:t>
      </w:r>
      <w:r w:rsidRPr="00455090">
        <w:rPr>
          <w:rFonts w:ascii="Arial" w:hAnsi="Arial" w:cs="Arial"/>
          <w:lang w:val="ru-RU"/>
        </w:rPr>
        <w:t>г №205, от 19.05.2021г. №209; от.26.08.21</w:t>
      </w:r>
      <w:r>
        <w:rPr>
          <w:rFonts w:ascii="Arial" w:hAnsi="Arial" w:cs="Arial"/>
          <w:lang w:val="ru-RU"/>
        </w:rPr>
        <w:t>г.</w:t>
      </w:r>
      <w:r w:rsidRPr="00455090">
        <w:rPr>
          <w:rFonts w:ascii="Arial" w:hAnsi="Arial" w:cs="Arial"/>
          <w:lang w:val="ru-RU"/>
        </w:rPr>
        <w:t xml:space="preserve"> №2</w:t>
      </w:r>
      <w:r>
        <w:rPr>
          <w:rFonts w:ascii="Arial" w:hAnsi="Arial" w:cs="Arial"/>
          <w:lang w:val="ru-RU"/>
        </w:rPr>
        <w:t>18,</w:t>
      </w:r>
      <w:r w:rsidRPr="00455090">
        <w:rPr>
          <w:rFonts w:ascii="Arial" w:hAnsi="Arial" w:cs="Arial"/>
          <w:lang w:val="ru-RU"/>
        </w:rPr>
        <w:t xml:space="preserve"> от 22.09.2021г.</w:t>
      </w:r>
      <w:r>
        <w:rPr>
          <w:rFonts w:ascii="Arial" w:hAnsi="Arial" w:cs="Arial"/>
          <w:lang w:val="ru-RU"/>
        </w:rPr>
        <w:t xml:space="preserve"> №220</w:t>
      </w:r>
      <w:r w:rsidRPr="00455090">
        <w:rPr>
          <w:rFonts w:ascii="Arial" w:hAnsi="Arial" w:cs="Arial"/>
          <w:lang w:val="ru-RU"/>
        </w:rPr>
        <w:t>), следующие изменения:</w:t>
      </w:r>
    </w:p>
    <w:p w:rsidR="007C451B" w:rsidRPr="00455090" w:rsidRDefault="007C451B" w:rsidP="00651E2A">
      <w:pPr>
        <w:numPr>
          <w:ilvl w:val="1"/>
          <w:numId w:val="4"/>
        </w:numPr>
        <w:rPr>
          <w:rFonts w:ascii="Arial" w:hAnsi="Arial" w:cs="Arial"/>
          <w:lang w:val="ru-RU"/>
        </w:rPr>
      </w:pPr>
      <w:r w:rsidRPr="00455090">
        <w:rPr>
          <w:rFonts w:ascii="Arial" w:hAnsi="Arial" w:cs="Arial"/>
          <w:lang w:val="ru-RU"/>
        </w:rPr>
        <w:t>Статью 1 изложить в следующей редакции:</w:t>
      </w:r>
    </w:p>
    <w:p w:rsidR="007C451B" w:rsidRPr="00455090" w:rsidRDefault="007C451B" w:rsidP="00DA6139">
      <w:pPr>
        <w:ind w:firstLine="709"/>
        <w:jc w:val="both"/>
        <w:rPr>
          <w:rFonts w:ascii="Arial" w:hAnsi="Arial" w:cs="Arial"/>
          <w:lang w:val="ru-RU"/>
        </w:rPr>
      </w:pPr>
      <w:r w:rsidRPr="00455090">
        <w:rPr>
          <w:rFonts w:ascii="Arial" w:hAnsi="Arial" w:cs="Arial"/>
          <w:lang w:val="ru-RU"/>
        </w:rPr>
        <w:t>1. Утвердить бюджет Качелайского сельского поселения</w:t>
      </w:r>
      <w:r w:rsidRPr="00455090">
        <w:rPr>
          <w:rFonts w:ascii="Arial" w:hAnsi="Arial" w:cs="Arial"/>
          <w:sz w:val="28"/>
          <w:szCs w:val="28"/>
          <w:lang w:val="ru-RU"/>
        </w:rPr>
        <w:t xml:space="preserve"> </w:t>
      </w:r>
      <w:r w:rsidRPr="00455090">
        <w:rPr>
          <w:rFonts w:ascii="Arial" w:hAnsi="Arial" w:cs="Arial"/>
          <w:lang w:val="ru-RU"/>
        </w:rPr>
        <w:t xml:space="preserve">Кочкуровского муниципального района Республики Мордовия на 2021 год по доходам в сумме </w:t>
      </w:r>
      <w:r>
        <w:rPr>
          <w:rFonts w:ascii="Arial" w:hAnsi="Arial" w:cs="Arial"/>
          <w:lang w:val="ru-RU"/>
        </w:rPr>
        <w:t>2221,7</w:t>
      </w:r>
      <w:r w:rsidRPr="00455090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2254,4 тыс. рублей, с превышением расходов над доходами в  сумме 32,7 тыс. рублей;</w:t>
      </w:r>
    </w:p>
    <w:p w:rsidR="007C451B" w:rsidRPr="00CD6E00" w:rsidRDefault="007C451B" w:rsidP="00DA6139">
      <w:pPr>
        <w:ind w:firstLine="709"/>
        <w:jc w:val="both"/>
        <w:rPr>
          <w:rFonts w:ascii="Arial" w:hAnsi="Arial" w:cs="Arial"/>
          <w:lang w:val="ru-RU"/>
        </w:rPr>
      </w:pPr>
      <w:r w:rsidRPr="00455090">
        <w:rPr>
          <w:rFonts w:ascii="Arial" w:hAnsi="Arial" w:cs="Arial"/>
          <w:lang w:val="ru-RU"/>
        </w:rPr>
        <w:t>2. Утвердить бюджет Качелайского сельского поселения</w:t>
      </w:r>
      <w:r w:rsidRPr="00455090">
        <w:rPr>
          <w:rFonts w:ascii="Arial" w:hAnsi="Arial" w:cs="Arial"/>
          <w:sz w:val="28"/>
          <w:szCs w:val="28"/>
          <w:lang w:val="ru-RU"/>
        </w:rPr>
        <w:t xml:space="preserve"> </w:t>
      </w:r>
      <w:r w:rsidRPr="00455090">
        <w:rPr>
          <w:rFonts w:ascii="Arial" w:hAnsi="Arial" w:cs="Arial"/>
          <w:lang w:val="ru-RU"/>
        </w:rPr>
        <w:t>на 2022 год по доходам в сумме 1132,6 тыс. рублей и по расходам в сумме 1132,6 тыс. рублей, в том числе условно утвержденные расходы в сумме 20,9 тыс. рублей</w:t>
      </w:r>
      <w:r w:rsidRPr="00CD6E00">
        <w:rPr>
          <w:rFonts w:ascii="Arial" w:hAnsi="Arial" w:cs="Arial"/>
          <w:lang w:val="ru-RU"/>
        </w:rPr>
        <w:t>.</w:t>
      </w:r>
    </w:p>
    <w:p w:rsidR="007C451B" w:rsidRDefault="007C451B" w:rsidP="00DA6139">
      <w:pPr>
        <w:ind w:firstLine="709"/>
        <w:jc w:val="both"/>
        <w:rPr>
          <w:rFonts w:ascii="Arial" w:hAnsi="Arial" w:cs="Arial"/>
          <w:lang w:val="ru-RU"/>
        </w:rPr>
      </w:pPr>
      <w:r w:rsidRPr="00CD6E00">
        <w:rPr>
          <w:rFonts w:ascii="Arial" w:hAnsi="Arial" w:cs="Arial"/>
          <w:lang w:val="ru-RU"/>
        </w:rPr>
        <w:t>3. Утвердить бюджет Качелайского сельского поселения</w:t>
      </w:r>
      <w:r w:rsidRPr="00CD6E00">
        <w:rPr>
          <w:rFonts w:ascii="Arial" w:hAnsi="Arial" w:cs="Arial"/>
          <w:sz w:val="28"/>
          <w:szCs w:val="28"/>
          <w:lang w:val="ru-RU"/>
        </w:rPr>
        <w:t xml:space="preserve"> </w:t>
      </w:r>
      <w:r w:rsidRPr="00CD6E00">
        <w:rPr>
          <w:rFonts w:ascii="Arial" w:hAnsi="Arial" w:cs="Arial"/>
          <w:lang w:val="ru-RU"/>
        </w:rPr>
        <w:t>на 2023 год по доходам в сумме 1147,1 тыс. рублей и по расходам в сумме 1147,1 тыс. рублей, в</w:t>
      </w:r>
      <w:r w:rsidRPr="004D1EA4">
        <w:rPr>
          <w:rFonts w:ascii="Arial" w:hAnsi="Arial" w:cs="Arial"/>
          <w:lang w:val="ru-RU"/>
        </w:rPr>
        <w:t xml:space="preserve"> том числе условно утвержденные расходы в сумме </w:t>
      </w:r>
      <w:r>
        <w:rPr>
          <w:rFonts w:ascii="Arial" w:hAnsi="Arial" w:cs="Arial"/>
          <w:lang w:val="ru-RU"/>
        </w:rPr>
        <w:t>42,1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7C451B" w:rsidRDefault="007C451B" w:rsidP="00A13C8B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4.  Абзац 2  Статьи  5 изложить в следующей редакции:</w:t>
      </w:r>
    </w:p>
    <w:p w:rsidR="007C451B" w:rsidRDefault="007C451B" w:rsidP="00A13C8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« </w:t>
      </w:r>
      <w:r w:rsidRPr="0051546E">
        <w:rPr>
          <w:rFonts w:ascii="Arial" w:hAnsi="Arial" w:cs="Arial"/>
          <w:lang w:val="ru-RU"/>
        </w:rPr>
        <w:t xml:space="preserve">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энергопринимающих устройств к электрическим сетям, а так 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</w:t>
      </w:r>
      <w:r>
        <w:rPr>
          <w:rFonts w:ascii="Arial" w:hAnsi="Arial" w:cs="Arial"/>
          <w:lang w:val="ru-RU"/>
        </w:rPr>
        <w:t>и объектов не относящихся к объектам капитального строительства»;</w:t>
      </w:r>
    </w:p>
    <w:p w:rsidR="007C451B" w:rsidRDefault="007C451B" w:rsidP="00A13C8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</w:p>
    <w:p w:rsidR="007C451B" w:rsidRDefault="007C451B" w:rsidP="00A13C8B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5.   Пункт 1 статьи 8 изложить в следующей редакции:</w:t>
      </w:r>
    </w:p>
    <w:p w:rsidR="007C451B" w:rsidRDefault="007C451B" w:rsidP="00CD514B">
      <w:pPr>
        <w:ind w:firstLine="720"/>
        <w:jc w:val="both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«</w:t>
      </w:r>
      <w:r w:rsidRPr="00C42903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Качелайского</w:t>
      </w:r>
      <w:r w:rsidRPr="00C42903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на 202</w:t>
      </w:r>
      <w:r>
        <w:rPr>
          <w:rFonts w:ascii="Arial" w:hAnsi="Arial" w:cs="Arial"/>
          <w:color w:val="000000"/>
          <w:lang w:val="ru-RU"/>
        </w:rPr>
        <w:t>1</w:t>
      </w:r>
      <w:r w:rsidRPr="00C42903">
        <w:rPr>
          <w:rFonts w:ascii="Arial" w:hAnsi="Arial" w:cs="Arial"/>
          <w:color w:val="000000"/>
          <w:lang w:val="ru-RU"/>
        </w:rPr>
        <w:t xml:space="preserve"> год в сумме </w:t>
      </w:r>
      <w:r>
        <w:rPr>
          <w:rFonts w:ascii="Arial" w:hAnsi="Arial" w:cs="Arial"/>
          <w:color w:val="000000"/>
          <w:lang w:val="ru-RU"/>
        </w:rPr>
        <w:t>621,2</w:t>
      </w:r>
      <w:r w:rsidRPr="00C42903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2</w:t>
      </w:r>
      <w:r w:rsidRPr="00C42903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204,2</w:t>
      </w:r>
      <w:r w:rsidRPr="00C42903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3</w:t>
      </w:r>
      <w:r w:rsidRPr="00C42903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210,4</w:t>
      </w:r>
      <w:r w:rsidRPr="00C42903">
        <w:rPr>
          <w:rFonts w:ascii="Arial" w:hAnsi="Arial" w:cs="Arial"/>
          <w:color w:val="000000"/>
          <w:lang w:val="ru-RU"/>
        </w:rPr>
        <w:t xml:space="preserve"> тыс. рублей.</w:t>
      </w:r>
      <w:r>
        <w:rPr>
          <w:rFonts w:ascii="Arial" w:hAnsi="Arial" w:cs="Arial"/>
          <w:color w:val="000000"/>
          <w:lang w:val="ru-RU"/>
        </w:rPr>
        <w:t>»;</w:t>
      </w:r>
    </w:p>
    <w:p w:rsidR="007C451B" w:rsidRDefault="007C451B" w:rsidP="00CD514B">
      <w:pPr>
        <w:pStyle w:val="ConsPlusNormal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6</w:t>
      </w:r>
      <w:r w:rsidRPr="00DF63B1">
        <w:rPr>
          <w:sz w:val="24"/>
          <w:szCs w:val="24"/>
        </w:rPr>
        <w:t>. Пункт 2 статьи 10 изложить в следующей редакции:</w:t>
      </w:r>
    </w:p>
    <w:p w:rsidR="007C451B" w:rsidRPr="00CD514B" w:rsidRDefault="007C451B" w:rsidP="00CD514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 w:rsidRPr="00CD514B">
        <w:rPr>
          <w:rFonts w:ascii="Arial" w:hAnsi="Arial" w:cs="Arial"/>
          <w:lang w:val="ru-RU"/>
        </w:rPr>
        <w:t>«2</w:t>
      </w:r>
      <w:r w:rsidRPr="00CD514B">
        <w:rPr>
          <w:rFonts w:ascii="Arial" w:hAnsi="Arial" w:cs="Arial"/>
          <w:color w:val="000000"/>
          <w:lang w:val="ru-RU"/>
        </w:rPr>
        <w:t>. Установить верхний предел муниципального внутреннего долга Качелайского сельского поселения</w:t>
      </w:r>
      <w:r w:rsidRPr="00CD514B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Pr="00CD514B">
        <w:rPr>
          <w:rFonts w:ascii="Arial" w:hAnsi="Arial" w:cs="Arial"/>
          <w:color w:val="000000"/>
          <w:lang w:val="ru-RU"/>
        </w:rPr>
        <w:t xml:space="preserve">Кочкуровского муниципального района на 1 января 2022 года в сумме  1012,1 тыс. рублей, на 1 января 2023 года – 417,9 тыс. рублей, на 1 января 2024 года – 432,0 тыс. рублей»; </w:t>
      </w:r>
    </w:p>
    <w:p w:rsidR="007C451B" w:rsidRPr="00651E2A" w:rsidRDefault="007C451B" w:rsidP="00651E2A">
      <w:pPr>
        <w:ind w:firstLine="709"/>
        <w:jc w:val="both"/>
        <w:rPr>
          <w:rFonts w:ascii="Arial" w:hAnsi="Arial" w:cs="Arial"/>
          <w:lang w:val="ru-RU"/>
        </w:rPr>
      </w:pPr>
      <w:r w:rsidRPr="00CD514B">
        <w:rPr>
          <w:rFonts w:ascii="Arial" w:hAnsi="Arial" w:cs="Arial"/>
          <w:lang w:val="ru-RU"/>
        </w:rPr>
        <w:t>1.2 Приложение 3 к решению Совета депутатов Качелайского сельского поселения Кочкуровского муниципального района от 30.12.2020 года №189 «О бюджете Качелайского сельского поселения на 2021 год и на плановый период 2022 и 2023 годов» изложить в прилагаемой</w:t>
      </w:r>
      <w:r w:rsidRPr="00651E2A">
        <w:rPr>
          <w:rFonts w:ascii="Arial" w:hAnsi="Arial" w:cs="Arial"/>
          <w:lang w:val="ru-RU"/>
        </w:rPr>
        <w:t xml:space="preserve"> редакции (приложение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>);</w:t>
      </w:r>
    </w:p>
    <w:p w:rsidR="007C451B" w:rsidRPr="00651E2A" w:rsidRDefault="007C451B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 xml:space="preserve">зложить в прилагаемой редакции 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>);</w:t>
      </w:r>
    </w:p>
    <w:p w:rsidR="007C451B" w:rsidRPr="00651E2A" w:rsidRDefault="007C451B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>);</w:t>
      </w:r>
    </w:p>
    <w:p w:rsidR="007C451B" w:rsidRDefault="007C451B" w:rsidP="00651E2A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1.5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 xml:space="preserve">кого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>);</w:t>
      </w:r>
    </w:p>
    <w:p w:rsidR="007C451B" w:rsidRPr="00651E2A" w:rsidRDefault="007C451B" w:rsidP="00651E2A">
      <w:pPr>
        <w:ind w:firstLine="540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7C451B" w:rsidRDefault="007C451B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7C451B" w:rsidRDefault="007C451B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7C451B" w:rsidRDefault="007C451B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7C451B" w:rsidRDefault="007C451B" w:rsidP="00C57B9F">
      <w:pPr>
        <w:pStyle w:val="ConsNormal"/>
        <w:ind w:right="0" w:firstLine="0"/>
        <w:jc w:val="both"/>
        <w:rPr>
          <w:rFonts w:cs="Times New Roman"/>
          <w:b/>
          <w:bCs/>
          <w:sz w:val="24"/>
          <w:szCs w:val="24"/>
        </w:rPr>
      </w:pPr>
      <w:bookmarkStart w:id="1" w:name="_Hlk530556136"/>
    </w:p>
    <w:bookmarkEnd w:id="0"/>
    <w:bookmarkEnd w:id="1"/>
    <w:p w:rsidR="007C451B" w:rsidRPr="00EE7B25" w:rsidRDefault="007C4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C451B" w:rsidRPr="00EE7B25" w:rsidRDefault="007C4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C451B" w:rsidRPr="00EE7B25" w:rsidRDefault="007C4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C451B" w:rsidRPr="00EE7B25" w:rsidRDefault="007C451B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</w:t>
      </w:r>
      <w:r>
        <w:rPr>
          <w:rFonts w:ascii="Arial" w:hAnsi="Arial" w:cs="Arial"/>
          <w:color w:val="000000"/>
          <w:lang w:val="ru-RU"/>
        </w:rPr>
        <w:t>а</w:t>
      </w:r>
    </w:p>
    <w:p w:rsidR="007C451B" w:rsidRPr="00EE7B25" w:rsidRDefault="007C451B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Качелайского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7C451B" w:rsidRPr="00EE7B25" w:rsidRDefault="007C451B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А.А.Адушкин</w:t>
      </w:r>
    </w:p>
    <w:p w:rsidR="007C451B" w:rsidRPr="00EE7B25" w:rsidRDefault="007C4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p w:rsidR="007C451B" w:rsidRDefault="007C4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№1</w:t>
      </w:r>
    </w:p>
    <w:p w:rsidR="007C451B" w:rsidRDefault="007C4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7C451B" w:rsidRDefault="007C4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7C451B" w:rsidRDefault="007C4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30.12.2021 года №18</w:t>
      </w:r>
    </w:p>
    <w:p w:rsidR="007C451B" w:rsidRDefault="007C4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60" w:type="dxa"/>
        <w:tblInd w:w="108" w:type="dxa"/>
        <w:tblLayout w:type="fixed"/>
        <w:tblLook w:val="0000"/>
      </w:tblPr>
      <w:tblGrid>
        <w:gridCol w:w="2160"/>
        <w:gridCol w:w="5220"/>
        <w:gridCol w:w="900"/>
        <w:gridCol w:w="1086"/>
        <w:gridCol w:w="894"/>
      </w:tblGrid>
      <w:tr w:rsidR="007C451B" w:rsidRPr="00CC7435" w:rsidTr="00CC7435">
        <w:trPr>
          <w:trHeight w:val="255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t xml:space="preserve">ДОХОДЫ </w:t>
            </w:r>
          </w:p>
        </w:tc>
      </w:tr>
      <w:tr w:rsidR="007C451B" w:rsidRPr="000243CC" w:rsidTr="00CC7435">
        <w:trPr>
          <w:trHeight w:val="990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C451B" w:rsidRDefault="007C451B" w:rsidP="00CC743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t xml:space="preserve">  БЮДЖЕТА КАЧЕЛА</w:t>
            </w:r>
            <w:r>
              <w:rPr>
                <w:rFonts w:ascii="Arial" w:hAnsi="Arial" w:cs="Arial"/>
                <w:b/>
                <w:bCs/>
                <w:lang w:val="ru-RU" w:eastAsia="ru-RU"/>
              </w:rPr>
              <w:t>Й</w:t>
            </w: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t xml:space="preserve">СКОГО СЕЛЬСКОГО ПОСЕЛЕНИЯ РЕСПУБЛИКИ МОРДОВИЯ </w:t>
            </w:r>
          </w:p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t>НА 2021 ГОД И НА ПЛАНОВЫЙ ПЕРИОД 2022 И 2023 ГОДОВ</w:t>
            </w: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7C451B" w:rsidRPr="00CC7435" w:rsidTr="00CC7435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7C451B" w:rsidRPr="00CC7435" w:rsidTr="00CC7435">
        <w:trPr>
          <w:trHeight w:val="255"/>
        </w:trPr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5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7C451B" w:rsidRPr="00CC7435" w:rsidTr="00CC7435">
        <w:trPr>
          <w:trHeight w:val="330"/>
        </w:trPr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2022год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7C451B" w:rsidRPr="00CC7435" w:rsidTr="00CC7435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7C451B" w:rsidRPr="00CC7435" w:rsidTr="00CC7435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2 221,7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1 132,6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1 147,1</w:t>
            </w:r>
          </w:p>
        </w:tc>
      </w:tr>
      <w:tr w:rsidR="007C451B" w:rsidRPr="00CC7435" w:rsidTr="00CC7435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618,1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432,0</w:t>
            </w:r>
          </w:p>
        </w:tc>
      </w:tr>
      <w:tr w:rsidR="007C451B" w:rsidRPr="00CC7435" w:rsidTr="00CC7435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9,4</w:t>
            </w:r>
          </w:p>
        </w:tc>
      </w:tr>
      <w:tr w:rsidR="007C451B" w:rsidRPr="00CC7435" w:rsidTr="00CC7435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8,7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9,0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9,4</w:t>
            </w:r>
          </w:p>
        </w:tc>
      </w:tr>
      <w:tr w:rsidR="007C451B" w:rsidRPr="00CC7435" w:rsidTr="00CC7435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9,00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9,40</w:t>
            </w:r>
          </w:p>
        </w:tc>
      </w:tr>
      <w:tr w:rsidR="007C451B" w:rsidRPr="00CC7435" w:rsidTr="00CC7435">
        <w:trPr>
          <w:trHeight w:val="154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9,00</w:t>
            </w: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9,40</w:t>
            </w:r>
          </w:p>
        </w:tc>
      </w:tr>
      <w:tr w:rsidR="007C451B" w:rsidRPr="00CC7435" w:rsidTr="00CC7435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45,0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56,4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70,6</w:t>
            </w:r>
          </w:p>
        </w:tc>
      </w:tr>
      <w:tr w:rsidR="007C451B" w:rsidRPr="00CC7435" w:rsidTr="00CC7435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45,00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56,40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70,60</w:t>
            </w:r>
          </w:p>
        </w:tc>
      </w:tr>
      <w:tr w:rsidR="007C451B" w:rsidRPr="00CC7435" w:rsidTr="00CC7435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45,00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56,40</w:t>
            </w:r>
          </w:p>
        </w:tc>
        <w:tc>
          <w:tcPr>
            <w:tcW w:w="8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70,60</w:t>
            </w:r>
          </w:p>
        </w:tc>
      </w:tr>
      <w:tr w:rsidR="007C451B" w:rsidRPr="00CC7435" w:rsidTr="00CC7435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45,00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56,40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70,60</w:t>
            </w:r>
          </w:p>
        </w:tc>
      </w:tr>
      <w:tr w:rsidR="007C451B" w:rsidRPr="00CC7435" w:rsidTr="00CC7435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353,0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352,5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352,0</w:t>
            </w:r>
          </w:p>
        </w:tc>
      </w:tr>
      <w:tr w:rsidR="007C451B" w:rsidRPr="00CC7435" w:rsidTr="00CC7435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</w:tr>
      <w:tr w:rsidR="007C451B" w:rsidRPr="00CC7435" w:rsidTr="00CC7435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301,70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301,20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300,70</w:t>
            </w:r>
          </w:p>
        </w:tc>
      </w:tr>
      <w:tr w:rsidR="007C451B" w:rsidRPr="00CC7435" w:rsidTr="00CC7435">
        <w:trPr>
          <w:trHeight w:val="58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301,70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301,20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300,70</w:t>
            </w:r>
          </w:p>
        </w:tc>
      </w:tr>
      <w:tr w:rsidR="007C451B" w:rsidRPr="00CC7435" w:rsidTr="00CC7435">
        <w:trPr>
          <w:trHeight w:val="117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301,70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301,20</w:t>
            </w: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300,70</w:t>
            </w:r>
          </w:p>
        </w:tc>
      </w:tr>
      <w:tr w:rsidR="007C451B" w:rsidRPr="00CC7435" w:rsidTr="00CC7435">
        <w:trPr>
          <w:trHeight w:val="58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11400000000000000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145,4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7C451B" w:rsidRPr="00CC7435" w:rsidTr="00CC7435">
        <w:trPr>
          <w:trHeight w:val="150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11402053100000410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145,4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7C451B" w:rsidRPr="00CC7435" w:rsidTr="00CC7435">
        <w:trPr>
          <w:trHeight w:val="73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11406025100000430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145,4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7C451B" w:rsidRPr="00CC7435" w:rsidTr="00CC7435">
        <w:trPr>
          <w:trHeight w:val="360"/>
        </w:trPr>
        <w:tc>
          <w:tcPr>
            <w:tcW w:w="2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11705000000000180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CC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Прочие неналоговые доходы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66,0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7C451B" w:rsidRPr="00CC7435" w:rsidTr="00CC7435">
        <w:trPr>
          <w:trHeight w:val="270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11705050050000180</w:t>
            </w:r>
          </w:p>
        </w:tc>
        <w:tc>
          <w:tcPr>
            <w:tcW w:w="52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Прочие неналоговые доходы бюджетов сельских поселений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66,0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7C451B" w:rsidRPr="00CC7435" w:rsidTr="00CC7435">
        <w:trPr>
          <w:trHeight w:val="510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5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1 603,6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714,7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715,1</w:t>
            </w:r>
          </w:p>
        </w:tc>
      </w:tr>
      <w:tr w:rsidR="007C451B" w:rsidRPr="00CC7435" w:rsidTr="00CC7435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653,9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409,4</w:t>
            </w:r>
          </w:p>
        </w:tc>
      </w:tr>
      <w:tr w:rsidR="007C451B" w:rsidRPr="00CC7435" w:rsidTr="00CC7435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538,6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409,4</w:t>
            </w:r>
          </w:p>
        </w:tc>
      </w:tr>
      <w:tr w:rsidR="007C451B" w:rsidRPr="00CC7435" w:rsidTr="00CC7435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538,6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409,4</w:t>
            </w:r>
          </w:p>
        </w:tc>
      </w:tr>
      <w:tr w:rsidR="007C451B" w:rsidRPr="00CC7435" w:rsidTr="00CC7435">
        <w:trPr>
          <w:trHeight w:val="255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u w:val="single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u w:val="single"/>
                <w:lang w:val="ru-RU" w:eastAsia="ru-RU"/>
              </w:rPr>
              <w:t>20215002000000150</w:t>
            </w:r>
          </w:p>
        </w:tc>
        <w:tc>
          <w:tcPr>
            <w:tcW w:w="5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115,3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7C451B" w:rsidRPr="00CC7435" w:rsidTr="00CC7435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20215002100000150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115,3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7C451B" w:rsidRPr="00CC7435" w:rsidTr="00CC7435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20220000000000150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Субсидии бюджета бюджетной системы (межбюджетные субсидии)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236,5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7C451B" w:rsidRPr="00CC7435" w:rsidTr="00CC7435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236,5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7C451B" w:rsidRPr="00CC7435" w:rsidTr="00CC7435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90,3</w:t>
            </w:r>
          </w:p>
        </w:tc>
      </w:tr>
      <w:tr w:rsidR="007C451B" w:rsidRPr="00CC7435" w:rsidTr="00CC7435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90,1</w:t>
            </w:r>
          </w:p>
        </w:tc>
      </w:tr>
      <w:tr w:rsidR="007C451B" w:rsidRPr="00CC7435" w:rsidTr="00CC7435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90,1</w:t>
            </w:r>
          </w:p>
        </w:tc>
      </w:tr>
      <w:tr w:rsidR="007C451B" w:rsidRPr="00CC7435" w:rsidTr="00CC7435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</w:tr>
      <w:tr w:rsidR="007C451B" w:rsidRPr="00CC7435" w:rsidTr="00CC7435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</w:tr>
      <w:tr w:rsidR="007C451B" w:rsidRPr="00CC7435" w:rsidTr="00CC7435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Иные межбюджетные транферты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626,20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209,20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215,40</w:t>
            </w:r>
          </w:p>
        </w:tc>
      </w:tr>
      <w:tr w:rsidR="007C451B" w:rsidRPr="00CC7435" w:rsidTr="00CC7435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626,20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209,20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215,40</w:t>
            </w:r>
          </w:p>
        </w:tc>
      </w:tr>
      <w:tr w:rsidR="007C451B" w:rsidRPr="00CC7435" w:rsidTr="00CC7435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626,20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209,20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215,40</w:t>
            </w:r>
          </w:p>
        </w:tc>
      </w:tr>
    </w:tbl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F70E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№2</w:t>
      </w:r>
    </w:p>
    <w:p w:rsidR="007C451B" w:rsidRDefault="007C451B" w:rsidP="00F70E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7C451B" w:rsidRDefault="007C451B" w:rsidP="00F70E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7C451B" w:rsidRDefault="007C451B" w:rsidP="00F70E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30.12.2021 года №18</w:t>
      </w: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0" w:type="dxa"/>
        <w:tblInd w:w="108" w:type="dxa"/>
        <w:tblLook w:val="0000"/>
      </w:tblPr>
      <w:tblGrid>
        <w:gridCol w:w="3151"/>
        <w:gridCol w:w="449"/>
        <w:gridCol w:w="582"/>
        <w:gridCol w:w="439"/>
        <w:gridCol w:w="369"/>
        <w:gridCol w:w="439"/>
        <w:gridCol w:w="773"/>
        <w:gridCol w:w="550"/>
        <w:gridCol w:w="1156"/>
        <w:gridCol w:w="1156"/>
        <w:gridCol w:w="1156"/>
      </w:tblGrid>
      <w:tr w:rsidR="007C451B" w:rsidRPr="000243CC" w:rsidTr="00CC7435">
        <w:trPr>
          <w:trHeight w:val="234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CC743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2021 ГОД И НА ПЛАНОВЫЙ ПЕРИОД 2022 И 2023 ГОДОВ</w:t>
            </w:r>
          </w:p>
        </w:tc>
      </w:tr>
      <w:tr w:rsidR="007C451B" w:rsidRPr="00CC7435" w:rsidTr="00CC7435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7C451B" w:rsidRPr="00CC7435" w:rsidTr="00CC7435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7C451B" w:rsidRPr="00CC7435" w:rsidTr="00CC7435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7C451B" w:rsidRPr="00CC7435" w:rsidTr="00CC7435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7C451B" w:rsidRPr="00CC7435" w:rsidTr="00CC7435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3" w:name="RANGE!A13:K127"/>
            <w:bookmarkEnd w:id="3"/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2254,4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1147,1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1309,0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640,4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</w:tr>
      <w:tr w:rsidR="007C451B" w:rsidRPr="00CC7435" w:rsidTr="00CC7435">
        <w:trPr>
          <w:trHeight w:val="69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499,4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7C451B" w:rsidRPr="00CC7435" w:rsidTr="00CC743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7C451B" w:rsidRPr="00CC7435" w:rsidTr="00CC743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7C451B" w:rsidRPr="00CC7435" w:rsidTr="00CC743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7C451B" w:rsidRPr="00CC7435" w:rsidTr="00CC7435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7C451B" w:rsidRPr="00CC7435" w:rsidTr="00CC743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7C451B" w:rsidRPr="00CC7435" w:rsidTr="00CC743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7C451B" w:rsidRPr="00CC7435" w:rsidTr="00CC743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7C451B" w:rsidRPr="00CC7435" w:rsidTr="00CC743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176,7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7C451B" w:rsidRPr="00CC7435" w:rsidTr="00CC7435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7C451B" w:rsidRPr="00CC7435" w:rsidTr="00CC743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7C451B" w:rsidRPr="00CC7435" w:rsidTr="00CC7435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7C451B" w:rsidRPr="00CC7435" w:rsidTr="00CC743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7C451B" w:rsidRPr="00CC7435" w:rsidTr="00CC743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7C451B" w:rsidRPr="00CC7435" w:rsidTr="00CC7435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7C451B" w:rsidRPr="00CC7435" w:rsidTr="00CC743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7C451B" w:rsidRPr="00CC7435" w:rsidTr="00CC743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7C451B" w:rsidRPr="00CC7435" w:rsidTr="00CC743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7C451B" w:rsidRPr="00CC7435" w:rsidTr="00CC743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7C451B" w:rsidRPr="00CC7435" w:rsidTr="00CC7435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7C451B" w:rsidRPr="00CC7435" w:rsidTr="00CC743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211,4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7C451B" w:rsidRPr="00CC7435" w:rsidTr="00CC743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7C451B" w:rsidRPr="00CC7435" w:rsidTr="00CC7435">
        <w:trPr>
          <w:trHeight w:val="45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7C451B" w:rsidRPr="00CC7435" w:rsidTr="00CC743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33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54,5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7C451B" w:rsidRPr="00CC7435" w:rsidTr="00CC743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7C451B" w:rsidRPr="00CC7435" w:rsidTr="00CC7435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7C451B" w:rsidRPr="00CC7435" w:rsidTr="00CC7435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7C451B" w:rsidRPr="00CC7435" w:rsidTr="00CC7435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7C451B" w:rsidRPr="00CC7435" w:rsidTr="00CC7435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26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7C451B" w:rsidRPr="00CC7435" w:rsidTr="00CC743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7C451B" w:rsidRPr="00CC7435" w:rsidTr="00CC743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7C451B" w:rsidRPr="00CC7435" w:rsidTr="00CC743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7C451B" w:rsidRPr="00CC7435" w:rsidTr="00CC7435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7C451B" w:rsidRPr="00CC7435" w:rsidTr="00CC7435">
        <w:trPr>
          <w:trHeight w:val="51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7C451B" w:rsidRPr="00CC7435" w:rsidTr="00CC7435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7C451B" w:rsidRPr="00CC7435" w:rsidTr="00CC743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7C451B" w:rsidRPr="00CC7435" w:rsidTr="00CC743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7C451B" w:rsidRPr="00CC7435" w:rsidTr="00CC7435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7C451B" w:rsidRPr="00CC7435" w:rsidTr="00CC7435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7C451B" w:rsidRPr="00CC7435" w:rsidTr="00CC7435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7C451B" w:rsidRPr="00CC7435" w:rsidTr="00CC7435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7C451B" w:rsidRPr="00CC7435" w:rsidTr="00CC7435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</w:tbl>
    <w:p w:rsidR="007C451B" w:rsidRPr="00CC7435" w:rsidRDefault="007C451B" w:rsidP="00CC7435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F70E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№3</w:t>
      </w:r>
    </w:p>
    <w:p w:rsidR="007C451B" w:rsidRDefault="007C451B" w:rsidP="00F70E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7C451B" w:rsidRDefault="007C451B" w:rsidP="00F70E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7C451B" w:rsidRDefault="007C451B" w:rsidP="00F70E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30.12.2021 года №18</w:t>
      </w: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ook w:val="0000"/>
      </w:tblPr>
      <w:tblGrid>
        <w:gridCol w:w="3028"/>
        <w:gridCol w:w="670"/>
        <w:gridCol w:w="449"/>
        <w:gridCol w:w="582"/>
        <w:gridCol w:w="439"/>
        <w:gridCol w:w="359"/>
        <w:gridCol w:w="439"/>
        <w:gridCol w:w="773"/>
        <w:gridCol w:w="550"/>
        <w:gridCol w:w="1097"/>
        <w:gridCol w:w="1097"/>
        <w:gridCol w:w="957"/>
      </w:tblGrid>
      <w:tr w:rsidR="007C451B" w:rsidRPr="000243CC" w:rsidTr="00F70E20">
        <w:trPr>
          <w:trHeight w:val="1215"/>
        </w:trPr>
        <w:tc>
          <w:tcPr>
            <w:tcW w:w="1044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CC7435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КАЧЕЛАЙСКОГО СЕЛЬСКОГО ПОСЕЛЕНИЯ НА 2021 ГОД И НА ПЛАНОВЫЙ ПЕРИОД 2022 И 2023 ГОДОВ</w:t>
            </w:r>
          </w:p>
        </w:tc>
      </w:tr>
      <w:tr w:rsidR="007C451B" w:rsidRPr="00CC7435" w:rsidTr="00F70E20">
        <w:trPr>
          <w:trHeight w:val="300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7C451B" w:rsidRPr="00CC7435" w:rsidTr="00F70E20">
        <w:trPr>
          <w:trHeight w:val="398"/>
        </w:trPr>
        <w:tc>
          <w:tcPr>
            <w:tcW w:w="30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201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1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7C451B" w:rsidRPr="00CC7435" w:rsidTr="00F70E20">
        <w:trPr>
          <w:trHeight w:val="327"/>
        </w:trPr>
        <w:tc>
          <w:tcPr>
            <w:tcW w:w="30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1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7C451B" w:rsidRPr="00CC7435" w:rsidTr="00F70E20">
        <w:trPr>
          <w:trHeight w:val="289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7C451B" w:rsidRPr="00CC7435" w:rsidTr="00F70E20">
        <w:trPr>
          <w:trHeight w:val="70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4" w:name="RANGE!A13:L131"/>
            <w:bookmarkEnd w:id="4"/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2254,4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1132,6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1147,1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1309,0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640,4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</w:tr>
      <w:tr w:rsidR="007C451B" w:rsidRPr="00CC7435" w:rsidTr="00F70E20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499,4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7C451B" w:rsidRPr="00CC7435" w:rsidTr="00F70E20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499,4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7C451B" w:rsidRPr="00CC7435" w:rsidTr="00F70E20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499,4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390,9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7C451B" w:rsidRPr="00CC7435" w:rsidTr="00F70E20">
        <w:trPr>
          <w:trHeight w:val="144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390,9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390,9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7C451B" w:rsidRPr="00CC7435" w:rsidTr="00F70E20">
        <w:trPr>
          <w:trHeight w:val="120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108,5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7C451B" w:rsidRPr="00CC7435" w:rsidTr="00F70E20">
        <w:trPr>
          <w:trHeight w:val="144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108,5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108,5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7C451B" w:rsidRPr="00CC7435" w:rsidTr="00F70E20">
        <w:trPr>
          <w:trHeight w:val="12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805,3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7C451B" w:rsidRPr="00CC7435" w:rsidTr="00F70E20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805,3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805,3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400,8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7C451B" w:rsidRPr="00CC7435" w:rsidTr="00F70E20">
        <w:trPr>
          <w:trHeight w:val="144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400,8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400,8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273,9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176,7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53,0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Исполнение судебных актов </w:t>
            </w:r>
          </w:p>
        </w:tc>
        <w:tc>
          <w:tcPr>
            <w:tcW w:w="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130,4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7C451B" w:rsidRPr="00CC7435" w:rsidTr="00F70E20">
        <w:trPr>
          <w:trHeight w:val="120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7C451B" w:rsidRPr="00CC7435" w:rsidTr="00F70E20">
        <w:trPr>
          <w:trHeight w:val="120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130,4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7C451B" w:rsidRPr="00CC7435" w:rsidTr="00F70E20">
        <w:trPr>
          <w:trHeight w:val="19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7C451B" w:rsidRPr="00CC7435" w:rsidTr="00F70E20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7C451B" w:rsidRPr="00CC7435" w:rsidTr="00F70E20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7C451B" w:rsidRPr="00CC7435" w:rsidTr="00F70E20">
        <w:trPr>
          <w:trHeight w:val="21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7C451B" w:rsidRPr="00CC7435" w:rsidTr="00F70E20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7C451B" w:rsidRPr="00CC7435" w:rsidTr="00F70E20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7C451B" w:rsidRPr="00CC7435" w:rsidTr="00F70E20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7C451B" w:rsidRPr="00CC7435" w:rsidTr="00F70E20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7C451B" w:rsidRPr="00CC7435" w:rsidTr="00F70E20">
        <w:trPr>
          <w:trHeight w:val="76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7C451B" w:rsidRPr="00CC7435" w:rsidTr="00F70E20">
        <w:trPr>
          <w:trHeight w:val="144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622,2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205,2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211,4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621,2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621,2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7C451B" w:rsidRPr="00CC7435" w:rsidTr="00F70E20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621,2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7C451B" w:rsidRPr="00CC7435" w:rsidTr="00F70E20">
        <w:trPr>
          <w:trHeight w:val="502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621,2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621,2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621,2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7C451B" w:rsidRPr="00CC7435" w:rsidTr="00F70E20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331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166,4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65,9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54,5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7C451B" w:rsidRPr="00CC7435" w:rsidTr="00F70E20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7C451B" w:rsidRPr="00CC7435" w:rsidTr="00F70E20">
        <w:trPr>
          <w:trHeight w:val="21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144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164,4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164,4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7C451B" w:rsidRPr="00CC7435" w:rsidTr="00F70E20">
        <w:trPr>
          <w:trHeight w:val="96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164,4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7C451B" w:rsidRPr="00CC7435" w:rsidTr="00F70E20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143,7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143,7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143,7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7C451B" w:rsidRPr="00CC7435" w:rsidTr="00F70E20">
        <w:trPr>
          <w:trHeight w:val="19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264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69,0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7C451B" w:rsidRPr="00CC7435" w:rsidTr="00F70E20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7C451B" w:rsidRPr="00CC7435" w:rsidTr="00F70E20">
        <w:trPr>
          <w:trHeight w:val="51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7C451B" w:rsidRPr="00CC7435" w:rsidTr="00F70E20">
        <w:trPr>
          <w:trHeight w:val="51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7C451B" w:rsidRPr="00CC7435" w:rsidTr="00F70E20">
        <w:trPr>
          <w:trHeight w:val="525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69,0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7C451B" w:rsidRPr="00CC7435" w:rsidTr="00F70E20">
        <w:trPr>
          <w:trHeight w:val="51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7C451B" w:rsidRPr="00CC7435" w:rsidTr="00F70E20">
        <w:trPr>
          <w:trHeight w:val="76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7C451B" w:rsidRPr="00CC7435" w:rsidTr="00F70E20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7C451B" w:rsidRPr="00CC7435" w:rsidTr="00F70E20">
        <w:trPr>
          <w:trHeight w:val="51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7C451B" w:rsidRPr="00CC7435" w:rsidTr="00F70E20">
        <w:trPr>
          <w:trHeight w:val="51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7C451B" w:rsidRPr="00CC7435" w:rsidTr="00F70E20">
        <w:trPr>
          <w:trHeight w:val="285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7C451B" w:rsidRPr="00CC7435" w:rsidTr="00F70E20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7C451B" w:rsidRPr="00CC7435" w:rsidTr="00F70E20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7C451B" w:rsidRPr="00CC7435" w:rsidTr="00F70E20">
        <w:trPr>
          <w:trHeight w:val="255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0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</w:tbl>
    <w:p w:rsidR="007C451B" w:rsidRPr="00CC7435" w:rsidRDefault="007C451B" w:rsidP="00CC7435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Pr="00CC7435" w:rsidRDefault="007C451B" w:rsidP="00CC7435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Pr="00CC7435" w:rsidRDefault="007C451B" w:rsidP="00CC7435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Pr="00CC7435" w:rsidRDefault="007C451B" w:rsidP="00CC7435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Pr="00CC7435" w:rsidRDefault="007C451B" w:rsidP="00CC7435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Pr="00CC7435" w:rsidRDefault="007C451B" w:rsidP="00CC7435">
      <w:pPr>
        <w:pStyle w:val="ConsNormal"/>
        <w:ind w:right="0" w:firstLine="540"/>
        <w:jc w:val="right"/>
        <w:rPr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C451B" w:rsidRDefault="007C451B" w:rsidP="00F70E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№4</w:t>
      </w:r>
    </w:p>
    <w:p w:rsidR="007C451B" w:rsidRDefault="007C451B" w:rsidP="00F70E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7C451B" w:rsidRDefault="007C451B" w:rsidP="00F70E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7C451B" w:rsidRDefault="007C451B" w:rsidP="00F70E20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30.12.2021 года №18</w:t>
      </w:r>
    </w:p>
    <w:p w:rsidR="007C451B" w:rsidRDefault="007C451B" w:rsidP="00CC7435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2700"/>
        <w:gridCol w:w="4860"/>
        <w:gridCol w:w="1080"/>
        <w:gridCol w:w="900"/>
        <w:gridCol w:w="900"/>
      </w:tblGrid>
      <w:tr w:rsidR="007C451B" w:rsidRPr="000243CC" w:rsidTr="00CC7435">
        <w:trPr>
          <w:trHeight w:val="105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КАЧЕЛАЙСКОГО СЕЛЬСКОГО ПОСЕЛЕНИЯ НА 2021 ГОД И НА ПЛАНОВЫЙ ПЕРИОД 2022 и 2023 ГОДОВ</w:t>
            </w:r>
          </w:p>
        </w:tc>
      </w:tr>
      <w:tr w:rsidR="007C451B" w:rsidRPr="000243CC" w:rsidTr="00CC7435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451B" w:rsidRPr="00CC7435" w:rsidRDefault="007C451B" w:rsidP="00CC7435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7C451B" w:rsidRPr="00CC7435" w:rsidTr="00CC7435">
        <w:trPr>
          <w:trHeight w:val="735"/>
        </w:trPr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t>Код</w:t>
            </w:r>
          </w:p>
        </w:tc>
        <w:tc>
          <w:tcPr>
            <w:tcW w:w="4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7C451B" w:rsidRPr="00CC7435" w:rsidTr="00CC7435">
        <w:trPr>
          <w:trHeight w:val="720"/>
        </w:trPr>
        <w:tc>
          <w:tcPr>
            <w:tcW w:w="2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t>2021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</w:tr>
      <w:tr w:rsidR="007C451B" w:rsidRPr="00CC7435" w:rsidTr="00CC7435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7C451B" w:rsidRPr="00CC7435" w:rsidTr="00CC7435">
        <w:trPr>
          <w:trHeight w:val="67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b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color w:val="000000"/>
                <w:sz w:val="23"/>
                <w:szCs w:val="23"/>
                <w:lang w:val="ru-RU"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t>32,7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3,9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7,6</w:t>
            </w:r>
          </w:p>
        </w:tc>
      </w:tr>
      <w:tr w:rsidR="007C451B" w:rsidRPr="00CC7435" w:rsidTr="00CC7435">
        <w:trPr>
          <w:trHeight w:val="900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000 01 00 00  00 00 0000 000 </w:t>
            </w:r>
          </w:p>
        </w:tc>
        <w:tc>
          <w:tcPr>
            <w:tcW w:w="4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-7,6</w:t>
            </w:r>
          </w:p>
        </w:tc>
      </w:tr>
      <w:tr w:rsidR="007C451B" w:rsidRPr="00CC7435" w:rsidTr="00CC7435">
        <w:trPr>
          <w:trHeight w:val="600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000 01 03 00 00 00 0000 000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-7,6</w:t>
            </w:r>
          </w:p>
        </w:tc>
      </w:tr>
      <w:tr w:rsidR="007C451B" w:rsidRPr="00CC7435" w:rsidTr="00CC7435">
        <w:trPr>
          <w:trHeight w:val="900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000 01 03 01000100000810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-7,6</w:t>
            </w:r>
          </w:p>
        </w:tc>
      </w:tr>
      <w:tr w:rsidR="007C451B" w:rsidRPr="00CC7435" w:rsidTr="00CC7435">
        <w:trPr>
          <w:trHeight w:val="60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32,7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7,6</w:t>
            </w:r>
          </w:p>
        </w:tc>
      </w:tr>
      <w:tr w:rsidR="007C451B" w:rsidRPr="00CC7435" w:rsidTr="00CC7435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-2 221,7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-1 132,6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-1 147,1</w:t>
            </w:r>
          </w:p>
        </w:tc>
      </w:tr>
      <w:tr w:rsidR="007C451B" w:rsidRPr="00CC7435" w:rsidTr="00CC7435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-2 221,7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-1 132,6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-1 147,1</w:t>
            </w:r>
          </w:p>
        </w:tc>
      </w:tr>
      <w:tr w:rsidR="007C451B" w:rsidRPr="00CC7435" w:rsidTr="00CC7435">
        <w:trPr>
          <w:trHeight w:val="60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-2 221,7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-1 132,6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-1 147,1</w:t>
            </w:r>
          </w:p>
        </w:tc>
      </w:tr>
      <w:tr w:rsidR="007C451B" w:rsidRPr="00CC7435" w:rsidTr="00CC7435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7C451B" w:rsidRPr="00CC7435" w:rsidRDefault="007C451B" w:rsidP="00CC7435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2 254,4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1 136,5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1 154,7</w:t>
            </w:r>
          </w:p>
        </w:tc>
      </w:tr>
      <w:tr w:rsidR="007C451B" w:rsidRPr="00CC7435" w:rsidTr="00CC7435">
        <w:trPr>
          <w:trHeight w:val="31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2 254,4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1 136,5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1 154,7</w:t>
            </w:r>
          </w:p>
        </w:tc>
      </w:tr>
      <w:tr w:rsidR="007C451B" w:rsidRPr="00CC7435" w:rsidTr="00CC7435">
        <w:trPr>
          <w:trHeight w:val="60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7C451B" w:rsidRPr="00CC7435" w:rsidRDefault="007C451B" w:rsidP="00CC7435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7C451B" w:rsidRPr="00CC7435" w:rsidRDefault="007C451B" w:rsidP="00CC7435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CC7435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2 254,4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1 136,5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451B" w:rsidRPr="00CC7435" w:rsidRDefault="007C451B" w:rsidP="00CC7435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CC7435">
              <w:rPr>
                <w:rFonts w:ascii="Arial" w:hAnsi="Arial" w:cs="Arial"/>
                <w:lang w:val="ru-RU" w:eastAsia="ru-RU"/>
              </w:rPr>
              <w:t>1 154,7</w:t>
            </w:r>
          </w:p>
        </w:tc>
      </w:tr>
    </w:tbl>
    <w:p w:rsidR="007C451B" w:rsidRPr="00CC7435" w:rsidRDefault="007C451B" w:rsidP="000243CC">
      <w:pPr>
        <w:pStyle w:val="ConsNormal"/>
        <w:ind w:right="0" w:firstLine="540"/>
        <w:jc w:val="right"/>
      </w:pPr>
    </w:p>
    <w:sectPr w:rsidR="007C451B" w:rsidRPr="00CC7435" w:rsidSect="000243CC">
      <w:headerReference w:type="even" r:id="rId7"/>
      <w:headerReference w:type="default" r:id="rId8"/>
      <w:pgSz w:w="11906" w:h="16838"/>
      <w:pgMar w:top="567" w:right="850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451B" w:rsidRDefault="007C451B">
      <w:r>
        <w:separator/>
      </w:r>
    </w:p>
  </w:endnote>
  <w:endnote w:type="continuationSeparator" w:id="1">
    <w:p w:rsidR="007C451B" w:rsidRDefault="007C45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451B" w:rsidRDefault="007C451B">
      <w:r>
        <w:separator/>
      </w:r>
    </w:p>
  </w:footnote>
  <w:footnote w:type="continuationSeparator" w:id="1">
    <w:p w:rsidR="007C451B" w:rsidRDefault="007C45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51B" w:rsidRDefault="007C451B" w:rsidP="00D54CAD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C451B" w:rsidRDefault="007C451B" w:rsidP="000243CC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51B" w:rsidRDefault="007C451B" w:rsidP="00D54CAD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C451B" w:rsidRDefault="007C451B" w:rsidP="000243CC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311C"/>
    <w:rsid w:val="00007493"/>
    <w:rsid w:val="000243CC"/>
    <w:rsid w:val="00024922"/>
    <w:rsid w:val="00036DEC"/>
    <w:rsid w:val="00045CB6"/>
    <w:rsid w:val="00047A06"/>
    <w:rsid w:val="00050E19"/>
    <w:rsid w:val="00053AF1"/>
    <w:rsid w:val="00054652"/>
    <w:rsid w:val="00070F16"/>
    <w:rsid w:val="000A7E24"/>
    <w:rsid w:val="000B72B9"/>
    <w:rsid w:val="000C7376"/>
    <w:rsid w:val="000D31BD"/>
    <w:rsid w:val="000F4D62"/>
    <w:rsid w:val="0010005A"/>
    <w:rsid w:val="00102365"/>
    <w:rsid w:val="00113284"/>
    <w:rsid w:val="00123B6B"/>
    <w:rsid w:val="00133E72"/>
    <w:rsid w:val="00136DDF"/>
    <w:rsid w:val="0014196B"/>
    <w:rsid w:val="00164693"/>
    <w:rsid w:val="00177B34"/>
    <w:rsid w:val="001A25AA"/>
    <w:rsid w:val="001B286A"/>
    <w:rsid w:val="001C0BB6"/>
    <w:rsid w:val="001C79F1"/>
    <w:rsid w:val="001C7FBF"/>
    <w:rsid w:val="001D3B43"/>
    <w:rsid w:val="001D6385"/>
    <w:rsid w:val="00213F3E"/>
    <w:rsid w:val="00224081"/>
    <w:rsid w:val="002271FA"/>
    <w:rsid w:val="00227E0B"/>
    <w:rsid w:val="00232E18"/>
    <w:rsid w:val="00273C0A"/>
    <w:rsid w:val="00290C26"/>
    <w:rsid w:val="00291B60"/>
    <w:rsid w:val="002A32E5"/>
    <w:rsid w:val="002A40AC"/>
    <w:rsid w:val="002B11A9"/>
    <w:rsid w:val="002B1CC9"/>
    <w:rsid w:val="002B27B2"/>
    <w:rsid w:val="002B2C66"/>
    <w:rsid w:val="002C0398"/>
    <w:rsid w:val="002C1CE2"/>
    <w:rsid w:val="002C2901"/>
    <w:rsid w:val="002C4638"/>
    <w:rsid w:val="002D2A88"/>
    <w:rsid w:val="002F1904"/>
    <w:rsid w:val="002F3823"/>
    <w:rsid w:val="003065F4"/>
    <w:rsid w:val="003304A3"/>
    <w:rsid w:val="003605E9"/>
    <w:rsid w:val="00375129"/>
    <w:rsid w:val="00377BCF"/>
    <w:rsid w:val="00382264"/>
    <w:rsid w:val="003B1ABE"/>
    <w:rsid w:val="003B5BB4"/>
    <w:rsid w:val="003B67DA"/>
    <w:rsid w:val="003C16DC"/>
    <w:rsid w:val="003C49B9"/>
    <w:rsid w:val="003C79F7"/>
    <w:rsid w:val="003D0B14"/>
    <w:rsid w:val="00405FB1"/>
    <w:rsid w:val="004106C3"/>
    <w:rsid w:val="0041150E"/>
    <w:rsid w:val="00431E1C"/>
    <w:rsid w:val="00441B9C"/>
    <w:rsid w:val="00443FF5"/>
    <w:rsid w:val="00454237"/>
    <w:rsid w:val="00455090"/>
    <w:rsid w:val="00463F55"/>
    <w:rsid w:val="004A16D9"/>
    <w:rsid w:val="004A7757"/>
    <w:rsid w:val="004B1AB3"/>
    <w:rsid w:val="004C1806"/>
    <w:rsid w:val="004D1EA4"/>
    <w:rsid w:val="004D2EEF"/>
    <w:rsid w:val="00501491"/>
    <w:rsid w:val="00503F13"/>
    <w:rsid w:val="00507726"/>
    <w:rsid w:val="0051546E"/>
    <w:rsid w:val="005171C7"/>
    <w:rsid w:val="00542314"/>
    <w:rsid w:val="00543F01"/>
    <w:rsid w:val="00550D66"/>
    <w:rsid w:val="00551BF3"/>
    <w:rsid w:val="005753F5"/>
    <w:rsid w:val="005B37E6"/>
    <w:rsid w:val="005C06C3"/>
    <w:rsid w:val="005D37E2"/>
    <w:rsid w:val="005E1F85"/>
    <w:rsid w:val="005E364B"/>
    <w:rsid w:val="005F1BE4"/>
    <w:rsid w:val="006054CB"/>
    <w:rsid w:val="00605D3E"/>
    <w:rsid w:val="006115A6"/>
    <w:rsid w:val="0061297E"/>
    <w:rsid w:val="006156FC"/>
    <w:rsid w:val="00624871"/>
    <w:rsid w:val="006336AD"/>
    <w:rsid w:val="00651E2A"/>
    <w:rsid w:val="00652650"/>
    <w:rsid w:val="0065466A"/>
    <w:rsid w:val="00656A0D"/>
    <w:rsid w:val="00670755"/>
    <w:rsid w:val="00691B21"/>
    <w:rsid w:val="00697DAE"/>
    <w:rsid w:val="006A07B1"/>
    <w:rsid w:val="006A7A3B"/>
    <w:rsid w:val="006B3539"/>
    <w:rsid w:val="006E76A8"/>
    <w:rsid w:val="006E7DE8"/>
    <w:rsid w:val="006F1C5B"/>
    <w:rsid w:val="006F5438"/>
    <w:rsid w:val="006F5EBF"/>
    <w:rsid w:val="0071785D"/>
    <w:rsid w:val="007179B0"/>
    <w:rsid w:val="00742079"/>
    <w:rsid w:val="00743164"/>
    <w:rsid w:val="00765167"/>
    <w:rsid w:val="00766411"/>
    <w:rsid w:val="007700F9"/>
    <w:rsid w:val="0077611C"/>
    <w:rsid w:val="007776EF"/>
    <w:rsid w:val="007C451B"/>
    <w:rsid w:val="007E58AE"/>
    <w:rsid w:val="007F787E"/>
    <w:rsid w:val="00801249"/>
    <w:rsid w:val="00801728"/>
    <w:rsid w:val="0080536D"/>
    <w:rsid w:val="00806622"/>
    <w:rsid w:val="00806712"/>
    <w:rsid w:val="00811D0F"/>
    <w:rsid w:val="00820A08"/>
    <w:rsid w:val="008353C1"/>
    <w:rsid w:val="0083559A"/>
    <w:rsid w:val="0084337B"/>
    <w:rsid w:val="008509FD"/>
    <w:rsid w:val="008601DE"/>
    <w:rsid w:val="0087356C"/>
    <w:rsid w:val="00880A78"/>
    <w:rsid w:val="00881539"/>
    <w:rsid w:val="00882503"/>
    <w:rsid w:val="008A3802"/>
    <w:rsid w:val="008A5A0A"/>
    <w:rsid w:val="008B4ACC"/>
    <w:rsid w:val="008C1589"/>
    <w:rsid w:val="008E211B"/>
    <w:rsid w:val="008F6F76"/>
    <w:rsid w:val="008F7E86"/>
    <w:rsid w:val="00934633"/>
    <w:rsid w:val="009427EE"/>
    <w:rsid w:val="0094312E"/>
    <w:rsid w:val="00950353"/>
    <w:rsid w:val="009544E9"/>
    <w:rsid w:val="00973AE8"/>
    <w:rsid w:val="0098006B"/>
    <w:rsid w:val="00997A0D"/>
    <w:rsid w:val="009A69E8"/>
    <w:rsid w:val="009D4EE8"/>
    <w:rsid w:val="009F3360"/>
    <w:rsid w:val="00A06F8B"/>
    <w:rsid w:val="00A10676"/>
    <w:rsid w:val="00A128F0"/>
    <w:rsid w:val="00A13C8B"/>
    <w:rsid w:val="00A235FF"/>
    <w:rsid w:val="00A66FD3"/>
    <w:rsid w:val="00A7327B"/>
    <w:rsid w:val="00AB3E7E"/>
    <w:rsid w:val="00AB6155"/>
    <w:rsid w:val="00AC0B71"/>
    <w:rsid w:val="00AC180B"/>
    <w:rsid w:val="00AC44EF"/>
    <w:rsid w:val="00AE2A24"/>
    <w:rsid w:val="00AE4240"/>
    <w:rsid w:val="00AF32AA"/>
    <w:rsid w:val="00AF69AF"/>
    <w:rsid w:val="00B0697D"/>
    <w:rsid w:val="00B12A0A"/>
    <w:rsid w:val="00B16431"/>
    <w:rsid w:val="00B263A1"/>
    <w:rsid w:val="00B31EC9"/>
    <w:rsid w:val="00B3307C"/>
    <w:rsid w:val="00B44DE6"/>
    <w:rsid w:val="00B518DD"/>
    <w:rsid w:val="00B55040"/>
    <w:rsid w:val="00B62F9C"/>
    <w:rsid w:val="00B8037A"/>
    <w:rsid w:val="00B84BF2"/>
    <w:rsid w:val="00B85773"/>
    <w:rsid w:val="00B87A81"/>
    <w:rsid w:val="00B913A0"/>
    <w:rsid w:val="00BA71B0"/>
    <w:rsid w:val="00BB0096"/>
    <w:rsid w:val="00BC6C12"/>
    <w:rsid w:val="00BD5D8F"/>
    <w:rsid w:val="00C16536"/>
    <w:rsid w:val="00C202AA"/>
    <w:rsid w:val="00C3312A"/>
    <w:rsid w:val="00C42903"/>
    <w:rsid w:val="00C57B9F"/>
    <w:rsid w:val="00C64EF7"/>
    <w:rsid w:val="00C67B49"/>
    <w:rsid w:val="00C736B2"/>
    <w:rsid w:val="00C74425"/>
    <w:rsid w:val="00CA7734"/>
    <w:rsid w:val="00CC248F"/>
    <w:rsid w:val="00CC2754"/>
    <w:rsid w:val="00CC628A"/>
    <w:rsid w:val="00CC7435"/>
    <w:rsid w:val="00CD514B"/>
    <w:rsid w:val="00CD5FC9"/>
    <w:rsid w:val="00CD6E00"/>
    <w:rsid w:val="00CE6587"/>
    <w:rsid w:val="00CF09B1"/>
    <w:rsid w:val="00CF0A4C"/>
    <w:rsid w:val="00D13F86"/>
    <w:rsid w:val="00D15777"/>
    <w:rsid w:val="00D21B29"/>
    <w:rsid w:val="00D2557A"/>
    <w:rsid w:val="00D26455"/>
    <w:rsid w:val="00D27957"/>
    <w:rsid w:val="00D54CAD"/>
    <w:rsid w:val="00D63164"/>
    <w:rsid w:val="00D7335F"/>
    <w:rsid w:val="00D80D04"/>
    <w:rsid w:val="00D8264E"/>
    <w:rsid w:val="00D87F4D"/>
    <w:rsid w:val="00D92D10"/>
    <w:rsid w:val="00DA446E"/>
    <w:rsid w:val="00DA6139"/>
    <w:rsid w:val="00DD4EB1"/>
    <w:rsid w:val="00DF63B1"/>
    <w:rsid w:val="00E075A7"/>
    <w:rsid w:val="00E079B8"/>
    <w:rsid w:val="00E2403A"/>
    <w:rsid w:val="00E24847"/>
    <w:rsid w:val="00E47441"/>
    <w:rsid w:val="00E57413"/>
    <w:rsid w:val="00E63E8E"/>
    <w:rsid w:val="00E64C9D"/>
    <w:rsid w:val="00E738C3"/>
    <w:rsid w:val="00E74E34"/>
    <w:rsid w:val="00E77B00"/>
    <w:rsid w:val="00E90606"/>
    <w:rsid w:val="00EA624C"/>
    <w:rsid w:val="00EE6C99"/>
    <w:rsid w:val="00EE7B25"/>
    <w:rsid w:val="00EF1598"/>
    <w:rsid w:val="00F02A10"/>
    <w:rsid w:val="00F12968"/>
    <w:rsid w:val="00F136CA"/>
    <w:rsid w:val="00F137A1"/>
    <w:rsid w:val="00F213A1"/>
    <w:rsid w:val="00F306FA"/>
    <w:rsid w:val="00F31490"/>
    <w:rsid w:val="00F317EE"/>
    <w:rsid w:val="00F32B70"/>
    <w:rsid w:val="00F42B9B"/>
    <w:rsid w:val="00F53A61"/>
    <w:rsid w:val="00F5600A"/>
    <w:rsid w:val="00F65527"/>
    <w:rsid w:val="00F70E20"/>
    <w:rsid w:val="00F7515B"/>
    <w:rsid w:val="00F77B11"/>
    <w:rsid w:val="00F805D8"/>
    <w:rsid w:val="00F81B57"/>
    <w:rsid w:val="00F84013"/>
    <w:rsid w:val="00FC373C"/>
    <w:rsid w:val="00FD0D72"/>
    <w:rsid w:val="00FD4DDA"/>
    <w:rsid w:val="00FD6F8A"/>
    <w:rsid w:val="00FE085E"/>
    <w:rsid w:val="00FE2DE2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  <w:rPr>
      <w:rFonts w:cs="Times New Roman"/>
    </w:rPr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53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96</TotalTime>
  <Pages>22</Pages>
  <Words>7284</Words>
  <Characters>-32766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Anna</cp:lastModifiedBy>
  <cp:revision>14</cp:revision>
  <cp:lastPrinted>2022-01-11T14:32:00Z</cp:lastPrinted>
  <dcterms:created xsi:type="dcterms:W3CDTF">2021-08-25T06:51:00Z</dcterms:created>
  <dcterms:modified xsi:type="dcterms:W3CDTF">2022-01-11T14:35:00Z</dcterms:modified>
</cp:coreProperties>
</file>