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4E" w:rsidRDefault="00FC664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GoBack"/>
      <w:bookmarkEnd w:id="0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</w:t>
      </w:r>
    </w:p>
    <w:p w:rsidR="00FC664E" w:rsidRPr="00CF09B1" w:rsidRDefault="00FC664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FC664E" w:rsidRPr="00CF09B1" w:rsidRDefault="00FC664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FC664E" w:rsidRPr="00CF09B1" w:rsidRDefault="00FC664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FC664E" w:rsidRPr="00CF09B1" w:rsidRDefault="00FC664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FC664E" w:rsidRPr="00997A0D" w:rsidRDefault="00FC664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FC664E" w:rsidRPr="00CF09B1" w:rsidRDefault="00FC664E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C664E" w:rsidRPr="00CF09B1" w:rsidRDefault="00FC664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FC664E" w:rsidRPr="00CF09B1" w:rsidRDefault="00FC664E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C664E" w:rsidRPr="00CF09B1" w:rsidRDefault="00FC664E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218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27 августа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FC664E" w:rsidRPr="00CF09B1" w:rsidRDefault="00FC664E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FC664E" w:rsidRDefault="00FC664E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FC664E" w:rsidRPr="00651E2A" w:rsidRDefault="00FC664E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FC664E" w:rsidRPr="00651E2A" w:rsidRDefault="00FC664E" w:rsidP="00651E2A">
      <w:pPr>
        <w:ind w:firstLine="851"/>
        <w:jc w:val="both"/>
        <w:rPr>
          <w:rFonts w:ascii="Arial" w:hAnsi="Arial" w:cs="Arial"/>
          <w:lang w:val="ru-RU"/>
        </w:rPr>
      </w:pPr>
      <w:bookmarkStart w:id="1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FC664E" w:rsidRPr="00CD6E00" w:rsidRDefault="00FC664E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</w:t>
      </w:r>
      <w:r w:rsidRPr="00CD6E00">
        <w:rPr>
          <w:rFonts w:ascii="Arial" w:hAnsi="Arial" w:cs="Arial"/>
          <w:lang w:val="ru-RU"/>
        </w:rPr>
        <w:t>бюджете Качелайского сельского поселения на 2021 год и на плановый период 2022 и 2022 годов» (с изменениями от 10.02.2021 г №196, от 22.04.2021 г №205, от 19.05.2021г. №209), следующие изменения:</w:t>
      </w:r>
    </w:p>
    <w:p w:rsidR="00FC664E" w:rsidRPr="00CD6E00" w:rsidRDefault="00FC664E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Статью 1 изложить в следующей редакции:</w:t>
      </w:r>
    </w:p>
    <w:p w:rsidR="00FC664E" w:rsidRPr="00CD6E00" w:rsidRDefault="00FC664E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1. Утвердить бюджет Качелайского сельского поселенияКочкуровского муниципального района Республики Мордовия на 2021 год по доходам в сумме 2166,0 тыс. рублей и по расходам в сумме 2166,0 тыс. рублей.</w:t>
      </w:r>
    </w:p>
    <w:p w:rsidR="00FC664E" w:rsidRPr="00CD6E00" w:rsidRDefault="00FC664E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2. Утвердить бюджет Качелайского сельского поселенияна 2022 год по доходам в сумме 1132,6 тыс. рублей и по расходам в сумме 1132,6 тыс. рублей, в том числе условно утвержденные расходы в сумме 20,9 тыс. рублей.</w:t>
      </w:r>
    </w:p>
    <w:p w:rsidR="00FC664E" w:rsidRDefault="00FC664E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3. Утвердить бюджет Качелайского сельского поселенияна 2023 год по доходам в сумме 1147,1 тыс. рублей и по расходам в сумме 1147,1 тыс. рублей, в</w:t>
      </w:r>
      <w:r w:rsidRPr="004D1EA4">
        <w:rPr>
          <w:rFonts w:ascii="Arial" w:hAnsi="Arial" w:cs="Arial"/>
          <w:lang w:val="ru-RU"/>
        </w:rPr>
        <w:t xml:space="preserve">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FC664E" w:rsidRPr="00651E2A" w:rsidRDefault="00FC664E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FC664E" w:rsidRPr="00651E2A" w:rsidRDefault="00FC664E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FC664E" w:rsidRPr="00651E2A" w:rsidRDefault="00FC664E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FC664E" w:rsidRDefault="00FC664E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FC664E" w:rsidRPr="00651E2A" w:rsidRDefault="00FC664E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FC664E" w:rsidRDefault="00FC664E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FC664E" w:rsidRDefault="00FC664E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FC664E" w:rsidRDefault="00FC664E" w:rsidP="00CF09B1">
      <w:pPr>
        <w:ind w:firstLine="709"/>
        <w:jc w:val="both"/>
        <w:rPr>
          <w:rFonts w:ascii="Arial" w:hAnsi="Arial" w:cs="Arial"/>
          <w:lang w:val="ru-RU"/>
        </w:rPr>
      </w:pPr>
    </w:p>
    <w:bookmarkEnd w:id="1"/>
    <w:p w:rsidR="00FC664E" w:rsidRPr="00EE7B25" w:rsidRDefault="00FC664E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FC664E" w:rsidRPr="00550B08" w:rsidRDefault="00FC664E" w:rsidP="00550B08">
      <w:pPr>
        <w:jc w:val="right"/>
        <w:rPr>
          <w:rFonts w:ascii="Arial" w:hAnsi="Arial" w:cs="Arial"/>
          <w:lang w:val="ru-RU"/>
        </w:rPr>
      </w:pPr>
      <w:r w:rsidRPr="00550B08">
        <w:rPr>
          <w:rFonts w:ascii="Arial" w:hAnsi="Arial" w:cs="Arial"/>
          <w:lang w:val="ru-RU"/>
        </w:rPr>
        <w:t xml:space="preserve">И.о.председателя Совета депутатов </w:t>
      </w:r>
    </w:p>
    <w:p w:rsidR="00FC664E" w:rsidRPr="00550B08" w:rsidRDefault="00FC664E" w:rsidP="00550B08">
      <w:pPr>
        <w:jc w:val="right"/>
        <w:rPr>
          <w:rFonts w:ascii="Arial" w:hAnsi="Arial" w:cs="Arial"/>
          <w:color w:val="000000"/>
          <w:lang w:val="ru-RU"/>
        </w:rPr>
      </w:pPr>
      <w:r w:rsidRPr="00550B08">
        <w:rPr>
          <w:rFonts w:ascii="Arial" w:hAnsi="Arial" w:cs="Arial"/>
          <w:color w:val="000000"/>
          <w:lang w:val="ru-RU"/>
        </w:rPr>
        <w:t>Качелайского сельского поселения</w:t>
      </w:r>
    </w:p>
    <w:p w:rsidR="00FC664E" w:rsidRPr="00550B08" w:rsidRDefault="00FC664E" w:rsidP="00550B08">
      <w:pPr>
        <w:jc w:val="right"/>
        <w:rPr>
          <w:rFonts w:ascii="Arial" w:hAnsi="Arial" w:cs="Arial"/>
          <w:color w:val="000000"/>
          <w:lang w:val="ru-RU"/>
        </w:rPr>
      </w:pPr>
      <w:r w:rsidRPr="00550B08"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FC664E" w:rsidRPr="00550B08" w:rsidRDefault="00FC664E" w:rsidP="00550B08">
      <w:pPr>
        <w:jc w:val="right"/>
        <w:rPr>
          <w:rFonts w:ascii="Arial" w:hAnsi="Arial" w:cs="Arial"/>
          <w:color w:val="000000"/>
          <w:lang w:val="ru-RU"/>
        </w:rPr>
      </w:pPr>
      <w:r w:rsidRPr="00550B08">
        <w:rPr>
          <w:rFonts w:ascii="Arial" w:hAnsi="Arial" w:cs="Arial"/>
          <w:color w:val="000000"/>
          <w:lang w:val="ru-RU"/>
        </w:rPr>
        <w:t xml:space="preserve">Республики Мордовия  </w:t>
      </w:r>
    </w:p>
    <w:p w:rsidR="00FC664E" w:rsidRPr="00550B08" w:rsidRDefault="00FC664E" w:rsidP="00550B08">
      <w:pPr>
        <w:jc w:val="right"/>
        <w:rPr>
          <w:rFonts w:ascii="Arial" w:hAnsi="Arial" w:cs="Arial"/>
          <w:lang w:val="ru-RU"/>
        </w:rPr>
      </w:pPr>
      <w:r w:rsidRPr="00550B08">
        <w:rPr>
          <w:rFonts w:ascii="Arial" w:hAnsi="Arial" w:cs="Arial"/>
          <w:color w:val="000000"/>
          <w:lang w:val="ru-RU"/>
        </w:rPr>
        <w:t>М.А.Автаева</w:t>
      </w:r>
    </w:p>
    <w:p w:rsidR="00FC664E" w:rsidRPr="00EE7B25" w:rsidRDefault="00FC664E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49141C">
      <w:pPr>
        <w:pStyle w:val="ConsNormal"/>
        <w:ind w:right="0" w:firstLine="540"/>
        <w:jc w:val="right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  <w:r w:rsidRPr="0049141C">
        <w:rPr>
          <w:sz w:val="24"/>
          <w:szCs w:val="24"/>
        </w:rPr>
        <w:t xml:space="preserve"> 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27.08.2021 года №218</w:t>
      </w: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2160"/>
        <w:gridCol w:w="4860"/>
        <w:gridCol w:w="1080"/>
        <w:gridCol w:w="908"/>
        <w:gridCol w:w="1072"/>
      </w:tblGrid>
      <w:tr w:rsidR="00FC664E" w:rsidRPr="006A204E" w:rsidTr="00550B08">
        <w:trPr>
          <w:trHeight w:val="25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lang w:val="ru-RU" w:eastAsia="ru-RU"/>
              </w:rPr>
              <w:t xml:space="preserve">ДОХОДЫ </w:t>
            </w:r>
          </w:p>
        </w:tc>
      </w:tr>
      <w:tr w:rsidR="00FC664E" w:rsidRPr="006A204E" w:rsidTr="00550B08">
        <w:trPr>
          <w:trHeight w:val="990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lang w:val="ru-RU" w:eastAsia="ru-RU"/>
              </w:rPr>
              <w:t xml:space="preserve">  БЮДЖЕТА КАЧЕЛАЙСКОГО СЕЛЬСКОГО ПОСЕЛЕНИЯ РЕСПУБЛИКИ МОРДОВИЯ НА 2021 ГОД И НА ПЛАНОВЫЙ ПЕРИОД 2022 И 2023 ГОДОВ</w:t>
            </w:r>
            <w:r w:rsidRPr="0049141C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C664E" w:rsidRPr="0049141C" w:rsidTr="00550B08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2 166,0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1 132,6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1 147,1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1 012,1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432,0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9,4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9,4</w:t>
            </w:r>
          </w:p>
        </w:tc>
      </w:tr>
      <w:tr w:rsidR="00FC664E" w:rsidRPr="0049141C" w:rsidTr="00550B08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FC664E" w:rsidRPr="0049141C" w:rsidTr="00550B08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56,4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70,6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FC664E" w:rsidRPr="0049141C" w:rsidTr="00550B0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FC664E" w:rsidRPr="0049141C" w:rsidTr="00550B08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353,0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FC664E" w:rsidRPr="0049141C" w:rsidTr="00550B08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FC664E" w:rsidRPr="0049141C" w:rsidTr="00550B08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FC664E" w:rsidRPr="0049141C" w:rsidTr="00550B08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605,4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C664E" w:rsidRPr="0049141C" w:rsidTr="00550B08">
        <w:trPr>
          <w:trHeight w:val="150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11402053100000410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460,0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C664E" w:rsidRPr="0049141C" w:rsidTr="00550B08">
        <w:trPr>
          <w:trHeight w:val="73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C664E" w:rsidRPr="0049141C" w:rsidTr="00550B0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1 153,9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714,7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715,1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653,9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FC664E" w:rsidRPr="0049141C" w:rsidTr="00550B0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  <w:t>20215002000000150</w:t>
            </w:r>
          </w:p>
        </w:tc>
        <w:tc>
          <w:tcPr>
            <w:tcW w:w="4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90,3</w:t>
            </w:r>
          </w:p>
        </w:tc>
      </w:tr>
      <w:tr w:rsidR="00FC664E" w:rsidRPr="0049141C" w:rsidTr="00550B0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FC664E" w:rsidRPr="0049141C" w:rsidTr="00550B0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FC664E" w:rsidRPr="0049141C" w:rsidTr="00550B08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FC664E" w:rsidRPr="0049141C" w:rsidTr="00550B08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</w:tbl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49141C">
        <w:rPr>
          <w:sz w:val="24"/>
          <w:szCs w:val="24"/>
        </w:rPr>
        <w:t>Приложение №2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FC664E" w:rsidRDefault="00FC664E" w:rsidP="006A204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27.08.2021 года №218</w:t>
      </w: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FC664E" w:rsidRPr="006A204E" w:rsidTr="00550B08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 И 2023 ГОДОВ</w:t>
            </w:r>
          </w:p>
        </w:tc>
      </w:tr>
      <w:tr w:rsidR="00FC664E" w:rsidRPr="0049141C" w:rsidTr="00550B08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C664E" w:rsidRPr="0049141C" w:rsidTr="00550B08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C664E" w:rsidRPr="0049141C" w:rsidTr="00550B08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C664E" w:rsidRPr="0049141C" w:rsidTr="00550B0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C664E" w:rsidRPr="0049141C" w:rsidTr="00550B0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2" w:name="RANGE!A13:K127"/>
            <w:bookmarkEnd w:id="2"/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1476,0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FC664E" w:rsidRPr="0049141C" w:rsidTr="00550B08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FC664E" w:rsidRPr="0049141C" w:rsidTr="00550B08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C664E" w:rsidRPr="0049141C" w:rsidTr="00550B08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FC664E" w:rsidRPr="0049141C" w:rsidTr="00550B0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FC664E" w:rsidRPr="0049141C" w:rsidTr="00550B08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49141C">
        <w:rPr>
          <w:sz w:val="24"/>
          <w:szCs w:val="24"/>
        </w:rPr>
        <w:t>Приложение №3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FC664E" w:rsidRDefault="00FC664E" w:rsidP="006A204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27.08.2021 года №218</w:t>
      </w: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356" w:type="dxa"/>
        <w:tblInd w:w="108" w:type="dxa"/>
        <w:tblLook w:val="0000"/>
      </w:tblPr>
      <w:tblGrid>
        <w:gridCol w:w="3001"/>
        <w:gridCol w:w="685"/>
        <w:gridCol w:w="449"/>
        <w:gridCol w:w="582"/>
        <w:gridCol w:w="439"/>
        <w:gridCol w:w="357"/>
        <w:gridCol w:w="439"/>
        <w:gridCol w:w="773"/>
        <w:gridCol w:w="550"/>
        <w:gridCol w:w="891"/>
        <w:gridCol w:w="1095"/>
        <w:gridCol w:w="1095"/>
      </w:tblGrid>
      <w:tr w:rsidR="00FC664E" w:rsidRPr="006A204E" w:rsidTr="00550B08">
        <w:trPr>
          <w:trHeight w:val="1215"/>
        </w:trPr>
        <w:tc>
          <w:tcPr>
            <w:tcW w:w="103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2021 ГОД И НА ПЛАНОВЫЙ ПЕРИОД 2022 И 2023 ГОДОВ</w:t>
            </w:r>
          </w:p>
        </w:tc>
      </w:tr>
      <w:tr w:rsidR="00FC664E" w:rsidRPr="0049141C" w:rsidTr="00550B08">
        <w:trPr>
          <w:trHeight w:val="300"/>
        </w:trPr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C664E" w:rsidRPr="0049141C" w:rsidTr="00550B08">
        <w:trPr>
          <w:trHeight w:val="398"/>
        </w:trPr>
        <w:tc>
          <w:tcPr>
            <w:tcW w:w="3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C664E" w:rsidRPr="0049141C" w:rsidTr="00550B08">
        <w:trPr>
          <w:trHeight w:val="327"/>
        </w:trPr>
        <w:tc>
          <w:tcPr>
            <w:tcW w:w="3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FC664E" w:rsidRPr="0049141C" w:rsidTr="00550B08">
        <w:trPr>
          <w:trHeight w:val="289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C664E" w:rsidRPr="0049141C" w:rsidTr="00550B08">
        <w:trPr>
          <w:trHeight w:val="70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3:L131"/>
            <w:bookmarkEnd w:id="3"/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1476,0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FC664E" w:rsidRPr="0049141C" w:rsidTr="00550B08">
        <w:trPr>
          <w:trHeight w:val="120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2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1020,2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397,3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FC664E" w:rsidRPr="0049141C" w:rsidTr="00550B08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397,3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397,3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436,9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436,9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20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20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664E" w:rsidRPr="0049141C" w:rsidTr="00550B08">
        <w:trPr>
          <w:trHeight w:val="19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1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76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FC664E" w:rsidRPr="0049141C" w:rsidTr="00550B08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322,5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502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331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C664E" w:rsidRPr="0049141C" w:rsidTr="00550B08">
        <w:trPr>
          <w:trHeight w:val="21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FC664E" w:rsidRPr="0049141C" w:rsidTr="00550B08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FC664E" w:rsidRPr="0049141C" w:rsidTr="00550B08">
        <w:trPr>
          <w:trHeight w:val="19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6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2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FC664E" w:rsidRPr="0049141C" w:rsidTr="00550B08">
        <w:trPr>
          <w:trHeight w:val="51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76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28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FC664E" w:rsidRPr="0049141C" w:rsidTr="00550B08">
        <w:trPr>
          <w:trHeight w:val="255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FC664E" w:rsidRPr="0049141C" w:rsidRDefault="00FC664E" w:rsidP="00550B0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Pr="0049141C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FC664E" w:rsidRDefault="00FC664E" w:rsidP="00CA7734">
      <w:pPr>
        <w:pStyle w:val="ConsNormal"/>
        <w:ind w:right="0" w:firstLine="540"/>
        <w:jc w:val="right"/>
        <w:rPr>
          <w:sz w:val="24"/>
          <w:szCs w:val="24"/>
        </w:rPr>
      </w:pPr>
      <w:r w:rsidRPr="0049141C">
        <w:rPr>
          <w:sz w:val="24"/>
          <w:szCs w:val="24"/>
        </w:rPr>
        <w:t>Приложение №4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FC664E" w:rsidRDefault="00FC664E" w:rsidP="006A204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27.08.2021 года №218</w:t>
      </w: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FC664E" w:rsidRDefault="00FC664E" w:rsidP="0049141C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39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59"/>
        <w:gridCol w:w="4470"/>
        <w:gridCol w:w="6"/>
        <w:gridCol w:w="1186"/>
        <w:gridCol w:w="1229"/>
        <w:gridCol w:w="1142"/>
      </w:tblGrid>
      <w:tr w:rsidR="00FC664E" w:rsidRPr="006A204E" w:rsidTr="00550B08">
        <w:trPr>
          <w:trHeight w:val="660"/>
        </w:trPr>
        <w:tc>
          <w:tcPr>
            <w:tcW w:w="103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ИСТОЧНИКИ </w:t>
            </w:r>
          </w:p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ВНУТРЕННЕГО ФИНАНСИРОВАНИЯ ДЕФИЦИТА БЮДЖЕТА КАЧЕЛАЙСКОГО СЕЛЬСКОГО ПОСЕЛЕНИЯ НА 2021 ГОД И НА ПЛАНОВЫЙ ПЕРИОД 2022 и 2023 ГОДОВ</w:t>
            </w:r>
          </w:p>
        </w:tc>
      </w:tr>
      <w:tr w:rsidR="00FC664E" w:rsidRPr="006A204E" w:rsidTr="00550B08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C664E" w:rsidRPr="0049141C" w:rsidTr="00550B08">
        <w:trPr>
          <w:trHeight w:val="461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Код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</w:tr>
      <w:tr w:rsidR="00FC664E" w:rsidRPr="0049141C" w:rsidTr="00550B08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47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2021 год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2022 год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2023 год</w:t>
            </w:r>
          </w:p>
        </w:tc>
      </w:tr>
      <w:tr w:rsidR="00FC664E" w:rsidRPr="0049141C" w:rsidTr="00550B08">
        <w:trPr>
          <w:trHeight w:val="199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</w:t>
            </w:r>
          </w:p>
        </w:tc>
        <w:tc>
          <w:tcPr>
            <w:tcW w:w="4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2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3</w:t>
            </w:r>
          </w:p>
        </w:tc>
        <w:tc>
          <w:tcPr>
            <w:tcW w:w="122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4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5</w:t>
            </w:r>
          </w:p>
        </w:tc>
      </w:tr>
      <w:tr w:rsidR="00FC664E" w:rsidRPr="0049141C" w:rsidTr="00550B08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4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3,9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7,9</w:t>
            </w:r>
          </w:p>
        </w:tc>
      </w:tr>
      <w:tr w:rsidR="00FC664E" w:rsidRPr="0049141C" w:rsidTr="00317BEB">
        <w:trPr>
          <w:trHeight w:val="566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 w:rsidP="00317BE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-3,9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-7,9</w:t>
            </w:r>
          </w:p>
        </w:tc>
      </w:tr>
      <w:tr w:rsidR="00FC664E" w:rsidRPr="0049141C" w:rsidTr="00317BEB">
        <w:trPr>
          <w:trHeight w:val="377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</w:t>
            </w:r>
            <w: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бюджетной системы Российской Федерации 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 w:rsidP="00317BE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-3,9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-7,6</w:t>
            </w:r>
          </w:p>
        </w:tc>
      </w:tr>
      <w:tr w:rsidR="00FC664E" w:rsidRPr="0049141C" w:rsidTr="00317BEB">
        <w:trPr>
          <w:trHeight w:val="566"/>
        </w:trPr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4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</w:t>
            </w:r>
          </w:p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системы  Российской Федерации в валюте Российской Федерации </w:t>
            </w:r>
          </w:p>
        </w:tc>
        <w:tc>
          <w:tcPr>
            <w:tcW w:w="119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  <w:p w:rsidR="00FC664E" w:rsidRPr="0049141C" w:rsidRDefault="00FC664E" w:rsidP="00317BE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-3,9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-7,6</w:t>
            </w:r>
          </w:p>
        </w:tc>
      </w:tr>
      <w:tr w:rsidR="00FC664E" w:rsidRPr="0049141C" w:rsidTr="00550B08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3,9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7,6</w:t>
            </w:r>
          </w:p>
        </w:tc>
      </w:tr>
      <w:tr w:rsidR="00FC664E" w:rsidRPr="0049141C" w:rsidTr="00550B0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-2 166,0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-1 132,6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-1 147,1</w:t>
            </w:r>
          </w:p>
        </w:tc>
      </w:tr>
      <w:tr w:rsidR="00FC664E" w:rsidRPr="0049141C" w:rsidTr="00550B0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-2 166,0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-1 132,6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-1 147,1</w:t>
            </w:r>
          </w:p>
        </w:tc>
      </w:tr>
      <w:tr w:rsidR="00FC664E" w:rsidRPr="0049141C" w:rsidTr="00550B08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-2 166,0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-1 132,6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-1 147,1</w:t>
            </w:r>
          </w:p>
        </w:tc>
      </w:tr>
      <w:tr w:rsidR="00FC664E" w:rsidRPr="0049141C" w:rsidTr="00550B0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2 166,0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1 136,5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1 154,7</w:t>
            </w:r>
          </w:p>
        </w:tc>
      </w:tr>
      <w:tr w:rsidR="00FC664E" w:rsidRPr="0049141C" w:rsidTr="00550B0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2 166,0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1 136,5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1 154,7</w:t>
            </w:r>
          </w:p>
        </w:tc>
      </w:tr>
      <w:tr w:rsidR="00FC664E" w:rsidRPr="0049141C" w:rsidTr="00550B08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2 166,0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1 136,5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664E" w:rsidRPr="0049141C" w:rsidRDefault="00FC664E" w:rsidP="00550B0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49141C">
              <w:rPr>
                <w:rFonts w:ascii="Arial" w:hAnsi="Arial" w:cs="Arial"/>
                <w:color w:val="000000"/>
                <w:lang w:val="ru-RU" w:eastAsia="ru-RU"/>
              </w:rPr>
              <w:t>1 154,7</w:t>
            </w:r>
          </w:p>
        </w:tc>
      </w:tr>
    </w:tbl>
    <w:p w:rsidR="00FC664E" w:rsidRDefault="00FC664E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FC664E" w:rsidSect="000F6110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64E" w:rsidRDefault="00FC664E">
      <w:r>
        <w:separator/>
      </w:r>
    </w:p>
  </w:endnote>
  <w:endnote w:type="continuationSeparator" w:id="1">
    <w:p w:rsidR="00FC664E" w:rsidRDefault="00FC6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64E" w:rsidRDefault="00FC664E">
      <w:r>
        <w:separator/>
      </w:r>
    </w:p>
  </w:footnote>
  <w:footnote w:type="continuationSeparator" w:id="1">
    <w:p w:rsidR="00FC664E" w:rsidRDefault="00FC66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64E" w:rsidRDefault="00FC664E" w:rsidP="0031052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664E" w:rsidRDefault="00FC664E" w:rsidP="000F611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64E" w:rsidRDefault="00FC664E" w:rsidP="0031052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  <w:p w:rsidR="00FC664E" w:rsidRDefault="00FC664E" w:rsidP="000F6110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07493"/>
    <w:rsid w:val="00024922"/>
    <w:rsid w:val="00036DEC"/>
    <w:rsid w:val="00045CB6"/>
    <w:rsid w:val="00047A06"/>
    <w:rsid w:val="00050E19"/>
    <w:rsid w:val="00053AF1"/>
    <w:rsid w:val="00054652"/>
    <w:rsid w:val="00070F16"/>
    <w:rsid w:val="000A7E24"/>
    <w:rsid w:val="000B72B9"/>
    <w:rsid w:val="000C7376"/>
    <w:rsid w:val="000D31BD"/>
    <w:rsid w:val="000F4D62"/>
    <w:rsid w:val="000F6110"/>
    <w:rsid w:val="000F6D34"/>
    <w:rsid w:val="0010005A"/>
    <w:rsid w:val="00102365"/>
    <w:rsid w:val="00113284"/>
    <w:rsid w:val="00123B6B"/>
    <w:rsid w:val="00133E23"/>
    <w:rsid w:val="00133E72"/>
    <w:rsid w:val="00136DDF"/>
    <w:rsid w:val="0014196B"/>
    <w:rsid w:val="00164693"/>
    <w:rsid w:val="00177B34"/>
    <w:rsid w:val="00193F52"/>
    <w:rsid w:val="001A25AA"/>
    <w:rsid w:val="001B286A"/>
    <w:rsid w:val="001C0BB6"/>
    <w:rsid w:val="001C79F1"/>
    <w:rsid w:val="001D3B43"/>
    <w:rsid w:val="001D6385"/>
    <w:rsid w:val="00213F3E"/>
    <w:rsid w:val="00224081"/>
    <w:rsid w:val="002271FA"/>
    <w:rsid w:val="00227E0B"/>
    <w:rsid w:val="00232E18"/>
    <w:rsid w:val="00273C0A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1052A"/>
    <w:rsid w:val="00317BEB"/>
    <w:rsid w:val="003304A3"/>
    <w:rsid w:val="00375129"/>
    <w:rsid w:val="00377BCF"/>
    <w:rsid w:val="00382264"/>
    <w:rsid w:val="00387A65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E1C"/>
    <w:rsid w:val="00441B9C"/>
    <w:rsid w:val="00443FF5"/>
    <w:rsid w:val="00454237"/>
    <w:rsid w:val="00463F55"/>
    <w:rsid w:val="0049141C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F01"/>
    <w:rsid w:val="00550B08"/>
    <w:rsid w:val="00550D66"/>
    <w:rsid w:val="00551BF3"/>
    <w:rsid w:val="005753F5"/>
    <w:rsid w:val="005B37E6"/>
    <w:rsid w:val="005C06C3"/>
    <w:rsid w:val="005E1F85"/>
    <w:rsid w:val="005E364B"/>
    <w:rsid w:val="005F1BE4"/>
    <w:rsid w:val="005F3B52"/>
    <w:rsid w:val="006054CB"/>
    <w:rsid w:val="00605D3E"/>
    <w:rsid w:val="0061297E"/>
    <w:rsid w:val="006156FC"/>
    <w:rsid w:val="00624871"/>
    <w:rsid w:val="006336AD"/>
    <w:rsid w:val="00651E2A"/>
    <w:rsid w:val="00652650"/>
    <w:rsid w:val="0065466A"/>
    <w:rsid w:val="00656A0D"/>
    <w:rsid w:val="00670755"/>
    <w:rsid w:val="00691B21"/>
    <w:rsid w:val="006A204E"/>
    <w:rsid w:val="006A7A3B"/>
    <w:rsid w:val="006B3539"/>
    <w:rsid w:val="006D6914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42073"/>
    <w:rsid w:val="0084337B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0522"/>
    <w:rsid w:val="008E211B"/>
    <w:rsid w:val="008F6F76"/>
    <w:rsid w:val="008F7E86"/>
    <w:rsid w:val="00934633"/>
    <w:rsid w:val="009427EE"/>
    <w:rsid w:val="0094312E"/>
    <w:rsid w:val="00950353"/>
    <w:rsid w:val="009544E9"/>
    <w:rsid w:val="00973AE8"/>
    <w:rsid w:val="0098006B"/>
    <w:rsid w:val="00997A0D"/>
    <w:rsid w:val="009A69E8"/>
    <w:rsid w:val="009D4EE8"/>
    <w:rsid w:val="009F3360"/>
    <w:rsid w:val="00A06F8B"/>
    <w:rsid w:val="00A10676"/>
    <w:rsid w:val="00A128F0"/>
    <w:rsid w:val="00A235FF"/>
    <w:rsid w:val="00A66FD3"/>
    <w:rsid w:val="00A7327B"/>
    <w:rsid w:val="00A95095"/>
    <w:rsid w:val="00AB3E7E"/>
    <w:rsid w:val="00AB6155"/>
    <w:rsid w:val="00AC0B71"/>
    <w:rsid w:val="00AC180B"/>
    <w:rsid w:val="00AC44EF"/>
    <w:rsid w:val="00AE2A24"/>
    <w:rsid w:val="00AE4240"/>
    <w:rsid w:val="00AF32AA"/>
    <w:rsid w:val="00AF69AF"/>
    <w:rsid w:val="00B0697D"/>
    <w:rsid w:val="00B12A0A"/>
    <w:rsid w:val="00B16431"/>
    <w:rsid w:val="00B263A1"/>
    <w:rsid w:val="00B31EC9"/>
    <w:rsid w:val="00B3307C"/>
    <w:rsid w:val="00B44DE6"/>
    <w:rsid w:val="00B518DD"/>
    <w:rsid w:val="00B55040"/>
    <w:rsid w:val="00B62F9C"/>
    <w:rsid w:val="00B8037A"/>
    <w:rsid w:val="00B84BF2"/>
    <w:rsid w:val="00B85773"/>
    <w:rsid w:val="00B87A81"/>
    <w:rsid w:val="00B913A0"/>
    <w:rsid w:val="00BA71B0"/>
    <w:rsid w:val="00BB0096"/>
    <w:rsid w:val="00BC6C12"/>
    <w:rsid w:val="00BD5D8F"/>
    <w:rsid w:val="00BE0585"/>
    <w:rsid w:val="00C16536"/>
    <w:rsid w:val="00C202AA"/>
    <w:rsid w:val="00C3312A"/>
    <w:rsid w:val="00C42903"/>
    <w:rsid w:val="00C57B9F"/>
    <w:rsid w:val="00C64EF7"/>
    <w:rsid w:val="00C67B49"/>
    <w:rsid w:val="00C736B2"/>
    <w:rsid w:val="00C74425"/>
    <w:rsid w:val="00CA7734"/>
    <w:rsid w:val="00CC2754"/>
    <w:rsid w:val="00CC628A"/>
    <w:rsid w:val="00CC79FA"/>
    <w:rsid w:val="00CD5FC9"/>
    <w:rsid w:val="00CD6E00"/>
    <w:rsid w:val="00CE6587"/>
    <w:rsid w:val="00CF09B1"/>
    <w:rsid w:val="00CF0A4C"/>
    <w:rsid w:val="00D13F86"/>
    <w:rsid w:val="00D15777"/>
    <w:rsid w:val="00D171B3"/>
    <w:rsid w:val="00D21B29"/>
    <w:rsid w:val="00D2557A"/>
    <w:rsid w:val="00D26455"/>
    <w:rsid w:val="00D27957"/>
    <w:rsid w:val="00D63164"/>
    <w:rsid w:val="00D7335F"/>
    <w:rsid w:val="00D80D04"/>
    <w:rsid w:val="00D8264E"/>
    <w:rsid w:val="00D87F4D"/>
    <w:rsid w:val="00D92D10"/>
    <w:rsid w:val="00DA446E"/>
    <w:rsid w:val="00DA6139"/>
    <w:rsid w:val="00DD4EB1"/>
    <w:rsid w:val="00E075A7"/>
    <w:rsid w:val="00E079B8"/>
    <w:rsid w:val="00E2403A"/>
    <w:rsid w:val="00E47441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2968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57"/>
    <w:rsid w:val="00F84013"/>
    <w:rsid w:val="00FC373C"/>
    <w:rsid w:val="00FC664E"/>
    <w:rsid w:val="00FD0D72"/>
    <w:rsid w:val="00FD4DDA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8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22</Pages>
  <Words>7000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6</cp:revision>
  <cp:lastPrinted>2021-08-26T13:51:00Z</cp:lastPrinted>
  <dcterms:created xsi:type="dcterms:W3CDTF">2021-08-26T06:04:00Z</dcterms:created>
  <dcterms:modified xsi:type="dcterms:W3CDTF">2021-10-13T09:46:00Z</dcterms:modified>
</cp:coreProperties>
</file>