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3F6" w:rsidRDefault="008423F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423F6" w:rsidRDefault="008423F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</w:t>
      </w:r>
    </w:p>
    <w:p w:rsidR="008423F6" w:rsidRPr="00CF09B1" w:rsidRDefault="008423F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</w:t>
      </w:r>
    </w:p>
    <w:p w:rsidR="008423F6" w:rsidRPr="00CF09B1" w:rsidRDefault="008423F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423F6" w:rsidRPr="00CF09B1" w:rsidRDefault="008423F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423F6" w:rsidRPr="00CF09B1" w:rsidRDefault="008423F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423F6" w:rsidRPr="00997A0D" w:rsidRDefault="008423F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8423F6" w:rsidRPr="00CF09B1" w:rsidRDefault="008423F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423F6" w:rsidRPr="00CF09B1" w:rsidRDefault="008423F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423F6" w:rsidRPr="00CF09B1" w:rsidRDefault="008423F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423F6" w:rsidRPr="00CF09B1" w:rsidRDefault="008423F6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209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19 мая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423F6" w:rsidRPr="00CF09B1" w:rsidRDefault="008423F6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423F6" w:rsidRDefault="008423F6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8423F6" w:rsidRPr="00651E2A" w:rsidRDefault="008423F6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8423F6" w:rsidRPr="00651E2A" w:rsidRDefault="008423F6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8423F6" w:rsidRPr="00651E2A" w:rsidRDefault="008423F6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10.02.2021 г №196, от 22.04.2021 г №205),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8423F6" w:rsidRPr="00651E2A" w:rsidRDefault="008423F6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8423F6" w:rsidRPr="00CF09B1" w:rsidRDefault="008423F6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1706,0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1706,0 тыс. рублей</w:t>
      </w:r>
      <w:r w:rsidRPr="00CF09B1">
        <w:rPr>
          <w:rFonts w:ascii="Arial" w:hAnsi="Arial" w:cs="Arial"/>
          <w:lang w:val="ru-RU"/>
        </w:rPr>
        <w:t>.</w:t>
      </w:r>
    </w:p>
    <w:p w:rsidR="008423F6" w:rsidRPr="004D1EA4" w:rsidRDefault="008423F6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423F6" w:rsidRDefault="008423F6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423F6" w:rsidRPr="00070F16" w:rsidRDefault="008423F6" w:rsidP="00070F16">
      <w:pPr>
        <w:ind w:firstLine="720"/>
        <w:jc w:val="both"/>
        <w:rPr>
          <w:rFonts w:ascii="Arial" w:hAnsi="Arial" w:cs="Arial"/>
          <w:lang w:val="ru-RU"/>
        </w:rPr>
      </w:pPr>
      <w:r w:rsidRPr="00070F16">
        <w:rPr>
          <w:rFonts w:ascii="Arial" w:hAnsi="Arial" w:cs="Arial"/>
          <w:lang w:val="ru-RU"/>
        </w:rPr>
        <w:t xml:space="preserve"> </w:t>
      </w:r>
    </w:p>
    <w:p w:rsidR="008423F6" w:rsidRPr="00651E2A" w:rsidRDefault="008423F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8423F6" w:rsidRPr="00651E2A" w:rsidRDefault="008423F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8423F6" w:rsidRPr="00651E2A" w:rsidRDefault="008423F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8423F6" w:rsidRDefault="008423F6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8423F6" w:rsidRPr="00651E2A" w:rsidRDefault="008423F6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423F6" w:rsidRDefault="008423F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8423F6" w:rsidRDefault="008423F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1" w:name="_GoBack"/>
      <w:bookmarkEnd w:id="0"/>
      <w:bookmarkEnd w:id="1"/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Pr="00BD009B" w:rsidRDefault="008423F6" w:rsidP="00BD009B">
      <w:pPr>
        <w:jc w:val="right"/>
        <w:rPr>
          <w:rFonts w:ascii="Arial" w:hAnsi="Arial" w:cs="Arial"/>
          <w:lang w:val="ru-RU"/>
        </w:rPr>
      </w:pPr>
      <w:r w:rsidRPr="00BD009B">
        <w:rPr>
          <w:rFonts w:ascii="Arial" w:hAnsi="Arial" w:cs="Arial"/>
          <w:lang w:val="ru-RU"/>
        </w:rPr>
        <w:t xml:space="preserve">И.о.председателя Совета депутатов </w:t>
      </w:r>
    </w:p>
    <w:p w:rsidR="008423F6" w:rsidRPr="00BD009B" w:rsidRDefault="008423F6" w:rsidP="00BD009B">
      <w:pPr>
        <w:jc w:val="right"/>
        <w:rPr>
          <w:rFonts w:ascii="Arial" w:hAnsi="Arial" w:cs="Arial"/>
          <w:color w:val="000000"/>
          <w:lang w:val="ru-RU"/>
        </w:rPr>
      </w:pPr>
      <w:r w:rsidRPr="00BD009B">
        <w:rPr>
          <w:rFonts w:ascii="Arial" w:hAnsi="Arial" w:cs="Arial"/>
          <w:lang w:val="ru-RU"/>
        </w:rPr>
        <w:t xml:space="preserve"> </w:t>
      </w:r>
      <w:r w:rsidRPr="00BD009B">
        <w:rPr>
          <w:rFonts w:ascii="Arial" w:hAnsi="Arial" w:cs="Arial"/>
          <w:color w:val="000000"/>
          <w:lang w:val="ru-RU"/>
        </w:rPr>
        <w:t>Качелайского сельского поселения</w:t>
      </w:r>
    </w:p>
    <w:p w:rsidR="008423F6" w:rsidRPr="00BD009B" w:rsidRDefault="008423F6" w:rsidP="00BD009B">
      <w:pPr>
        <w:jc w:val="right"/>
        <w:rPr>
          <w:rFonts w:ascii="Arial" w:hAnsi="Arial" w:cs="Arial"/>
          <w:color w:val="000000"/>
          <w:lang w:val="ru-RU"/>
        </w:rPr>
      </w:pPr>
      <w:r w:rsidRPr="00BD009B"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8423F6" w:rsidRPr="00BD009B" w:rsidRDefault="008423F6" w:rsidP="00BD009B">
      <w:pPr>
        <w:jc w:val="right"/>
        <w:rPr>
          <w:rFonts w:ascii="Arial" w:hAnsi="Arial" w:cs="Arial"/>
          <w:color w:val="000000"/>
          <w:lang w:val="ru-RU"/>
        </w:rPr>
      </w:pPr>
      <w:r w:rsidRPr="00BD009B">
        <w:rPr>
          <w:rFonts w:ascii="Arial" w:hAnsi="Arial" w:cs="Arial"/>
          <w:color w:val="000000"/>
          <w:lang w:val="ru-RU"/>
        </w:rPr>
        <w:t xml:space="preserve">Республики Мордовия  </w:t>
      </w:r>
    </w:p>
    <w:p w:rsidR="008423F6" w:rsidRPr="00BD009B" w:rsidRDefault="008423F6" w:rsidP="00BD009B">
      <w:pPr>
        <w:jc w:val="right"/>
        <w:rPr>
          <w:rFonts w:ascii="Arial" w:hAnsi="Arial" w:cs="Arial"/>
          <w:lang w:val="ru-RU"/>
        </w:rPr>
      </w:pPr>
      <w:r w:rsidRPr="00BD009B">
        <w:rPr>
          <w:rFonts w:ascii="Arial" w:hAnsi="Arial" w:cs="Arial"/>
          <w:color w:val="000000"/>
          <w:lang w:val="ru-RU"/>
        </w:rPr>
        <w:t>М.А.Автаева</w:t>
      </w:r>
    </w:p>
    <w:p w:rsidR="008423F6" w:rsidRPr="00BD009B" w:rsidRDefault="008423F6" w:rsidP="00BD009B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8423F6" w:rsidRPr="00BD009B" w:rsidRDefault="008423F6" w:rsidP="00BD009B">
      <w:pPr>
        <w:tabs>
          <w:tab w:val="left" w:pos="945"/>
        </w:tabs>
        <w:jc w:val="right"/>
        <w:rPr>
          <w:rFonts w:cs="Arial"/>
          <w:lang w:val="ru-RU"/>
        </w:rPr>
      </w:pPr>
    </w:p>
    <w:p w:rsidR="008423F6" w:rsidRPr="00BD009B" w:rsidRDefault="008423F6" w:rsidP="00BD009B">
      <w:pPr>
        <w:tabs>
          <w:tab w:val="left" w:pos="945"/>
        </w:tabs>
        <w:jc w:val="right"/>
        <w:rPr>
          <w:rFonts w:cs="Arial"/>
          <w:lang w:val="ru-RU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Default="008423F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Приложение №1</w:t>
      </w: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 решению Совета депутатов</w:t>
      </w: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Качелайского сельского поселения</w:t>
      </w: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11744D">
        <w:rPr>
          <w:sz w:val="24"/>
          <w:szCs w:val="24"/>
        </w:rPr>
        <w:t>т</w:t>
      </w:r>
      <w:r>
        <w:rPr>
          <w:sz w:val="24"/>
          <w:szCs w:val="24"/>
        </w:rPr>
        <w:t xml:space="preserve"> 19.05.</w:t>
      </w:r>
      <w:r w:rsidRPr="0011744D">
        <w:rPr>
          <w:sz w:val="24"/>
          <w:szCs w:val="24"/>
        </w:rPr>
        <w:t>2021 года №</w:t>
      </w:r>
      <w:r>
        <w:rPr>
          <w:sz w:val="24"/>
          <w:szCs w:val="24"/>
        </w:rPr>
        <w:t>209</w:t>
      </w: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2160"/>
        <w:gridCol w:w="4680"/>
        <w:gridCol w:w="1163"/>
        <w:gridCol w:w="1086"/>
        <w:gridCol w:w="1351"/>
      </w:tblGrid>
      <w:tr w:rsidR="008423F6" w:rsidRPr="0017444F" w:rsidTr="007135B9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 xml:space="preserve">ДОХОДЫ </w:t>
            </w:r>
          </w:p>
        </w:tc>
      </w:tr>
      <w:tr w:rsidR="008423F6" w:rsidRPr="001E19A7" w:rsidTr="007135B9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 xml:space="preserve">  БЮДЖЕТА КАЧЕЛАЙСКОГО СЕЛЬСКОГО ПОСЕЛЕНИЯ РЕСПУБЛИКИ МОРДОВИЯ НА 2021 ГОД И НА ПЛАНОВЫЙ ПЕРИОД 2022 И 2023 ГОДОВ</w:t>
            </w: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423F6" w:rsidRPr="0011744D" w:rsidTr="007135B9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1 706,0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1 132,6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1 147,1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552,1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432,0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9,4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9,4</w:t>
            </w:r>
          </w:p>
        </w:tc>
      </w:tr>
      <w:tr w:rsidR="008423F6" w:rsidRPr="0011744D" w:rsidTr="007135B9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8423F6" w:rsidRPr="0011744D" w:rsidTr="007135B9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56,4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70,6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8423F6" w:rsidRPr="0011744D" w:rsidTr="007135B9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3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8423F6" w:rsidRPr="0011744D" w:rsidTr="007135B9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353,0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8423F6" w:rsidRPr="0011744D" w:rsidTr="007135B9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8423F6" w:rsidRPr="0011744D" w:rsidTr="007135B9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8423F6" w:rsidRPr="0011744D" w:rsidTr="007135B9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423F6" w:rsidRPr="0011744D" w:rsidTr="007135B9">
        <w:trPr>
          <w:trHeight w:val="13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11402053100000410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423F6" w:rsidRPr="0011744D" w:rsidTr="007135B9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423F6" w:rsidRPr="0011744D" w:rsidTr="007135B9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1 153,9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714,7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715,1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653,9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8423F6" w:rsidRPr="0011744D" w:rsidTr="007135B9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  <w:t>20215002000000150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8423F6" w:rsidRPr="0011744D" w:rsidTr="007135B9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8423F6" w:rsidRPr="0011744D" w:rsidTr="007135B9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90,3</w:t>
            </w:r>
          </w:p>
        </w:tc>
      </w:tr>
      <w:tr w:rsidR="008423F6" w:rsidRPr="0011744D" w:rsidTr="007135B9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8423F6" w:rsidRPr="0011744D" w:rsidTr="007135B9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8423F6" w:rsidRPr="0011744D" w:rsidTr="007135B9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8423F6" w:rsidRPr="0011744D" w:rsidTr="007135B9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8423F6" w:rsidRPr="0011744D" w:rsidTr="007135B9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8423F6" w:rsidRPr="0011744D" w:rsidTr="007135B9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8423F6" w:rsidRPr="0011744D" w:rsidTr="007135B9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7135B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23F6" w:rsidRPr="0011744D" w:rsidRDefault="008423F6" w:rsidP="007135B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</w:tbl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 xml:space="preserve"> </w:t>
      </w: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Приложение №2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 решению Совета депутатов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Качелайского сельского поселения</w:t>
      </w:r>
    </w:p>
    <w:p w:rsidR="008423F6" w:rsidRPr="0011744D" w:rsidRDefault="008423F6" w:rsidP="000B678D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11744D">
        <w:rPr>
          <w:sz w:val="24"/>
          <w:szCs w:val="24"/>
        </w:rPr>
        <w:t>т</w:t>
      </w:r>
      <w:r>
        <w:rPr>
          <w:sz w:val="24"/>
          <w:szCs w:val="24"/>
        </w:rPr>
        <w:t xml:space="preserve"> 19.05.</w:t>
      </w:r>
      <w:r w:rsidRPr="0011744D">
        <w:rPr>
          <w:sz w:val="24"/>
          <w:szCs w:val="24"/>
        </w:rPr>
        <w:t>2021 года №</w:t>
      </w:r>
      <w:r>
        <w:rPr>
          <w:sz w:val="24"/>
          <w:szCs w:val="24"/>
        </w:rPr>
        <w:t>209</w:t>
      </w: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8423F6" w:rsidRPr="001E19A7" w:rsidTr="0011744D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11744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 И 2023 ГОДОВ</w:t>
            </w:r>
          </w:p>
        </w:tc>
      </w:tr>
      <w:tr w:rsidR="008423F6" w:rsidRPr="0011744D" w:rsidTr="0011744D">
        <w:trPr>
          <w:trHeight w:val="300"/>
        </w:trPr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423F6" w:rsidRPr="0011744D" w:rsidTr="0011744D">
        <w:trPr>
          <w:trHeight w:val="398"/>
        </w:trPr>
        <w:tc>
          <w:tcPr>
            <w:tcW w:w="3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4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423F6" w:rsidRPr="0011744D" w:rsidTr="0011744D">
        <w:trPr>
          <w:trHeight w:val="327"/>
        </w:trPr>
        <w:tc>
          <w:tcPr>
            <w:tcW w:w="3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8423F6" w:rsidRPr="0011744D" w:rsidTr="0011744D">
        <w:trPr>
          <w:trHeight w:val="289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423F6" w:rsidRPr="0011744D" w:rsidTr="0011744D">
        <w:trPr>
          <w:trHeight w:val="289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2" w:name="RANGE!A13:K127"/>
            <w:bookmarkEnd w:id="2"/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1706,0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1016,0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8423F6" w:rsidRPr="0011744D" w:rsidTr="0011744D">
        <w:trPr>
          <w:trHeight w:val="69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20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690,2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415,3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8423F6" w:rsidRPr="0011744D" w:rsidTr="0011744D">
        <w:trPr>
          <w:trHeight w:val="120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9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1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76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322,5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450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331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423F6" w:rsidRPr="0011744D" w:rsidTr="0011744D">
        <w:trPr>
          <w:trHeight w:val="21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14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8423F6" w:rsidRPr="0011744D" w:rsidTr="0011744D">
        <w:trPr>
          <w:trHeight w:val="48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8423F6" w:rsidRPr="0011744D" w:rsidTr="0011744D">
        <w:trPr>
          <w:trHeight w:val="19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64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1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1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25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10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76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51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51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285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72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960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Приложение №3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 решению Совета депутатов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Качелайского сельского поселения</w:t>
      </w:r>
    </w:p>
    <w:p w:rsidR="008423F6" w:rsidRPr="0011744D" w:rsidRDefault="008423F6" w:rsidP="000B678D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11744D">
        <w:rPr>
          <w:sz w:val="24"/>
          <w:szCs w:val="24"/>
        </w:rPr>
        <w:t>т</w:t>
      </w:r>
      <w:r>
        <w:rPr>
          <w:sz w:val="24"/>
          <w:szCs w:val="24"/>
        </w:rPr>
        <w:t xml:space="preserve"> 19.05.</w:t>
      </w:r>
      <w:r w:rsidRPr="0011744D">
        <w:rPr>
          <w:sz w:val="24"/>
          <w:szCs w:val="24"/>
        </w:rPr>
        <w:t>2021 года №</w:t>
      </w:r>
      <w:r>
        <w:rPr>
          <w:sz w:val="24"/>
          <w:szCs w:val="24"/>
        </w:rPr>
        <w:t>209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60"/>
        <w:gridCol w:w="687"/>
        <w:gridCol w:w="419"/>
        <w:gridCol w:w="564"/>
        <w:gridCol w:w="416"/>
        <w:gridCol w:w="360"/>
        <w:gridCol w:w="416"/>
        <w:gridCol w:w="745"/>
        <w:gridCol w:w="516"/>
        <w:gridCol w:w="1128"/>
        <w:gridCol w:w="1128"/>
        <w:gridCol w:w="1001"/>
      </w:tblGrid>
      <w:tr w:rsidR="008423F6" w:rsidRPr="001E19A7" w:rsidTr="0011744D">
        <w:trPr>
          <w:trHeight w:val="121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11744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2021 ГОД И НА ПЛАНОВЫЙ ПЕРИОД 2022 И 2023 ГОДОВ</w:t>
            </w:r>
          </w:p>
        </w:tc>
      </w:tr>
      <w:tr w:rsidR="008423F6" w:rsidRPr="0011744D" w:rsidTr="0011744D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423F6" w:rsidRPr="0011744D" w:rsidTr="0011744D">
        <w:trPr>
          <w:trHeight w:val="398"/>
        </w:trPr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25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423F6" w:rsidRPr="0011744D" w:rsidTr="0011744D">
        <w:trPr>
          <w:trHeight w:val="327"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8423F6" w:rsidRPr="0011744D" w:rsidTr="0011744D">
        <w:trPr>
          <w:trHeight w:val="28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423F6" w:rsidRPr="0011744D" w:rsidTr="0011744D">
        <w:trPr>
          <w:trHeight w:val="7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3:L131"/>
            <w:bookmarkEnd w:id="3"/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1706,0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14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8423F6" w:rsidRPr="0011744D" w:rsidTr="0011744D">
        <w:trPr>
          <w:trHeight w:val="120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4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690,2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8423F6" w:rsidRPr="0011744D" w:rsidTr="0011744D">
        <w:trPr>
          <w:trHeight w:val="14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20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20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423F6" w:rsidRPr="0011744D" w:rsidTr="0011744D">
        <w:trPr>
          <w:trHeight w:val="19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1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76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8423F6" w:rsidRPr="0011744D" w:rsidTr="0011744D">
        <w:trPr>
          <w:trHeight w:val="14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322,5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502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3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423F6" w:rsidRPr="0011744D" w:rsidTr="0011744D">
        <w:trPr>
          <w:trHeight w:val="21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14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8423F6" w:rsidRPr="0011744D" w:rsidTr="0011744D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8423F6" w:rsidRPr="0011744D" w:rsidTr="0011744D">
        <w:trPr>
          <w:trHeight w:val="19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6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2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8423F6" w:rsidRPr="0011744D" w:rsidTr="0011744D">
        <w:trPr>
          <w:trHeight w:val="51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76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51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28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96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8423F6" w:rsidRPr="0011744D" w:rsidTr="0011744D">
        <w:trPr>
          <w:trHeight w:val="25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 решению Совета депутатов</w:t>
      </w:r>
    </w:p>
    <w:p w:rsidR="008423F6" w:rsidRPr="0011744D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  <w:r w:rsidRPr="0011744D">
        <w:rPr>
          <w:sz w:val="24"/>
          <w:szCs w:val="24"/>
        </w:rPr>
        <w:t>Качелайского сельского поселения</w:t>
      </w:r>
    </w:p>
    <w:p w:rsidR="008423F6" w:rsidRPr="0011744D" w:rsidRDefault="008423F6" w:rsidP="001E19A7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11744D">
        <w:rPr>
          <w:sz w:val="24"/>
          <w:szCs w:val="24"/>
        </w:rPr>
        <w:t>т</w:t>
      </w:r>
      <w:r>
        <w:rPr>
          <w:sz w:val="24"/>
          <w:szCs w:val="24"/>
        </w:rPr>
        <w:t xml:space="preserve"> 19.05.</w:t>
      </w:r>
      <w:r w:rsidRPr="0011744D">
        <w:rPr>
          <w:sz w:val="24"/>
          <w:szCs w:val="24"/>
        </w:rPr>
        <w:t>2021 года №</w:t>
      </w:r>
      <w:r>
        <w:rPr>
          <w:sz w:val="24"/>
          <w:szCs w:val="24"/>
        </w:rPr>
        <w:t>209</w:t>
      </w:r>
    </w:p>
    <w:p w:rsidR="008423F6" w:rsidRDefault="008423F6" w:rsidP="0011744D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880"/>
        <w:gridCol w:w="4860"/>
        <w:gridCol w:w="900"/>
        <w:gridCol w:w="900"/>
        <w:gridCol w:w="720"/>
      </w:tblGrid>
      <w:tr w:rsidR="008423F6" w:rsidRPr="001E19A7" w:rsidTr="0011744D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2021 ГОД И НА ПЛАНОВЫЙ ПЕРИОД 2022 и 2023 ГОДОВ</w:t>
            </w:r>
          </w:p>
        </w:tc>
      </w:tr>
      <w:tr w:rsidR="008423F6" w:rsidRPr="0011744D" w:rsidTr="0011744D">
        <w:trPr>
          <w:trHeight w:val="735"/>
        </w:trPr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8423F6" w:rsidRPr="0011744D" w:rsidTr="0011744D">
        <w:trPr>
          <w:trHeight w:val="720"/>
        </w:trPr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b/>
                <w:bCs/>
                <w:lang w:val="ru-RU" w:eastAsia="ru-RU"/>
              </w:rPr>
            </w:pPr>
            <w:r w:rsidRPr="0011744D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23F6" w:rsidRPr="0011744D" w:rsidRDefault="008423F6" w:rsidP="0011744D">
            <w:pPr>
              <w:jc w:val="center"/>
              <w:rPr>
                <w:b/>
                <w:bCs/>
                <w:lang w:val="ru-RU" w:eastAsia="ru-RU"/>
              </w:rPr>
            </w:pPr>
            <w:r w:rsidRPr="0011744D">
              <w:rPr>
                <w:b/>
                <w:bCs/>
                <w:lang w:val="ru-RU" w:eastAsia="ru-RU"/>
              </w:rPr>
              <w:t>2023 год</w:t>
            </w:r>
          </w:p>
        </w:tc>
      </w:tr>
      <w:tr w:rsidR="008423F6" w:rsidRPr="0011744D" w:rsidTr="0011744D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11744D">
            <w:pPr>
              <w:jc w:val="center"/>
              <w:rPr>
                <w:b/>
                <w:bCs/>
                <w:lang w:val="ru-RU" w:eastAsia="ru-RU"/>
              </w:rPr>
            </w:pPr>
            <w:r w:rsidRPr="0011744D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23F6" w:rsidRPr="0011744D" w:rsidRDefault="008423F6" w:rsidP="0011744D">
            <w:pPr>
              <w:jc w:val="center"/>
              <w:rPr>
                <w:b/>
                <w:bCs/>
                <w:lang w:val="ru-RU" w:eastAsia="ru-RU"/>
              </w:rPr>
            </w:pPr>
            <w:r w:rsidRPr="0011744D">
              <w:rPr>
                <w:b/>
                <w:bCs/>
                <w:lang w:val="ru-RU" w:eastAsia="ru-RU"/>
              </w:rPr>
              <w:t>5</w:t>
            </w:r>
          </w:p>
        </w:tc>
      </w:tr>
      <w:tr w:rsidR="008423F6" w:rsidRPr="0011744D" w:rsidTr="0011744D">
        <w:trPr>
          <w:trHeight w:val="675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3,9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7,9</w:t>
            </w:r>
          </w:p>
        </w:tc>
      </w:tr>
      <w:tr w:rsidR="008423F6" w:rsidRPr="0011744D" w:rsidTr="0011744D">
        <w:trPr>
          <w:trHeight w:val="90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4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-3,9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-7,9</w:t>
            </w:r>
          </w:p>
        </w:tc>
      </w:tr>
      <w:tr w:rsidR="008423F6" w:rsidRPr="0011744D" w:rsidTr="0011744D">
        <w:trPr>
          <w:trHeight w:val="6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-3,9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-7,6</w:t>
            </w:r>
          </w:p>
        </w:tc>
      </w:tr>
      <w:tr w:rsidR="008423F6" w:rsidRPr="0011744D" w:rsidTr="0011744D">
        <w:trPr>
          <w:trHeight w:val="9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-3,9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-7,6</w:t>
            </w:r>
          </w:p>
        </w:tc>
      </w:tr>
      <w:tr w:rsidR="008423F6" w:rsidRPr="0011744D" w:rsidTr="0011744D">
        <w:trPr>
          <w:trHeight w:val="60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3,9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7,6</w:t>
            </w:r>
          </w:p>
        </w:tc>
      </w:tr>
      <w:tr w:rsidR="008423F6" w:rsidRPr="0011744D" w:rsidTr="0011744D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-1 706,0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-1 132,6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-1 147,1</w:t>
            </w:r>
          </w:p>
        </w:tc>
      </w:tr>
      <w:tr w:rsidR="008423F6" w:rsidRPr="0011744D" w:rsidTr="0011744D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-1 706,0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-1 132,6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-1 147,1</w:t>
            </w:r>
          </w:p>
        </w:tc>
      </w:tr>
      <w:tr w:rsidR="008423F6" w:rsidRPr="0011744D" w:rsidTr="0011744D">
        <w:trPr>
          <w:trHeight w:val="6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-1 706,0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-1 132,6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-1 147,1</w:t>
            </w:r>
          </w:p>
        </w:tc>
      </w:tr>
      <w:tr w:rsidR="008423F6" w:rsidRPr="0011744D" w:rsidTr="0011744D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1 706,0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1 136,5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1 154,7</w:t>
            </w:r>
          </w:p>
        </w:tc>
      </w:tr>
      <w:tr w:rsidR="008423F6" w:rsidRPr="0011744D" w:rsidTr="0011744D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1 706,0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1 136,5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1 154,7</w:t>
            </w:r>
          </w:p>
        </w:tc>
      </w:tr>
      <w:tr w:rsidR="008423F6" w:rsidRPr="0011744D" w:rsidTr="0011744D">
        <w:trPr>
          <w:trHeight w:val="6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8423F6" w:rsidRPr="0011744D" w:rsidRDefault="008423F6" w:rsidP="0011744D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1744D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1744D">
              <w:rPr>
                <w:rFonts w:ascii="Arial" w:hAnsi="Arial" w:cs="Arial"/>
                <w:lang w:val="ru-RU" w:eastAsia="ru-RU"/>
              </w:rPr>
              <w:t>1 706,0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1 136,5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3F6" w:rsidRPr="0011744D" w:rsidRDefault="008423F6" w:rsidP="0011744D">
            <w:pPr>
              <w:jc w:val="right"/>
              <w:rPr>
                <w:lang w:val="ru-RU" w:eastAsia="ru-RU"/>
              </w:rPr>
            </w:pPr>
            <w:r w:rsidRPr="0011744D">
              <w:rPr>
                <w:lang w:val="ru-RU" w:eastAsia="ru-RU"/>
              </w:rPr>
              <w:t>1 154,7</w:t>
            </w:r>
          </w:p>
        </w:tc>
      </w:tr>
    </w:tbl>
    <w:p w:rsidR="008423F6" w:rsidRDefault="008423F6" w:rsidP="0011744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8423F6" w:rsidSect="000455E2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3F6" w:rsidRDefault="008423F6">
      <w:r>
        <w:separator/>
      </w:r>
    </w:p>
  </w:endnote>
  <w:endnote w:type="continuationSeparator" w:id="1">
    <w:p w:rsidR="008423F6" w:rsidRDefault="00842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3F6" w:rsidRDefault="008423F6">
      <w:r>
        <w:separator/>
      </w:r>
    </w:p>
  </w:footnote>
  <w:footnote w:type="continuationSeparator" w:id="1">
    <w:p w:rsidR="008423F6" w:rsidRDefault="008423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F6" w:rsidRDefault="008423F6" w:rsidP="006D5E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23F6" w:rsidRDefault="008423F6" w:rsidP="000455E2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F6" w:rsidRDefault="008423F6" w:rsidP="006D5E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423F6" w:rsidRDefault="008423F6" w:rsidP="000455E2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07493"/>
    <w:rsid w:val="00024922"/>
    <w:rsid w:val="00036DEC"/>
    <w:rsid w:val="000455E2"/>
    <w:rsid w:val="00045CB6"/>
    <w:rsid w:val="00047A06"/>
    <w:rsid w:val="00050E19"/>
    <w:rsid w:val="00053AF1"/>
    <w:rsid w:val="00054652"/>
    <w:rsid w:val="00070F16"/>
    <w:rsid w:val="000A7E24"/>
    <w:rsid w:val="000B678D"/>
    <w:rsid w:val="000B72B9"/>
    <w:rsid w:val="000C7376"/>
    <w:rsid w:val="000D31BD"/>
    <w:rsid w:val="000F4D62"/>
    <w:rsid w:val="0010005A"/>
    <w:rsid w:val="00113284"/>
    <w:rsid w:val="0011744D"/>
    <w:rsid w:val="00123B6B"/>
    <w:rsid w:val="00133E72"/>
    <w:rsid w:val="00136DDF"/>
    <w:rsid w:val="0014196B"/>
    <w:rsid w:val="00164693"/>
    <w:rsid w:val="0017444F"/>
    <w:rsid w:val="00177B34"/>
    <w:rsid w:val="001A25AA"/>
    <w:rsid w:val="001B286A"/>
    <w:rsid w:val="001C0BB6"/>
    <w:rsid w:val="001C79F1"/>
    <w:rsid w:val="001D3B43"/>
    <w:rsid w:val="001D6385"/>
    <w:rsid w:val="001E19A7"/>
    <w:rsid w:val="00213F3E"/>
    <w:rsid w:val="00224081"/>
    <w:rsid w:val="002271FA"/>
    <w:rsid w:val="00227E0B"/>
    <w:rsid w:val="00232E18"/>
    <w:rsid w:val="00273C0A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3750C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F01"/>
    <w:rsid w:val="00550D66"/>
    <w:rsid w:val="00551BF3"/>
    <w:rsid w:val="005753F5"/>
    <w:rsid w:val="005A7683"/>
    <w:rsid w:val="005B37E6"/>
    <w:rsid w:val="005C06C3"/>
    <w:rsid w:val="005C2478"/>
    <w:rsid w:val="005E1F85"/>
    <w:rsid w:val="005E364B"/>
    <w:rsid w:val="005F1BE4"/>
    <w:rsid w:val="006054CB"/>
    <w:rsid w:val="00605D3E"/>
    <w:rsid w:val="0061297E"/>
    <w:rsid w:val="006156FC"/>
    <w:rsid w:val="00624871"/>
    <w:rsid w:val="00651E2A"/>
    <w:rsid w:val="00652650"/>
    <w:rsid w:val="0065466A"/>
    <w:rsid w:val="00656A0D"/>
    <w:rsid w:val="00670755"/>
    <w:rsid w:val="00691B21"/>
    <w:rsid w:val="006A7A3B"/>
    <w:rsid w:val="006B3539"/>
    <w:rsid w:val="006D5ED4"/>
    <w:rsid w:val="006E76A8"/>
    <w:rsid w:val="006E7DE8"/>
    <w:rsid w:val="006F1C5B"/>
    <w:rsid w:val="006F5438"/>
    <w:rsid w:val="006F5EBF"/>
    <w:rsid w:val="007135B9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E58AE"/>
    <w:rsid w:val="007F787E"/>
    <w:rsid w:val="00801249"/>
    <w:rsid w:val="0080536D"/>
    <w:rsid w:val="00806622"/>
    <w:rsid w:val="00806712"/>
    <w:rsid w:val="00811D0F"/>
    <w:rsid w:val="00820A08"/>
    <w:rsid w:val="00834823"/>
    <w:rsid w:val="008353C1"/>
    <w:rsid w:val="0083559A"/>
    <w:rsid w:val="008423F6"/>
    <w:rsid w:val="0084337B"/>
    <w:rsid w:val="008509FD"/>
    <w:rsid w:val="0087356C"/>
    <w:rsid w:val="00880A78"/>
    <w:rsid w:val="00881539"/>
    <w:rsid w:val="00882503"/>
    <w:rsid w:val="008A1C56"/>
    <w:rsid w:val="008A3802"/>
    <w:rsid w:val="008A5A0A"/>
    <w:rsid w:val="008B4ACC"/>
    <w:rsid w:val="008B7479"/>
    <w:rsid w:val="008C1589"/>
    <w:rsid w:val="008E211B"/>
    <w:rsid w:val="008F6F76"/>
    <w:rsid w:val="008F7E86"/>
    <w:rsid w:val="009372E9"/>
    <w:rsid w:val="009427EE"/>
    <w:rsid w:val="0094312E"/>
    <w:rsid w:val="00950353"/>
    <w:rsid w:val="009544E9"/>
    <w:rsid w:val="00973AE8"/>
    <w:rsid w:val="00997A0D"/>
    <w:rsid w:val="009D4EE8"/>
    <w:rsid w:val="009F2C61"/>
    <w:rsid w:val="009F3360"/>
    <w:rsid w:val="00A06F8B"/>
    <w:rsid w:val="00A10676"/>
    <w:rsid w:val="00A128F0"/>
    <w:rsid w:val="00A235FF"/>
    <w:rsid w:val="00A66FD3"/>
    <w:rsid w:val="00A7327B"/>
    <w:rsid w:val="00A8773D"/>
    <w:rsid w:val="00AB3E7E"/>
    <w:rsid w:val="00AB6155"/>
    <w:rsid w:val="00AC0B71"/>
    <w:rsid w:val="00AC1698"/>
    <w:rsid w:val="00AC180B"/>
    <w:rsid w:val="00AC44EF"/>
    <w:rsid w:val="00AE2A24"/>
    <w:rsid w:val="00AE4240"/>
    <w:rsid w:val="00AF32AA"/>
    <w:rsid w:val="00AF69AF"/>
    <w:rsid w:val="00B0697D"/>
    <w:rsid w:val="00B12A0A"/>
    <w:rsid w:val="00B263A1"/>
    <w:rsid w:val="00B31EC9"/>
    <w:rsid w:val="00B3307C"/>
    <w:rsid w:val="00B44DE6"/>
    <w:rsid w:val="00B518DD"/>
    <w:rsid w:val="00B55040"/>
    <w:rsid w:val="00B62F9C"/>
    <w:rsid w:val="00B8037A"/>
    <w:rsid w:val="00B84BF2"/>
    <w:rsid w:val="00B85773"/>
    <w:rsid w:val="00B87A81"/>
    <w:rsid w:val="00B913A0"/>
    <w:rsid w:val="00BA71B0"/>
    <w:rsid w:val="00BB0096"/>
    <w:rsid w:val="00BB6F74"/>
    <w:rsid w:val="00BC6C12"/>
    <w:rsid w:val="00BD009B"/>
    <w:rsid w:val="00BD5D8F"/>
    <w:rsid w:val="00C16536"/>
    <w:rsid w:val="00C202AA"/>
    <w:rsid w:val="00C3312A"/>
    <w:rsid w:val="00C42903"/>
    <w:rsid w:val="00C57B9F"/>
    <w:rsid w:val="00C64EF7"/>
    <w:rsid w:val="00C67B49"/>
    <w:rsid w:val="00C736B2"/>
    <w:rsid w:val="00C74425"/>
    <w:rsid w:val="00CA7734"/>
    <w:rsid w:val="00CC2754"/>
    <w:rsid w:val="00CC628A"/>
    <w:rsid w:val="00CC77E2"/>
    <w:rsid w:val="00CE6587"/>
    <w:rsid w:val="00CF09B1"/>
    <w:rsid w:val="00CF0A4C"/>
    <w:rsid w:val="00D13F86"/>
    <w:rsid w:val="00D15777"/>
    <w:rsid w:val="00D21B29"/>
    <w:rsid w:val="00D2557A"/>
    <w:rsid w:val="00D26455"/>
    <w:rsid w:val="00D27957"/>
    <w:rsid w:val="00D630B8"/>
    <w:rsid w:val="00D63164"/>
    <w:rsid w:val="00D7335F"/>
    <w:rsid w:val="00D80D04"/>
    <w:rsid w:val="00D8264E"/>
    <w:rsid w:val="00D87F4D"/>
    <w:rsid w:val="00D92D10"/>
    <w:rsid w:val="00DA446E"/>
    <w:rsid w:val="00DA6139"/>
    <w:rsid w:val="00DD4EB1"/>
    <w:rsid w:val="00E075A7"/>
    <w:rsid w:val="00E079B8"/>
    <w:rsid w:val="00E2403A"/>
    <w:rsid w:val="00E4197F"/>
    <w:rsid w:val="00E47441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2968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57"/>
    <w:rsid w:val="00F84013"/>
    <w:rsid w:val="00FB736F"/>
    <w:rsid w:val="00FC373C"/>
    <w:rsid w:val="00FD0D72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56">
    <w:name w:val="xl156"/>
    <w:basedOn w:val="Normal"/>
    <w:uiPriority w:val="99"/>
    <w:rsid w:val="0011744D"/>
    <w:pPr>
      <w:spacing w:before="100" w:beforeAutospacing="1" w:after="100" w:afterAutospacing="1"/>
      <w:jc w:val="center"/>
    </w:pPr>
    <w:rPr>
      <w:rFonts w:eastAsia="Calibri"/>
      <w:b/>
      <w:bCs/>
      <w:lang w:val="ru-RU" w:eastAsia="ru-RU"/>
    </w:rPr>
  </w:style>
  <w:style w:type="paragraph" w:customStyle="1" w:styleId="xl157">
    <w:name w:val="xl157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eastAsia="Calibri"/>
      <w:b/>
      <w:bCs/>
      <w:lang w:val="ru-RU" w:eastAsia="ru-RU"/>
    </w:rPr>
  </w:style>
  <w:style w:type="paragraph" w:customStyle="1" w:styleId="xl158">
    <w:name w:val="xl158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59">
    <w:name w:val="xl159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60">
    <w:name w:val="xl160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61">
    <w:name w:val="xl161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63">
    <w:name w:val="xl163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64">
    <w:name w:val="xl164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="Calibri"/>
      <w:b/>
      <w:bCs/>
      <w:lang w:val="ru-RU" w:eastAsia="ru-RU"/>
    </w:rPr>
  </w:style>
  <w:style w:type="paragraph" w:customStyle="1" w:styleId="xl165">
    <w:name w:val="xl165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eastAsia="Calibri"/>
      <w:b/>
      <w:bCs/>
      <w:lang w:val="ru-RU" w:eastAsia="ru-RU"/>
    </w:rPr>
  </w:style>
  <w:style w:type="paragraph" w:customStyle="1" w:styleId="xl166">
    <w:name w:val="xl166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67">
    <w:name w:val="xl167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68">
    <w:name w:val="xl168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69">
    <w:name w:val="xl169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sz w:val="18"/>
      <w:szCs w:val="18"/>
      <w:lang w:val="ru-RU" w:eastAsia="ru-RU"/>
    </w:rPr>
  </w:style>
  <w:style w:type="paragraph" w:customStyle="1" w:styleId="xl171">
    <w:name w:val="xl171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1174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74">
    <w:name w:val="xl174"/>
    <w:basedOn w:val="Normal"/>
    <w:uiPriority w:val="99"/>
    <w:rsid w:val="001174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75">
    <w:name w:val="xl175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76">
    <w:name w:val="xl176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77">
    <w:name w:val="xl177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78">
    <w:name w:val="xl178"/>
    <w:basedOn w:val="Normal"/>
    <w:uiPriority w:val="99"/>
    <w:rsid w:val="0011744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sz w:val="12"/>
      <w:szCs w:val="12"/>
      <w:lang w:val="ru-RU" w:eastAsia="ru-RU"/>
    </w:rPr>
  </w:style>
  <w:style w:type="paragraph" w:customStyle="1" w:styleId="xl179">
    <w:name w:val="xl179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0">
    <w:name w:val="xl180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81">
    <w:name w:val="xl181"/>
    <w:basedOn w:val="Normal"/>
    <w:uiPriority w:val="99"/>
    <w:rsid w:val="001174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2">
    <w:name w:val="xl182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3">
    <w:name w:val="xl183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4">
    <w:name w:val="xl184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85">
    <w:name w:val="xl185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186">
    <w:name w:val="xl186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7">
    <w:name w:val="xl187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8">
    <w:name w:val="xl188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89">
    <w:name w:val="xl189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90">
    <w:name w:val="xl190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91">
    <w:name w:val="xl191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92">
    <w:name w:val="xl192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lang w:val="ru-RU" w:eastAsia="ru-RU"/>
    </w:rPr>
  </w:style>
  <w:style w:type="paragraph" w:customStyle="1" w:styleId="xl193">
    <w:name w:val="xl193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94">
    <w:name w:val="xl194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b/>
      <w:bCs/>
      <w:lang w:val="ru-RU" w:eastAsia="ru-RU"/>
    </w:rPr>
  </w:style>
  <w:style w:type="paragraph" w:customStyle="1" w:styleId="xl195">
    <w:name w:val="xl195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b/>
      <w:bCs/>
      <w:lang w:val="ru-RU" w:eastAsia="ru-RU"/>
    </w:rPr>
  </w:style>
  <w:style w:type="paragraph" w:customStyle="1" w:styleId="xl196">
    <w:name w:val="xl196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lang w:val="ru-RU" w:eastAsia="ru-RU"/>
    </w:rPr>
  </w:style>
  <w:style w:type="paragraph" w:customStyle="1" w:styleId="xl197">
    <w:name w:val="xl197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lang w:val="ru-RU" w:eastAsia="ru-RU"/>
    </w:rPr>
  </w:style>
  <w:style w:type="paragraph" w:customStyle="1" w:styleId="xl198">
    <w:name w:val="xl198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lang w:val="ru-RU" w:eastAsia="ru-RU"/>
    </w:rPr>
  </w:style>
  <w:style w:type="paragraph" w:customStyle="1" w:styleId="xl199">
    <w:name w:val="xl199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lang w:val="ru-RU" w:eastAsia="ru-RU"/>
    </w:rPr>
  </w:style>
  <w:style w:type="paragraph" w:customStyle="1" w:styleId="xl200">
    <w:name w:val="xl200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lang w:val="ru-RU" w:eastAsia="ru-RU"/>
    </w:rPr>
  </w:style>
  <w:style w:type="paragraph" w:customStyle="1" w:styleId="xl201">
    <w:name w:val="xl201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202">
    <w:name w:val="xl202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203">
    <w:name w:val="xl203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204">
    <w:name w:val="xl204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rFonts w:eastAsia="Calibri"/>
      <w:b/>
      <w:bCs/>
      <w:lang w:val="ru-RU" w:eastAsia="ru-RU"/>
    </w:rPr>
  </w:style>
  <w:style w:type="paragraph" w:customStyle="1" w:styleId="xl205">
    <w:name w:val="xl205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206">
    <w:name w:val="xl206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207">
    <w:name w:val="xl207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208">
    <w:name w:val="xl208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rFonts w:eastAsia="Calibri"/>
      <w:b/>
      <w:bCs/>
      <w:sz w:val="18"/>
      <w:szCs w:val="18"/>
      <w:lang w:val="ru-RU" w:eastAsia="ru-RU"/>
    </w:rPr>
  </w:style>
  <w:style w:type="paragraph" w:customStyle="1" w:styleId="xl209">
    <w:name w:val="xl209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210">
    <w:name w:val="xl210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211">
    <w:name w:val="xl211"/>
    <w:basedOn w:val="Normal"/>
    <w:uiPriority w:val="99"/>
    <w:rsid w:val="0011744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212">
    <w:name w:val="xl212"/>
    <w:basedOn w:val="Normal"/>
    <w:uiPriority w:val="99"/>
    <w:rsid w:val="0011744D"/>
    <w:pPr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213">
    <w:name w:val="xl213"/>
    <w:basedOn w:val="Normal"/>
    <w:uiPriority w:val="99"/>
    <w:rsid w:val="0011744D"/>
    <w:pPr>
      <w:spacing w:before="100" w:beforeAutospacing="1" w:after="100" w:afterAutospacing="1"/>
      <w:jc w:val="center"/>
    </w:pPr>
    <w:rPr>
      <w:rFonts w:eastAsia="Calibri"/>
      <w:b/>
      <w:bCs/>
      <w:lang w:val="ru-RU" w:eastAsia="ru-RU"/>
    </w:rPr>
  </w:style>
  <w:style w:type="paragraph" w:customStyle="1" w:styleId="xl214">
    <w:name w:val="xl214"/>
    <w:basedOn w:val="Normal"/>
    <w:uiPriority w:val="99"/>
    <w:rsid w:val="001174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0455E2"/>
    <w:pPr>
      <w:spacing w:after="120"/>
    </w:pPr>
    <w:rPr>
      <w:rFonts w:eastAsia="Calibri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72E9"/>
    <w:rPr>
      <w:rFonts w:ascii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03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372</TotalTime>
  <Pages>22</Pages>
  <Words>6986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88</cp:revision>
  <cp:lastPrinted>2021-05-20T07:29:00Z</cp:lastPrinted>
  <dcterms:created xsi:type="dcterms:W3CDTF">2019-10-24T06:02:00Z</dcterms:created>
  <dcterms:modified xsi:type="dcterms:W3CDTF">2021-05-20T07:32:00Z</dcterms:modified>
</cp:coreProperties>
</file>