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1D4" w:rsidRDefault="006F61D4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                                                                           </w:t>
      </w:r>
    </w:p>
    <w:p w:rsidR="006F61D4" w:rsidRPr="00CF09B1" w:rsidRDefault="006F61D4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</w:p>
    <w:p w:rsidR="006F61D4" w:rsidRPr="00CF09B1" w:rsidRDefault="006F61D4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6F61D4" w:rsidRPr="00CF09B1" w:rsidRDefault="006F61D4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СЕМИЛЕЙСКОГО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6F61D4" w:rsidRDefault="006F61D4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6F61D4" w:rsidRPr="00CF09B1" w:rsidRDefault="006F61D4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РЕСПУБЛИКИ МОРДОВИЯ</w:t>
      </w:r>
    </w:p>
    <w:p w:rsidR="006F61D4" w:rsidRPr="001325D5" w:rsidRDefault="006F61D4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ПЕРВОГО</w:t>
      </w:r>
      <w:r w:rsidRPr="001325D5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СОЗЫВА</w:t>
      </w:r>
    </w:p>
    <w:p w:rsidR="006F61D4" w:rsidRPr="00CF09B1" w:rsidRDefault="006F61D4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6F61D4" w:rsidRPr="00CF09B1" w:rsidRDefault="006F61D4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6F61D4" w:rsidRPr="00CF09B1" w:rsidRDefault="006F61D4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6F61D4" w:rsidRPr="00CF09B1" w:rsidRDefault="006F61D4" w:rsidP="00CF09B1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№ </w:t>
      </w:r>
      <w:r>
        <w:rPr>
          <w:rFonts w:ascii="Arial" w:hAnsi="Arial" w:cs="Arial"/>
          <w:b/>
          <w:bCs/>
          <w:sz w:val="32"/>
          <w:szCs w:val="32"/>
          <w:lang w:val="ru-RU"/>
        </w:rPr>
        <w:t>83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  <w:t xml:space="preserve">от </w:t>
      </w:r>
      <w:r>
        <w:rPr>
          <w:rFonts w:ascii="Arial" w:hAnsi="Arial" w:cs="Arial"/>
          <w:b/>
          <w:bCs/>
          <w:sz w:val="32"/>
          <w:szCs w:val="32"/>
          <w:lang w:val="ru-RU"/>
        </w:rPr>
        <w:t>15.06.2021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года</w:t>
      </w:r>
    </w:p>
    <w:p w:rsidR="006F61D4" w:rsidRPr="00CF09B1" w:rsidRDefault="006F61D4" w:rsidP="00CF09B1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6F61D4" w:rsidRDefault="006F61D4" w:rsidP="002616FD">
      <w:pPr>
        <w:ind w:firstLine="540"/>
        <w:jc w:val="both"/>
        <w:rPr>
          <w:rFonts w:ascii="Arial" w:hAnsi="Arial" w:cs="Arial"/>
          <w:b/>
          <w:bCs/>
          <w:caps/>
          <w:sz w:val="32"/>
          <w:szCs w:val="32"/>
          <w:lang w:val="ru-RU"/>
        </w:rPr>
      </w:pPr>
      <w:bookmarkStart w:id="0" w:name="_Hlk530556172"/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о внесении изменений в решение совета депутатов Семилейского сельского поселения КОЧКУРОВСКОГО МУНИЦИПАЛЬНОГО РАЙОНА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ПЕРВОГО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созыва от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30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>.12.20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20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года №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63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«О бюджетЕ Семилейского сельского поселения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Кочкуровского муниципального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района на 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21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 и на плановый период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и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3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годов»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(с изменениями от 1.03.2021 года №69, от 14.04.2021 года №77)</w:t>
      </w:r>
    </w:p>
    <w:p w:rsidR="006F61D4" w:rsidRDefault="006F61D4" w:rsidP="002616FD">
      <w:pPr>
        <w:ind w:firstLine="540"/>
        <w:jc w:val="both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6F61D4" w:rsidRPr="002616FD" w:rsidRDefault="006F61D4" w:rsidP="002616FD">
      <w:pPr>
        <w:ind w:firstLine="540"/>
        <w:jc w:val="both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 xml:space="preserve">В соответствии с Бюджетным Кодексом Российской Федерации Совет депутатов Семилейского сельского поселения Кочкуровского муниципального района </w:t>
      </w:r>
      <w:r>
        <w:rPr>
          <w:rFonts w:ascii="Arial" w:hAnsi="Arial" w:cs="Arial"/>
          <w:lang w:val="ru-RU"/>
        </w:rPr>
        <w:t xml:space="preserve">Республики Мордовия </w:t>
      </w:r>
      <w:r w:rsidRPr="002616FD">
        <w:rPr>
          <w:rFonts w:ascii="Arial" w:hAnsi="Arial" w:cs="Arial"/>
          <w:lang w:val="ru-RU"/>
        </w:rPr>
        <w:t>РЕШИЛ:</w:t>
      </w:r>
    </w:p>
    <w:p w:rsidR="006F61D4" w:rsidRPr="002616FD" w:rsidRDefault="006F61D4" w:rsidP="002616FD">
      <w:pPr>
        <w:ind w:firstLine="540"/>
        <w:jc w:val="both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 xml:space="preserve">1.Внести изменения в решение Совета депутатов Семилейского сельского поселения Кочкуровского муниципального района </w:t>
      </w:r>
      <w:r>
        <w:rPr>
          <w:rFonts w:ascii="Arial" w:hAnsi="Arial" w:cs="Arial"/>
          <w:lang w:val="ru-RU"/>
        </w:rPr>
        <w:t xml:space="preserve">Республики Мордовия </w:t>
      </w:r>
      <w:r w:rsidRPr="002616FD">
        <w:rPr>
          <w:rFonts w:ascii="Arial" w:hAnsi="Arial" w:cs="Arial"/>
          <w:lang w:val="ru-RU"/>
        </w:rPr>
        <w:t xml:space="preserve">от </w:t>
      </w:r>
      <w:r>
        <w:rPr>
          <w:rFonts w:ascii="Arial" w:hAnsi="Arial" w:cs="Arial"/>
          <w:lang w:val="ru-RU"/>
        </w:rPr>
        <w:t>30</w:t>
      </w:r>
      <w:r w:rsidRPr="002616FD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20</w:t>
      </w:r>
      <w:r w:rsidRPr="002616FD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63</w:t>
      </w:r>
      <w:r w:rsidRPr="002616FD">
        <w:rPr>
          <w:rFonts w:ascii="Arial" w:hAnsi="Arial" w:cs="Arial"/>
          <w:lang w:val="ru-RU"/>
        </w:rPr>
        <w:t xml:space="preserve"> «О бюджете Семилейского сельского поселения на 20</w:t>
      </w:r>
      <w:r>
        <w:rPr>
          <w:rFonts w:ascii="Arial" w:hAnsi="Arial" w:cs="Arial"/>
          <w:lang w:val="ru-RU"/>
        </w:rPr>
        <w:t>21</w:t>
      </w:r>
      <w:r w:rsidRPr="002616FD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2616FD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</w:t>
      </w:r>
      <w:r w:rsidRPr="002616FD">
        <w:rPr>
          <w:rFonts w:ascii="Arial" w:hAnsi="Arial" w:cs="Arial"/>
          <w:lang w:val="ru-RU"/>
        </w:rPr>
        <w:t xml:space="preserve"> годов»</w:t>
      </w:r>
      <w:r>
        <w:rPr>
          <w:rFonts w:ascii="Arial" w:hAnsi="Arial" w:cs="Arial"/>
          <w:lang w:val="ru-RU"/>
        </w:rPr>
        <w:t xml:space="preserve"> (с изменениями от 1.03.2021 года №69, от 22.03.2021 г №71, от 14.04.2021 года №77), </w:t>
      </w:r>
      <w:r w:rsidRPr="002616FD">
        <w:rPr>
          <w:rFonts w:ascii="Arial" w:hAnsi="Arial" w:cs="Arial"/>
          <w:lang w:val="ru-RU"/>
        </w:rPr>
        <w:t>следующие изменения:</w:t>
      </w:r>
    </w:p>
    <w:p w:rsidR="006F61D4" w:rsidRPr="002616FD" w:rsidRDefault="006F61D4" w:rsidP="002616FD">
      <w:pPr>
        <w:ind w:firstLine="540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>1.1 Статью 1 изложить в следующей редакции:</w:t>
      </w:r>
    </w:p>
    <w:p w:rsidR="006F61D4" w:rsidRDefault="006F61D4" w:rsidP="00D839B4">
      <w:pPr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1. Утвердить бюджет Семилейского сельского поселения</w:t>
      </w:r>
      <w:r>
        <w:rPr>
          <w:rFonts w:ascii="Arial" w:hAnsi="Arial" w:cs="Arial"/>
          <w:sz w:val="28"/>
          <w:szCs w:val="28"/>
          <w:lang w:val="ru-RU"/>
        </w:rPr>
        <w:t xml:space="preserve"> </w:t>
      </w:r>
      <w:r>
        <w:rPr>
          <w:rFonts w:ascii="Arial" w:hAnsi="Arial" w:cs="Arial"/>
          <w:lang w:val="ru-RU"/>
        </w:rPr>
        <w:t>Кочкуровского муниципального района Республики Мордовия на 2021 год по доходам в сумме 9574,1 тыс. рублей и по расходам в сумме 9768,1 тыс. рублей, с превышением расходов над доходами в сумме 194,0 тыс. рублей</w:t>
      </w:r>
    </w:p>
    <w:p w:rsidR="006F61D4" w:rsidRDefault="006F61D4" w:rsidP="00D839B4">
      <w:pPr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2. Утвердить бюджет Семилейского сельского поселения</w:t>
      </w:r>
      <w:r>
        <w:rPr>
          <w:rFonts w:ascii="Arial" w:hAnsi="Arial" w:cs="Arial"/>
          <w:sz w:val="28"/>
          <w:szCs w:val="28"/>
          <w:lang w:val="ru-RU"/>
        </w:rPr>
        <w:t xml:space="preserve"> </w:t>
      </w:r>
      <w:r>
        <w:rPr>
          <w:rFonts w:ascii="Arial" w:hAnsi="Arial" w:cs="Arial"/>
          <w:lang w:val="ru-RU"/>
        </w:rPr>
        <w:t>на 2022 год по доходам в сумме 14192,9 тыс. рублей и по расходам в сумме 14192,9 тыс. рублей, в том числе условно утвержденные расходы в сумме 84,8 тыс. рублей.</w:t>
      </w:r>
    </w:p>
    <w:p w:rsidR="006F61D4" w:rsidRDefault="006F61D4" w:rsidP="00D839B4">
      <w:pPr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3. Утвердить бюджет Семилейского сельского поселения</w:t>
      </w:r>
      <w:r>
        <w:rPr>
          <w:rFonts w:ascii="Arial" w:hAnsi="Arial" w:cs="Arial"/>
          <w:sz w:val="28"/>
          <w:szCs w:val="28"/>
          <w:lang w:val="ru-RU"/>
        </w:rPr>
        <w:t xml:space="preserve"> </w:t>
      </w:r>
      <w:r>
        <w:rPr>
          <w:rFonts w:ascii="Arial" w:hAnsi="Arial" w:cs="Arial"/>
          <w:lang w:val="ru-RU"/>
        </w:rPr>
        <w:t>на 2023 год по доходам в сумме 5364,8 тыс. рублей и по расходам в сумме 5364,8 тыс. рублей, в том числе условно утвержденные расходы в сумме 178,2 тыс. рублей</w:t>
      </w:r>
    </w:p>
    <w:p w:rsidR="006F61D4" w:rsidRPr="002616FD" w:rsidRDefault="006F61D4" w:rsidP="002616FD">
      <w:pPr>
        <w:ind w:firstLine="540"/>
        <w:jc w:val="both"/>
        <w:rPr>
          <w:rFonts w:ascii="Arial" w:hAnsi="Arial" w:cs="Arial"/>
          <w:lang w:val="ru-RU"/>
        </w:rPr>
      </w:pPr>
      <w:bookmarkStart w:id="1" w:name="_GoBack"/>
      <w:bookmarkEnd w:id="0"/>
      <w:bookmarkEnd w:id="1"/>
      <w:r w:rsidRPr="002616FD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2</w:t>
      </w:r>
      <w:r w:rsidRPr="002616FD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3</w:t>
      </w:r>
      <w:r w:rsidRPr="002616FD">
        <w:rPr>
          <w:rFonts w:ascii="Arial" w:hAnsi="Arial" w:cs="Arial"/>
          <w:lang w:val="ru-RU"/>
        </w:rPr>
        <w:t xml:space="preserve"> к решению Совета депутатов Семилейского сельского поселения Кочкуровского муниципального района</w:t>
      </w:r>
      <w:r>
        <w:rPr>
          <w:rFonts w:ascii="Arial" w:hAnsi="Arial" w:cs="Arial"/>
          <w:lang w:val="ru-RU"/>
        </w:rPr>
        <w:t xml:space="preserve"> Республики Мордовия</w:t>
      </w:r>
      <w:r w:rsidRPr="002616FD">
        <w:rPr>
          <w:rFonts w:ascii="Arial" w:hAnsi="Arial" w:cs="Arial"/>
          <w:lang w:val="ru-RU"/>
        </w:rPr>
        <w:t xml:space="preserve"> от </w:t>
      </w:r>
      <w:r>
        <w:rPr>
          <w:rFonts w:ascii="Arial" w:hAnsi="Arial" w:cs="Arial"/>
          <w:lang w:val="ru-RU"/>
        </w:rPr>
        <w:t>30</w:t>
      </w:r>
      <w:r w:rsidRPr="002616FD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20</w:t>
      </w:r>
      <w:r w:rsidRPr="002616FD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63</w:t>
      </w:r>
      <w:r w:rsidRPr="002616FD">
        <w:rPr>
          <w:rFonts w:ascii="Arial" w:hAnsi="Arial" w:cs="Arial"/>
          <w:lang w:val="ru-RU"/>
        </w:rPr>
        <w:t xml:space="preserve"> «О бюджете Семилейского сельского поселения на 20</w:t>
      </w:r>
      <w:r>
        <w:rPr>
          <w:rFonts w:ascii="Arial" w:hAnsi="Arial" w:cs="Arial"/>
          <w:lang w:val="ru-RU"/>
        </w:rPr>
        <w:t>21</w:t>
      </w:r>
      <w:r w:rsidRPr="002616FD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2616FD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</w:t>
      </w:r>
      <w:r w:rsidRPr="002616FD">
        <w:rPr>
          <w:rFonts w:ascii="Arial" w:hAnsi="Arial" w:cs="Arial"/>
          <w:lang w:val="ru-RU"/>
        </w:rPr>
        <w:t>годов» изложить в прилагаемой редакции (приложение 1);</w:t>
      </w:r>
    </w:p>
    <w:p w:rsidR="006F61D4" w:rsidRPr="002616FD" w:rsidRDefault="006F61D4" w:rsidP="002616FD">
      <w:pPr>
        <w:ind w:firstLine="540"/>
        <w:jc w:val="both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3</w:t>
      </w:r>
      <w:r w:rsidRPr="002616FD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4</w:t>
      </w:r>
      <w:r w:rsidRPr="002616FD">
        <w:rPr>
          <w:rFonts w:ascii="Arial" w:hAnsi="Arial" w:cs="Arial"/>
          <w:lang w:val="ru-RU"/>
        </w:rPr>
        <w:t xml:space="preserve"> к решению Совета депутатов Семилейского сельского поселения Кочкуровского муниципального района </w:t>
      </w:r>
      <w:r>
        <w:rPr>
          <w:rFonts w:ascii="Arial" w:hAnsi="Arial" w:cs="Arial"/>
          <w:lang w:val="ru-RU"/>
        </w:rPr>
        <w:t xml:space="preserve">Республики Мордовия </w:t>
      </w:r>
      <w:r w:rsidRPr="002616FD">
        <w:rPr>
          <w:rFonts w:ascii="Arial" w:hAnsi="Arial" w:cs="Arial"/>
          <w:lang w:val="ru-RU"/>
        </w:rPr>
        <w:t xml:space="preserve">от </w:t>
      </w:r>
      <w:r>
        <w:rPr>
          <w:rFonts w:ascii="Arial" w:hAnsi="Arial" w:cs="Arial"/>
          <w:lang w:val="ru-RU"/>
        </w:rPr>
        <w:t>30</w:t>
      </w:r>
      <w:r w:rsidRPr="002616FD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20</w:t>
      </w:r>
      <w:r w:rsidRPr="002616FD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63</w:t>
      </w:r>
      <w:r w:rsidRPr="002616FD">
        <w:rPr>
          <w:rFonts w:ascii="Arial" w:hAnsi="Arial" w:cs="Arial"/>
          <w:lang w:val="ru-RU"/>
        </w:rPr>
        <w:t xml:space="preserve"> «О бюджете Семилейского сельского поселения на 20</w:t>
      </w:r>
      <w:r>
        <w:rPr>
          <w:rFonts w:ascii="Arial" w:hAnsi="Arial" w:cs="Arial"/>
          <w:lang w:val="ru-RU"/>
        </w:rPr>
        <w:t>21</w:t>
      </w:r>
      <w:r w:rsidRPr="002616FD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2616FD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</w:t>
      </w:r>
      <w:r w:rsidRPr="002616FD">
        <w:rPr>
          <w:rFonts w:ascii="Arial" w:hAnsi="Arial" w:cs="Arial"/>
          <w:lang w:val="ru-RU"/>
        </w:rPr>
        <w:t>годов» изложить в прилагаемой редакции (приложение 2);</w:t>
      </w:r>
    </w:p>
    <w:p w:rsidR="006F61D4" w:rsidRDefault="006F61D4" w:rsidP="002616FD">
      <w:pPr>
        <w:ind w:firstLine="540"/>
        <w:jc w:val="both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4</w:t>
      </w:r>
      <w:r w:rsidRPr="002616FD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5</w:t>
      </w:r>
      <w:r w:rsidRPr="002616FD">
        <w:rPr>
          <w:rFonts w:ascii="Arial" w:hAnsi="Arial" w:cs="Arial"/>
          <w:lang w:val="ru-RU"/>
        </w:rPr>
        <w:t xml:space="preserve"> к решению Совета депутатов Семилейского сельского поселения Кочкуровского муниципального района</w:t>
      </w:r>
      <w:r>
        <w:rPr>
          <w:rFonts w:ascii="Arial" w:hAnsi="Arial" w:cs="Arial"/>
          <w:lang w:val="ru-RU"/>
        </w:rPr>
        <w:t xml:space="preserve"> Республики Мордовия </w:t>
      </w:r>
      <w:r w:rsidRPr="002616FD">
        <w:rPr>
          <w:rFonts w:ascii="Arial" w:hAnsi="Arial" w:cs="Arial"/>
          <w:lang w:val="ru-RU"/>
        </w:rPr>
        <w:t xml:space="preserve"> от </w:t>
      </w:r>
      <w:r>
        <w:rPr>
          <w:rFonts w:ascii="Arial" w:hAnsi="Arial" w:cs="Arial"/>
          <w:lang w:val="ru-RU"/>
        </w:rPr>
        <w:t>30</w:t>
      </w:r>
      <w:r w:rsidRPr="002616FD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20</w:t>
      </w:r>
      <w:r w:rsidRPr="002616FD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63</w:t>
      </w:r>
      <w:r w:rsidRPr="002616FD">
        <w:rPr>
          <w:rFonts w:ascii="Arial" w:hAnsi="Arial" w:cs="Arial"/>
          <w:lang w:val="ru-RU"/>
        </w:rPr>
        <w:t xml:space="preserve"> «О бюджете Семилейского сельского поселения на 20</w:t>
      </w:r>
      <w:r>
        <w:rPr>
          <w:rFonts w:ascii="Arial" w:hAnsi="Arial" w:cs="Arial"/>
          <w:lang w:val="ru-RU"/>
        </w:rPr>
        <w:t>21</w:t>
      </w:r>
      <w:r w:rsidRPr="002616FD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2616FD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 xml:space="preserve">3 </w:t>
      </w:r>
      <w:r w:rsidRPr="002616FD">
        <w:rPr>
          <w:rFonts w:ascii="Arial" w:hAnsi="Arial" w:cs="Arial"/>
          <w:lang w:val="ru-RU"/>
        </w:rPr>
        <w:t>годов» изложить в прилагаемой редакции (приложение 3);</w:t>
      </w:r>
    </w:p>
    <w:p w:rsidR="006F61D4" w:rsidRPr="002616FD" w:rsidRDefault="006F61D4" w:rsidP="001B0957">
      <w:pPr>
        <w:ind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1.5. </w:t>
      </w:r>
      <w:r w:rsidRPr="002616FD">
        <w:rPr>
          <w:rFonts w:ascii="Arial" w:hAnsi="Arial" w:cs="Arial"/>
          <w:lang w:val="ru-RU"/>
        </w:rPr>
        <w:t xml:space="preserve">Приложение </w:t>
      </w:r>
      <w:r>
        <w:rPr>
          <w:rFonts w:ascii="Arial" w:hAnsi="Arial" w:cs="Arial"/>
          <w:lang w:val="ru-RU"/>
        </w:rPr>
        <w:t>6</w:t>
      </w:r>
      <w:r w:rsidRPr="002616FD">
        <w:rPr>
          <w:rFonts w:ascii="Arial" w:hAnsi="Arial" w:cs="Arial"/>
          <w:lang w:val="ru-RU"/>
        </w:rPr>
        <w:t xml:space="preserve"> к решению Совета депутатов Семилейского сельского поселения Кочкуровского муниципального района </w:t>
      </w:r>
      <w:r>
        <w:rPr>
          <w:rFonts w:ascii="Arial" w:hAnsi="Arial" w:cs="Arial"/>
          <w:lang w:val="ru-RU"/>
        </w:rPr>
        <w:t xml:space="preserve">Республики Мордовия </w:t>
      </w:r>
      <w:r w:rsidRPr="002616FD">
        <w:rPr>
          <w:rFonts w:ascii="Arial" w:hAnsi="Arial" w:cs="Arial"/>
          <w:lang w:val="ru-RU"/>
        </w:rPr>
        <w:t xml:space="preserve">от </w:t>
      </w:r>
      <w:r>
        <w:rPr>
          <w:rFonts w:ascii="Arial" w:hAnsi="Arial" w:cs="Arial"/>
          <w:lang w:val="ru-RU"/>
        </w:rPr>
        <w:t>30</w:t>
      </w:r>
      <w:r w:rsidRPr="002616FD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20</w:t>
      </w:r>
      <w:r w:rsidRPr="002616FD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63</w:t>
      </w:r>
      <w:r w:rsidRPr="002616FD">
        <w:rPr>
          <w:rFonts w:ascii="Arial" w:hAnsi="Arial" w:cs="Arial"/>
          <w:lang w:val="ru-RU"/>
        </w:rPr>
        <w:t xml:space="preserve"> «О бюджете Семилейского сельского поселения на 20</w:t>
      </w:r>
      <w:r>
        <w:rPr>
          <w:rFonts w:ascii="Arial" w:hAnsi="Arial" w:cs="Arial"/>
          <w:lang w:val="ru-RU"/>
        </w:rPr>
        <w:t>21</w:t>
      </w:r>
      <w:r w:rsidRPr="002616FD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2616FD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 xml:space="preserve">3 </w:t>
      </w:r>
      <w:r w:rsidRPr="002616FD">
        <w:rPr>
          <w:rFonts w:ascii="Arial" w:hAnsi="Arial" w:cs="Arial"/>
          <w:lang w:val="ru-RU"/>
        </w:rPr>
        <w:t xml:space="preserve">годов» изложить в прилагаемой редакции (приложение </w:t>
      </w:r>
      <w:r>
        <w:rPr>
          <w:rFonts w:ascii="Arial" w:hAnsi="Arial" w:cs="Arial"/>
          <w:lang w:val="ru-RU"/>
        </w:rPr>
        <w:t>4</w:t>
      </w:r>
      <w:r w:rsidRPr="002616FD">
        <w:rPr>
          <w:rFonts w:ascii="Arial" w:hAnsi="Arial" w:cs="Arial"/>
          <w:lang w:val="ru-RU"/>
        </w:rPr>
        <w:t>);</w:t>
      </w:r>
    </w:p>
    <w:p w:rsidR="006F61D4" w:rsidRPr="002616FD" w:rsidRDefault="006F61D4" w:rsidP="002616FD">
      <w:pPr>
        <w:ind w:firstLine="540"/>
        <w:jc w:val="both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>2. Настоящее решение вступает в силу со дня его официального опубликования.</w:t>
      </w:r>
    </w:p>
    <w:p w:rsidR="006F61D4" w:rsidRPr="002616FD" w:rsidRDefault="006F61D4" w:rsidP="002616FD">
      <w:pPr>
        <w:ind w:firstLine="540"/>
        <w:jc w:val="both"/>
        <w:rPr>
          <w:rFonts w:ascii="Arial" w:hAnsi="Arial" w:cs="Arial"/>
          <w:lang w:val="ru-RU"/>
        </w:rPr>
      </w:pPr>
    </w:p>
    <w:p w:rsidR="006F61D4" w:rsidRPr="002616FD" w:rsidRDefault="006F61D4" w:rsidP="002616FD">
      <w:pPr>
        <w:jc w:val="right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>Глава</w:t>
      </w:r>
    </w:p>
    <w:p w:rsidR="006F61D4" w:rsidRPr="002616FD" w:rsidRDefault="006F61D4" w:rsidP="002616FD">
      <w:pPr>
        <w:jc w:val="right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 xml:space="preserve">Семилейского сельского поселения </w:t>
      </w:r>
    </w:p>
    <w:p w:rsidR="006F61D4" w:rsidRDefault="006F61D4" w:rsidP="002616FD">
      <w:pPr>
        <w:jc w:val="right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>Кочкуровского муниципального района</w:t>
      </w:r>
    </w:p>
    <w:p w:rsidR="006F61D4" w:rsidRPr="002616FD" w:rsidRDefault="006F61D4" w:rsidP="002616FD">
      <w:pPr>
        <w:jc w:val="right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 xml:space="preserve"> Республики Мордовия</w:t>
      </w:r>
    </w:p>
    <w:p w:rsidR="006F61D4" w:rsidRPr="00B24E03" w:rsidRDefault="006F61D4" w:rsidP="002616FD">
      <w:pPr>
        <w:jc w:val="right"/>
        <w:rPr>
          <w:rFonts w:ascii="Arial" w:hAnsi="Arial" w:cs="Arial"/>
          <w:caps/>
        </w:rPr>
      </w:pPr>
      <w:r>
        <w:rPr>
          <w:rFonts w:ascii="Arial" w:hAnsi="Arial" w:cs="Arial"/>
        </w:rPr>
        <w:t>А.В. Кудашкин</w:t>
      </w:r>
    </w:p>
    <w:p w:rsidR="006F61D4" w:rsidRPr="00B24E03" w:rsidRDefault="006F61D4" w:rsidP="002616FD">
      <w:pPr>
        <w:rPr>
          <w:rFonts w:ascii="Arial" w:hAnsi="Arial" w:cs="Arial"/>
        </w:rPr>
      </w:pPr>
    </w:p>
    <w:p w:rsidR="006F61D4" w:rsidRDefault="006F61D4" w:rsidP="002616FD">
      <w:pPr>
        <w:ind w:firstLine="720"/>
        <w:jc w:val="both"/>
      </w:pPr>
    </w:p>
    <w:sectPr w:rsidR="006F61D4" w:rsidSect="00EE6C99">
      <w:pgSz w:w="11906" w:h="16838"/>
      <w:pgMar w:top="567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297E"/>
    <w:rsid w:val="00015E76"/>
    <w:rsid w:val="000367A7"/>
    <w:rsid w:val="00036DEC"/>
    <w:rsid w:val="00051585"/>
    <w:rsid w:val="00054652"/>
    <w:rsid w:val="00057F0A"/>
    <w:rsid w:val="0009675A"/>
    <w:rsid w:val="000C2523"/>
    <w:rsid w:val="000C7376"/>
    <w:rsid w:val="000D31BD"/>
    <w:rsid w:val="000E4C06"/>
    <w:rsid w:val="000E7DBB"/>
    <w:rsid w:val="000F261F"/>
    <w:rsid w:val="000F4D62"/>
    <w:rsid w:val="001107C8"/>
    <w:rsid w:val="00124212"/>
    <w:rsid w:val="001325D5"/>
    <w:rsid w:val="00133E72"/>
    <w:rsid w:val="00155F6F"/>
    <w:rsid w:val="00164693"/>
    <w:rsid w:val="00164F61"/>
    <w:rsid w:val="00177B34"/>
    <w:rsid w:val="001901EC"/>
    <w:rsid w:val="001933CD"/>
    <w:rsid w:val="001934E4"/>
    <w:rsid w:val="001B0957"/>
    <w:rsid w:val="001D742F"/>
    <w:rsid w:val="001E178D"/>
    <w:rsid w:val="001F5AD2"/>
    <w:rsid w:val="00212B02"/>
    <w:rsid w:val="00217BFB"/>
    <w:rsid w:val="002217B8"/>
    <w:rsid w:val="002271FA"/>
    <w:rsid w:val="002340D4"/>
    <w:rsid w:val="00236F05"/>
    <w:rsid w:val="002616FD"/>
    <w:rsid w:val="00263F09"/>
    <w:rsid w:val="00270206"/>
    <w:rsid w:val="00273144"/>
    <w:rsid w:val="00291B60"/>
    <w:rsid w:val="002A32E5"/>
    <w:rsid w:val="002A40AC"/>
    <w:rsid w:val="002B1CC9"/>
    <w:rsid w:val="002B37B6"/>
    <w:rsid w:val="002C2901"/>
    <w:rsid w:val="002D2A88"/>
    <w:rsid w:val="003065F4"/>
    <w:rsid w:val="00336B3B"/>
    <w:rsid w:val="003624E8"/>
    <w:rsid w:val="00365202"/>
    <w:rsid w:val="003748A7"/>
    <w:rsid w:val="003749E9"/>
    <w:rsid w:val="00394544"/>
    <w:rsid w:val="00394D68"/>
    <w:rsid w:val="003B1ABE"/>
    <w:rsid w:val="003B5DC3"/>
    <w:rsid w:val="003C49B9"/>
    <w:rsid w:val="003E62EE"/>
    <w:rsid w:val="0041740A"/>
    <w:rsid w:val="00421145"/>
    <w:rsid w:val="00441B9C"/>
    <w:rsid w:val="004446F7"/>
    <w:rsid w:val="00445163"/>
    <w:rsid w:val="00461683"/>
    <w:rsid w:val="00463F55"/>
    <w:rsid w:val="00480130"/>
    <w:rsid w:val="0048763A"/>
    <w:rsid w:val="00491687"/>
    <w:rsid w:val="004A16D9"/>
    <w:rsid w:val="004C1806"/>
    <w:rsid w:val="004D1EA4"/>
    <w:rsid w:val="004D2EEF"/>
    <w:rsid w:val="004E0058"/>
    <w:rsid w:val="004F7EBB"/>
    <w:rsid w:val="00500ADA"/>
    <w:rsid w:val="00507726"/>
    <w:rsid w:val="00513BFE"/>
    <w:rsid w:val="005171C7"/>
    <w:rsid w:val="005261D1"/>
    <w:rsid w:val="00527329"/>
    <w:rsid w:val="00527726"/>
    <w:rsid w:val="00552230"/>
    <w:rsid w:val="005676A9"/>
    <w:rsid w:val="005A7D1F"/>
    <w:rsid w:val="005B37E6"/>
    <w:rsid w:val="005E1F85"/>
    <w:rsid w:val="005F7250"/>
    <w:rsid w:val="0060466D"/>
    <w:rsid w:val="00605D3E"/>
    <w:rsid w:val="0061297E"/>
    <w:rsid w:val="00633FEB"/>
    <w:rsid w:val="00652650"/>
    <w:rsid w:val="00670755"/>
    <w:rsid w:val="00686729"/>
    <w:rsid w:val="006955DB"/>
    <w:rsid w:val="006B3539"/>
    <w:rsid w:val="006C1263"/>
    <w:rsid w:val="006C5493"/>
    <w:rsid w:val="006E731B"/>
    <w:rsid w:val="006E7DE8"/>
    <w:rsid w:val="006F2B3C"/>
    <w:rsid w:val="006F4DDF"/>
    <w:rsid w:val="006F5EBF"/>
    <w:rsid w:val="006F61D4"/>
    <w:rsid w:val="00706217"/>
    <w:rsid w:val="00730207"/>
    <w:rsid w:val="0075433B"/>
    <w:rsid w:val="00760669"/>
    <w:rsid w:val="0076274F"/>
    <w:rsid w:val="007634E1"/>
    <w:rsid w:val="00765167"/>
    <w:rsid w:val="00767A0A"/>
    <w:rsid w:val="007700F9"/>
    <w:rsid w:val="0077611C"/>
    <w:rsid w:val="00776A75"/>
    <w:rsid w:val="00776C15"/>
    <w:rsid w:val="00786225"/>
    <w:rsid w:val="0078720E"/>
    <w:rsid w:val="0079503F"/>
    <w:rsid w:val="007B1BB7"/>
    <w:rsid w:val="007D2B81"/>
    <w:rsid w:val="007D5BE1"/>
    <w:rsid w:val="007E0011"/>
    <w:rsid w:val="007F787E"/>
    <w:rsid w:val="008013CF"/>
    <w:rsid w:val="00813186"/>
    <w:rsid w:val="00814695"/>
    <w:rsid w:val="00831BF6"/>
    <w:rsid w:val="008353C1"/>
    <w:rsid w:val="008509FD"/>
    <w:rsid w:val="008671BB"/>
    <w:rsid w:val="0087356C"/>
    <w:rsid w:val="0087649C"/>
    <w:rsid w:val="00880A78"/>
    <w:rsid w:val="00881539"/>
    <w:rsid w:val="008928BA"/>
    <w:rsid w:val="008B23F8"/>
    <w:rsid w:val="008D018B"/>
    <w:rsid w:val="008D2F0E"/>
    <w:rsid w:val="008F6F76"/>
    <w:rsid w:val="008F7E1A"/>
    <w:rsid w:val="00903AE5"/>
    <w:rsid w:val="00934887"/>
    <w:rsid w:val="009427EE"/>
    <w:rsid w:val="009448F8"/>
    <w:rsid w:val="00950353"/>
    <w:rsid w:val="009544E9"/>
    <w:rsid w:val="009768AD"/>
    <w:rsid w:val="009B0406"/>
    <w:rsid w:val="009B4ABE"/>
    <w:rsid w:val="009B7484"/>
    <w:rsid w:val="009D4EE8"/>
    <w:rsid w:val="009D7E34"/>
    <w:rsid w:val="009E7995"/>
    <w:rsid w:val="00A10676"/>
    <w:rsid w:val="00A30D26"/>
    <w:rsid w:val="00A3353D"/>
    <w:rsid w:val="00A335F9"/>
    <w:rsid w:val="00A42F46"/>
    <w:rsid w:val="00A43DAC"/>
    <w:rsid w:val="00A45635"/>
    <w:rsid w:val="00A66FD3"/>
    <w:rsid w:val="00AA28DB"/>
    <w:rsid w:val="00AA347D"/>
    <w:rsid w:val="00AA56B9"/>
    <w:rsid w:val="00AB006D"/>
    <w:rsid w:val="00AB3E7E"/>
    <w:rsid w:val="00AB6155"/>
    <w:rsid w:val="00AC44EF"/>
    <w:rsid w:val="00AE2A24"/>
    <w:rsid w:val="00B12B5A"/>
    <w:rsid w:val="00B24E03"/>
    <w:rsid w:val="00B31EC9"/>
    <w:rsid w:val="00B46511"/>
    <w:rsid w:val="00B47A32"/>
    <w:rsid w:val="00B62F9C"/>
    <w:rsid w:val="00B64FD5"/>
    <w:rsid w:val="00B8037A"/>
    <w:rsid w:val="00B83A3F"/>
    <w:rsid w:val="00B8675F"/>
    <w:rsid w:val="00B969C1"/>
    <w:rsid w:val="00BA71B0"/>
    <w:rsid w:val="00BB3BA8"/>
    <w:rsid w:val="00BD74C9"/>
    <w:rsid w:val="00BF1592"/>
    <w:rsid w:val="00C202AA"/>
    <w:rsid w:val="00C2170A"/>
    <w:rsid w:val="00C249B5"/>
    <w:rsid w:val="00C55869"/>
    <w:rsid w:val="00C568E8"/>
    <w:rsid w:val="00C67B49"/>
    <w:rsid w:val="00C82E0B"/>
    <w:rsid w:val="00C839B9"/>
    <w:rsid w:val="00C86A3A"/>
    <w:rsid w:val="00CA3A81"/>
    <w:rsid w:val="00CA7734"/>
    <w:rsid w:val="00CC2648"/>
    <w:rsid w:val="00CF09B1"/>
    <w:rsid w:val="00CF0A4C"/>
    <w:rsid w:val="00D13F86"/>
    <w:rsid w:val="00D14C08"/>
    <w:rsid w:val="00D15C7A"/>
    <w:rsid w:val="00D2557A"/>
    <w:rsid w:val="00D26455"/>
    <w:rsid w:val="00D27957"/>
    <w:rsid w:val="00D3419C"/>
    <w:rsid w:val="00D35B97"/>
    <w:rsid w:val="00D467C1"/>
    <w:rsid w:val="00D65397"/>
    <w:rsid w:val="00D839B4"/>
    <w:rsid w:val="00D87F4D"/>
    <w:rsid w:val="00D92D10"/>
    <w:rsid w:val="00DC60BA"/>
    <w:rsid w:val="00DD24F9"/>
    <w:rsid w:val="00DE7E28"/>
    <w:rsid w:val="00DF11C4"/>
    <w:rsid w:val="00DF41BF"/>
    <w:rsid w:val="00E0055B"/>
    <w:rsid w:val="00E334E1"/>
    <w:rsid w:val="00E35614"/>
    <w:rsid w:val="00E37F2C"/>
    <w:rsid w:val="00E54F11"/>
    <w:rsid w:val="00E65D85"/>
    <w:rsid w:val="00E738C3"/>
    <w:rsid w:val="00E74E34"/>
    <w:rsid w:val="00E812A6"/>
    <w:rsid w:val="00E963A1"/>
    <w:rsid w:val="00EA5F13"/>
    <w:rsid w:val="00EE19F8"/>
    <w:rsid w:val="00EE6C99"/>
    <w:rsid w:val="00EE7B25"/>
    <w:rsid w:val="00F07343"/>
    <w:rsid w:val="00F136CA"/>
    <w:rsid w:val="00F137A1"/>
    <w:rsid w:val="00F24751"/>
    <w:rsid w:val="00F31854"/>
    <w:rsid w:val="00F32B70"/>
    <w:rsid w:val="00F32F5D"/>
    <w:rsid w:val="00F40425"/>
    <w:rsid w:val="00F5600A"/>
    <w:rsid w:val="00F61F5D"/>
    <w:rsid w:val="00F77B11"/>
    <w:rsid w:val="00FA26C2"/>
    <w:rsid w:val="00FB319E"/>
    <w:rsid w:val="00FD6F8A"/>
    <w:rsid w:val="00FE085E"/>
    <w:rsid w:val="00FF0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1297E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Hyperlink">
    <w:name w:val="Hyperlink"/>
    <w:basedOn w:val="DefaultParagraphFont"/>
    <w:uiPriority w:val="99"/>
    <w:rsid w:val="00CF09B1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uiPriority w:val="99"/>
    <w:rsid w:val="00CF09B1"/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styleId="Footer">
    <w:name w:val="footer"/>
    <w:basedOn w:val="Normal"/>
    <w:link w:val="FooterChar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FooterChar">
    <w:name w:val="Footer Char"/>
    <w:basedOn w:val="DefaultParagraphFont"/>
    <w:link w:val="Footer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">
    <w:name w:val="Заголовок таблицы"/>
    <w:basedOn w:val="Normal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FollowedHyperlink">
    <w:name w:val="FollowedHyperlink"/>
    <w:basedOn w:val="DefaultParagraphFont"/>
    <w:uiPriority w:val="99"/>
    <w:rsid w:val="00CF09B1"/>
    <w:rPr>
      <w:color w:val="800080"/>
      <w:u w:val="single"/>
    </w:rPr>
  </w:style>
  <w:style w:type="paragraph" w:customStyle="1" w:styleId="msonormal0">
    <w:name w:val="msonormal"/>
    <w:basedOn w:val="Normal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Normal"/>
    <w:uiPriority w:val="99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Normal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Normal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Normal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Normal"/>
    <w:uiPriority w:val="99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Normal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Normal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Normal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9312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12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12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12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226</TotalTime>
  <Pages>2</Pages>
  <Words>485</Words>
  <Characters>2771</Characters>
  <Application>Microsoft Office Outlook</Application>
  <DocSecurity>0</DocSecurity>
  <Lines>0</Lines>
  <Paragraphs>0</Paragraphs>
  <ScaleCrop>false</ScaleCrop>
  <Company>Красномайское с/п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comp30</dc:creator>
  <cp:keywords/>
  <dc:description/>
  <cp:lastModifiedBy>Your User Name</cp:lastModifiedBy>
  <cp:revision>87</cp:revision>
  <cp:lastPrinted>2021-06-16T10:01:00Z</cp:lastPrinted>
  <dcterms:created xsi:type="dcterms:W3CDTF">2019-10-24T06:02:00Z</dcterms:created>
  <dcterms:modified xsi:type="dcterms:W3CDTF">2021-06-16T10:02:00Z</dcterms:modified>
</cp:coreProperties>
</file>