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CD8" w:rsidRDefault="009F2CD8" w:rsidP="004858E4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9F2CD8" w:rsidRDefault="009F2CD8" w:rsidP="004858E4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eastAsia="ru-RU"/>
        </w:rPr>
      </w:pPr>
    </w:p>
    <w:p w:rsidR="009F2CD8" w:rsidRDefault="009F2CD8" w:rsidP="004858E4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4858E4">
        <w:rPr>
          <w:rFonts w:ascii="Times New Roman" w:hAnsi="Times New Roman"/>
          <w:b/>
          <w:i/>
          <w:sz w:val="32"/>
          <w:szCs w:val="32"/>
          <w:lang w:eastAsia="ru-RU"/>
        </w:rPr>
        <w:t>Итоги ОПМ «Перевозчик»</w:t>
      </w:r>
      <w:r w:rsidRPr="004858E4">
        <w:rPr>
          <w:rFonts w:ascii="Times New Roman" w:hAnsi="Times New Roman"/>
          <w:b/>
          <w:i/>
          <w:sz w:val="32"/>
          <w:szCs w:val="32"/>
        </w:rPr>
        <w:t xml:space="preserve"> за 25 февраля 2021</w:t>
      </w:r>
    </w:p>
    <w:p w:rsidR="009F2CD8" w:rsidRPr="004858E4" w:rsidRDefault="009F2CD8" w:rsidP="004858E4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9F2CD8" w:rsidRPr="00060326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25</w:t>
      </w:r>
      <w:r w:rsidRPr="00126233">
        <w:rPr>
          <w:rFonts w:ascii="Times New Roman" w:hAnsi="Times New Roman"/>
          <w:sz w:val="28"/>
          <w:szCs w:val="28"/>
          <w:lang w:eastAsia="ru-RU"/>
        </w:rPr>
        <w:t xml:space="preserve"> февраля проведены профилактические м</w:t>
      </w:r>
      <w:r w:rsidRPr="00060326">
        <w:rPr>
          <w:rFonts w:ascii="Times New Roman" w:hAnsi="Times New Roman"/>
          <w:sz w:val="28"/>
          <w:szCs w:val="28"/>
          <w:lang w:eastAsia="ru-RU"/>
        </w:rPr>
        <w:t xml:space="preserve">ероприятия </w:t>
      </w:r>
      <w:r w:rsidRPr="00126233">
        <w:rPr>
          <w:rFonts w:ascii="Times New Roman" w:hAnsi="Times New Roman"/>
          <w:sz w:val="28"/>
          <w:szCs w:val="28"/>
          <w:lang w:eastAsia="ru-RU"/>
        </w:rPr>
        <w:t xml:space="preserve">«Перевозчик» с целью </w:t>
      </w:r>
      <w:r w:rsidRPr="00060326">
        <w:rPr>
          <w:rFonts w:ascii="Times New Roman" w:hAnsi="Times New Roman"/>
          <w:sz w:val="28"/>
          <w:szCs w:val="28"/>
          <w:lang w:eastAsia="ru-RU"/>
        </w:rPr>
        <w:t>обеспечени</w:t>
      </w:r>
      <w:r w:rsidRPr="00126233">
        <w:rPr>
          <w:rFonts w:ascii="Times New Roman" w:hAnsi="Times New Roman"/>
          <w:sz w:val="28"/>
          <w:szCs w:val="28"/>
          <w:lang w:eastAsia="ru-RU"/>
        </w:rPr>
        <w:t>я</w:t>
      </w:r>
      <w:r w:rsidRPr="00060326">
        <w:rPr>
          <w:rFonts w:ascii="Times New Roman" w:hAnsi="Times New Roman"/>
          <w:sz w:val="28"/>
          <w:szCs w:val="28"/>
          <w:lang w:eastAsia="ru-RU"/>
        </w:rPr>
        <w:t xml:space="preserve"> законности и безопасности при осуществлении перевозок пассажиров автомобильным транспортом.</w:t>
      </w:r>
    </w:p>
    <w:p w:rsidR="009F2CD8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Всего проверено 17 </w:t>
      </w:r>
      <w:r w:rsidRPr="00060326">
        <w:rPr>
          <w:rFonts w:ascii="Times New Roman" w:hAnsi="Times New Roman"/>
          <w:sz w:val="28"/>
          <w:szCs w:val="28"/>
          <w:lang w:eastAsia="ru-RU"/>
        </w:rPr>
        <w:t>автобус</w:t>
      </w:r>
      <w:r>
        <w:rPr>
          <w:rFonts w:ascii="Times New Roman" w:hAnsi="Times New Roman"/>
          <w:sz w:val="28"/>
          <w:szCs w:val="28"/>
          <w:lang w:eastAsia="ru-RU"/>
        </w:rPr>
        <w:t>ов и 2 легковых такси</w:t>
      </w:r>
      <w:r w:rsidRPr="00060326">
        <w:rPr>
          <w:rFonts w:ascii="Times New Roman" w:hAnsi="Times New Roman"/>
          <w:sz w:val="28"/>
          <w:szCs w:val="28"/>
          <w:lang w:eastAsia="ru-RU"/>
        </w:rPr>
        <w:t xml:space="preserve">. Выявлено 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060326">
        <w:rPr>
          <w:rFonts w:ascii="Times New Roman" w:hAnsi="Times New Roman"/>
          <w:sz w:val="28"/>
          <w:szCs w:val="28"/>
          <w:lang w:eastAsia="ru-RU"/>
        </w:rPr>
        <w:t xml:space="preserve"> нарушени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 w:rsidRPr="00060326">
        <w:rPr>
          <w:rFonts w:ascii="Times New Roman" w:hAnsi="Times New Roman"/>
          <w:sz w:val="28"/>
          <w:szCs w:val="28"/>
          <w:lang w:eastAsia="ru-RU"/>
        </w:rPr>
        <w:t xml:space="preserve"> законодательства в области обеспечения безопасности дорожного движения в отношении водителей, заним</w:t>
      </w:r>
      <w:r>
        <w:rPr>
          <w:rFonts w:ascii="Times New Roman" w:hAnsi="Times New Roman"/>
          <w:sz w:val="28"/>
          <w:szCs w:val="28"/>
          <w:lang w:eastAsia="ru-RU"/>
        </w:rPr>
        <w:t xml:space="preserve">ающиеся перевозками пассажиров, выданы 2 требования о прекращении противоправных действиях. </w:t>
      </w:r>
    </w:p>
    <w:p w:rsidR="009F2CD8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В отношении 2 должностных лиц собраны 2 материала для проведения проверки наличия в действиях должностных лиц автотранспортных предприятий, ответственность за которые предусмотрена ч.2 ст. 12.31 КоАП РФ. </w:t>
      </w:r>
    </w:p>
    <w:p w:rsidR="009F2CD8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В период мероприятий, дорожно-транспортных происшествий не допущено. </w:t>
      </w:r>
    </w:p>
    <w:p w:rsidR="009F2CD8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2CD8" w:rsidRPr="00126233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2CD8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ОГИБДД ММО МВД России «Лямбирский»</w:t>
      </w:r>
      <w:bookmarkStart w:id="0" w:name="_GoBack"/>
      <w:bookmarkEnd w:id="0"/>
    </w:p>
    <w:p w:rsidR="009F2CD8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F2CD8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2CD8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2CD8" w:rsidRPr="00060326" w:rsidRDefault="009F2CD8" w:rsidP="004858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****************************************************************</w:t>
      </w:r>
    </w:p>
    <w:sectPr w:rsidR="009F2CD8" w:rsidRPr="00060326" w:rsidSect="004858E4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816"/>
    <w:rsid w:val="00060326"/>
    <w:rsid w:val="00126233"/>
    <w:rsid w:val="004858E4"/>
    <w:rsid w:val="004A2671"/>
    <w:rsid w:val="00600B6C"/>
    <w:rsid w:val="00695C25"/>
    <w:rsid w:val="009F2CD8"/>
    <w:rsid w:val="00D0642F"/>
    <w:rsid w:val="00D34114"/>
    <w:rsid w:val="00F560C1"/>
    <w:rsid w:val="00FA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42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129</Words>
  <Characters>738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Лямбирь моноблок</cp:lastModifiedBy>
  <cp:revision>3</cp:revision>
  <dcterms:created xsi:type="dcterms:W3CDTF">2021-03-17T12:16:00Z</dcterms:created>
  <dcterms:modified xsi:type="dcterms:W3CDTF">2021-03-17T12:32:00Z</dcterms:modified>
</cp:coreProperties>
</file>