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176" w:rsidRDefault="00C40176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40176" w:rsidRDefault="00C4017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40176" w:rsidRPr="00CF09B1" w:rsidRDefault="00C4017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40176" w:rsidRPr="00CF09B1" w:rsidRDefault="00C4017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40176" w:rsidRPr="00CF09B1" w:rsidRDefault="00C4017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40176" w:rsidRPr="00CF09B1" w:rsidRDefault="00C4017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40176" w:rsidRPr="00997A0D" w:rsidRDefault="00C4017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C40176" w:rsidRPr="00CF09B1" w:rsidRDefault="00C40176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40176" w:rsidRPr="00CF09B1" w:rsidRDefault="00C4017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C40176" w:rsidRPr="00CF09B1" w:rsidRDefault="00C40176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40176" w:rsidRPr="00CF09B1" w:rsidRDefault="00C40176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>196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10 февраля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C40176" w:rsidRPr="00CF09B1" w:rsidRDefault="00C40176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40176" w:rsidRPr="00651E2A" w:rsidRDefault="00C40176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189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C40176" w:rsidRPr="00651E2A" w:rsidRDefault="00C40176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C40176" w:rsidRPr="00651E2A" w:rsidRDefault="00C40176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шестого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>Кочкуровского муниципального района</w:t>
      </w:r>
      <w:r w:rsidRPr="00651E2A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C40176" w:rsidRPr="00651E2A" w:rsidRDefault="00C40176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C40176" w:rsidRPr="00CF09B1" w:rsidRDefault="00C40176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1430,6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1430,6 тыс. рублей</w:t>
      </w:r>
      <w:r w:rsidRPr="00CF09B1">
        <w:rPr>
          <w:rFonts w:ascii="Arial" w:hAnsi="Arial" w:cs="Arial"/>
          <w:lang w:val="ru-RU"/>
        </w:rPr>
        <w:t>.</w:t>
      </w:r>
    </w:p>
    <w:p w:rsidR="00C40176" w:rsidRPr="004D1EA4" w:rsidRDefault="00C40176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1132,6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20,9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40176" w:rsidRPr="004D1EA4" w:rsidRDefault="00C40176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1147,1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42,1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C40176" w:rsidRPr="00651E2A" w:rsidRDefault="00C4017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</w:t>
      </w:r>
      <w:r w:rsidRPr="00651E2A">
        <w:rPr>
          <w:rFonts w:ascii="Arial" w:hAnsi="Arial" w:cs="Arial"/>
          <w:lang w:val="ru-RU"/>
        </w:rPr>
        <w:t>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C40176" w:rsidRPr="00651E2A" w:rsidRDefault="00C4017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</w:t>
      </w:r>
      <w:r w:rsidRPr="00BF1F88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</w:t>
      </w:r>
      <w:r w:rsidRPr="00651E2A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C40176" w:rsidRPr="00651E2A" w:rsidRDefault="00C40176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</w:t>
      </w:r>
      <w:r w:rsidRPr="00BF1F88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</w:t>
      </w:r>
      <w:r w:rsidRPr="00651E2A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C40176" w:rsidRDefault="00C40176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1.6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</w:t>
      </w:r>
      <w:r w:rsidRPr="00651E2A">
        <w:rPr>
          <w:rFonts w:ascii="Arial" w:hAnsi="Arial" w:cs="Arial"/>
          <w:lang w:val="ru-RU"/>
        </w:rPr>
        <w:t>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C40176" w:rsidRDefault="00C40176" w:rsidP="005F1BE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1.7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 xml:space="preserve">20 </w:t>
      </w:r>
      <w:r w:rsidRPr="00651E2A">
        <w:rPr>
          <w:rFonts w:ascii="Arial" w:hAnsi="Arial" w:cs="Arial"/>
          <w:lang w:val="ru-RU"/>
        </w:rPr>
        <w:t>года №</w:t>
      </w:r>
      <w:r>
        <w:rPr>
          <w:rFonts w:ascii="Arial" w:hAnsi="Arial" w:cs="Arial"/>
          <w:lang w:val="ru-RU"/>
        </w:rPr>
        <w:t>189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</w:t>
      </w:r>
      <w:r w:rsidRPr="00651E2A">
        <w:rPr>
          <w:rFonts w:ascii="Arial" w:hAnsi="Arial" w:cs="Arial"/>
          <w:lang w:val="ru-RU"/>
        </w:rPr>
        <w:t>на 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>);</w:t>
      </w:r>
    </w:p>
    <w:p w:rsidR="00C40176" w:rsidRPr="00651E2A" w:rsidRDefault="00C40176" w:rsidP="00651E2A">
      <w:pPr>
        <w:ind w:firstLine="709"/>
        <w:jc w:val="both"/>
        <w:rPr>
          <w:rFonts w:ascii="Arial" w:hAnsi="Arial" w:cs="Arial"/>
          <w:lang w:val="ru-RU"/>
        </w:rPr>
      </w:pPr>
    </w:p>
    <w:p w:rsidR="00C40176" w:rsidRPr="00651E2A" w:rsidRDefault="00C40176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C40176" w:rsidRDefault="00C4017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C40176" w:rsidRDefault="00C4017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C40176" w:rsidRDefault="00C40176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C40176" w:rsidRDefault="00C40176" w:rsidP="00C57B9F">
      <w:pPr>
        <w:pStyle w:val="ConsNormal"/>
        <w:ind w:right="0" w:firstLine="0"/>
        <w:jc w:val="both"/>
        <w:rPr>
          <w:rFonts w:cs="Times New Roman"/>
          <w:b/>
          <w:bCs/>
          <w:sz w:val="24"/>
          <w:szCs w:val="24"/>
        </w:rPr>
      </w:pPr>
      <w:bookmarkStart w:id="1" w:name="_Hlk530556136"/>
    </w:p>
    <w:bookmarkEnd w:id="0"/>
    <w:bookmarkEnd w:id="1"/>
    <w:p w:rsidR="00C40176" w:rsidRPr="00EE7B25" w:rsidRDefault="00C4017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40176" w:rsidRPr="00EE7B25" w:rsidRDefault="00C4017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40176" w:rsidRPr="00EE7B25" w:rsidRDefault="00C4017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40176" w:rsidRPr="00EE7B25" w:rsidRDefault="00C40176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И.о.председателя Совета депутатов</w:t>
      </w:r>
    </w:p>
    <w:p w:rsidR="00C40176" w:rsidRDefault="00C40176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 поселения</w:t>
      </w:r>
    </w:p>
    <w:p w:rsidR="00C40176" w:rsidRDefault="00C40176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Кочкуровского муниципального района</w:t>
      </w:r>
    </w:p>
    <w:p w:rsidR="00C40176" w:rsidRDefault="00C40176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Республики Мордовия</w:t>
      </w:r>
    </w:p>
    <w:p w:rsidR="00C40176" w:rsidRPr="00EE7B25" w:rsidRDefault="00C40176" w:rsidP="00E20ED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М.А.Автаева</w:t>
      </w:r>
    </w:p>
    <w:p w:rsidR="00C40176" w:rsidRPr="00EE7B25" w:rsidRDefault="00C40176" w:rsidP="00E20ED7">
      <w:pPr>
        <w:jc w:val="right"/>
        <w:rPr>
          <w:rFonts w:ascii="Arial" w:hAnsi="Arial" w:cs="Arial"/>
          <w:color w:val="000000"/>
          <w:lang w:val="ru-RU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ook w:val="0000"/>
      </w:tblPr>
      <w:tblGrid>
        <w:gridCol w:w="2160"/>
        <w:gridCol w:w="4860"/>
        <w:gridCol w:w="1181"/>
        <w:gridCol w:w="1102"/>
        <w:gridCol w:w="1137"/>
      </w:tblGrid>
      <w:tr w:rsidR="00C40176" w:rsidRPr="00BF1F88" w:rsidTr="00BF1F88">
        <w:trPr>
          <w:trHeight w:val="255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lang w:val="ru-RU" w:eastAsia="ru-RU"/>
              </w:rPr>
              <w:t xml:space="preserve">ДОХОДЫ </w:t>
            </w:r>
          </w:p>
        </w:tc>
      </w:tr>
      <w:tr w:rsidR="00C40176" w:rsidRPr="00985A7A" w:rsidTr="00BF1F88">
        <w:trPr>
          <w:trHeight w:val="99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lang w:val="ru-RU" w:eastAsia="ru-RU"/>
              </w:rPr>
              <w:t xml:space="preserve">  БЮДЖЕТА КАЧЕЛАЙСКОГО СЕЛЬСКОГО ПОСЕЛЕНИЯ РЕСПУБЛИКИ МОРДОВИЯ НА 2021 ГОД И НА ПЛАНОВЫЙ ПЕРИОД 2022 И 2023 ГОДОВ</w:t>
            </w:r>
            <w:r w:rsidRPr="00BF1F88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4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C40176" w:rsidRPr="00BF1F88" w:rsidTr="00BF1F88">
        <w:trPr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2021 </w:t>
            </w:r>
          </w:p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</w:t>
            </w:r>
          </w:p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</w:t>
            </w:r>
          </w:p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год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</w:t>
            </w: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ВСЕГО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1 430,6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1 132,6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1 147,1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406,7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432,0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9,4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8,7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9,4</w:t>
            </w:r>
          </w:p>
        </w:tc>
      </w:tr>
      <w:tr w:rsidR="00C40176" w:rsidRPr="00BF1F88" w:rsidTr="00BF1F88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C40176" w:rsidRPr="00BF1F88" w:rsidTr="00BF1F88">
        <w:trPr>
          <w:trHeight w:val="154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8,70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9,00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9,40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45,0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56,4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70,6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C40176" w:rsidRPr="00BF1F88" w:rsidTr="00BF1F8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C40176" w:rsidRPr="00BF1F88" w:rsidTr="00BF1F88">
        <w:trPr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45,00</w:t>
            </w:r>
          </w:p>
        </w:tc>
        <w:tc>
          <w:tcPr>
            <w:tcW w:w="11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56,40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70,60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353,0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352,0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51,30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C40176" w:rsidRPr="00BF1F88" w:rsidTr="00BF1F88">
        <w:trPr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C40176" w:rsidRPr="00BF1F88" w:rsidTr="00BF1F88">
        <w:trPr>
          <w:trHeight w:val="117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301,70</w:t>
            </w:r>
          </w:p>
        </w:tc>
        <w:tc>
          <w:tcPr>
            <w:tcW w:w="1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301,20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300,70</w:t>
            </w:r>
          </w:p>
        </w:tc>
      </w:tr>
      <w:tr w:rsidR="00C40176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1 023,9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714,7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715,1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653,9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C40176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538,6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417,9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409,4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u w:val="single"/>
                <w:lang w:val="ru-RU" w:eastAsia="ru-RU"/>
              </w:rPr>
              <w:t>20215002000000150</w:t>
            </w:r>
          </w:p>
        </w:tc>
        <w:tc>
          <w:tcPr>
            <w:tcW w:w="48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115,3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90,3</w:t>
            </w:r>
          </w:p>
        </w:tc>
      </w:tr>
      <w:tr w:rsidR="00C40176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C40176" w:rsidRPr="00BF1F88" w:rsidTr="00BF1F8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86,8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87,4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90,1</w:t>
            </w:r>
          </w:p>
        </w:tc>
      </w:tr>
      <w:tr w:rsidR="00C40176" w:rsidRPr="00BF1F88" w:rsidTr="00BF1F88">
        <w:trPr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</w:t>
            </w:r>
          </w:p>
        </w:tc>
      </w:tr>
      <w:tr w:rsidR="00C40176" w:rsidRPr="00BF1F88" w:rsidTr="00BF1F88">
        <w:trPr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0,20</w:t>
            </w:r>
          </w:p>
        </w:tc>
      </w:tr>
      <w:tr w:rsidR="00C40176" w:rsidRPr="00BF1F88" w:rsidTr="00BF1F88">
        <w:trPr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</w:t>
            </w:r>
            <w:r>
              <w:rPr>
                <w:rFonts w:ascii="Arial" w:hAnsi="Arial" w:cs="Arial"/>
                <w:sz w:val="20"/>
                <w:szCs w:val="20"/>
                <w:lang w:val="ru-RU" w:eastAsia="ru-RU"/>
              </w:rPr>
              <w:t>с</w:t>
            </w: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ферты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196,50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C40176" w:rsidRPr="00BF1F88" w:rsidTr="00BF1F88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196,50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  <w:tr w:rsidR="00C40176" w:rsidRPr="00BF1F88" w:rsidTr="00BF1F88">
        <w:trPr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196,50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209,20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215,40</w:t>
            </w:r>
          </w:p>
        </w:tc>
      </w:tr>
    </w:tbl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51"/>
        <w:gridCol w:w="449"/>
        <w:gridCol w:w="582"/>
        <w:gridCol w:w="439"/>
        <w:gridCol w:w="369"/>
        <w:gridCol w:w="439"/>
        <w:gridCol w:w="773"/>
        <w:gridCol w:w="550"/>
        <w:gridCol w:w="1156"/>
        <w:gridCol w:w="1156"/>
        <w:gridCol w:w="1156"/>
      </w:tblGrid>
      <w:tr w:rsidR="00C40176" w:rsidRPr="00985A7A" w:rsidTr="00056384">
        <w:trPr>
          <w:trHeight w:val="2011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 И 2023 ГОДОВ</w:t>
            </w:r>
          </w:p>
        </w:tc>
      </w:tr>
      <w:tr w:rsidR="00C40176" w:rsidRPr="00BF1F88" w:rsidTr="00BF1F88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C40176" w:rsidRPr="00BF1F88" w:rsidTr="00BF1F88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C40176" w:rsidRPr="00BF1F88" w:rsidTr="00BF1F88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C40176" w:rsidRPr="00BF1F88" w:rsidTr="00BF1F8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C40176" w:rsidRPr="00BF1F88" w:rsidTr="00BF1F88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3" w:name="RANGE!A13:K127"/>
            <w:bookmarkEnd w:id="3"/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1430,6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C40176" w:rsidRPr="00BF1F88" w:rsidTr="00BF1F88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C40176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C40176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C40176" w:rsidRPr="00BF1F88" w:rsidTr="00BF1F88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BF1F88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BF1F88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BF1F8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BF1F88">
        <w:trPr>
          <w:trHeight w:val="45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33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C40176" w:rsidRPr="00BF1F88" w:rsidTr="00BF1F88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C40176" w:rsidRPr="00BF1F88" w:rsidTr="00BF1F88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C40176" w:rsidRPr="00BF1F88" w:rsidTr="00BF1F88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BF1F88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BF1F88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BF1F88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C40176" w:rsidRPr="00BF1F88" w:rsidTr="00BF1F88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C40176" w:rsidRPr="00BF1F88" w:rsidTr="00BF1F88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BF1F88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BF1F88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BF1F88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028"/>
        <w:gridCol w:w="670"/>
        <w:gridCol w:w="449"/>
        <w:gridCol w:w="582"/>
        <w:gridCol w:w="439"/>
        <w:gridCol w:w="359"/>
        <w:gridCol w:w="439"/>
        <w:gridCol w:w="773"/>
        <w:gridCol w:w="550"/>
        <w:gridCol w:w="991"/>
        <w:gridCol w:w="1097"/>
        <w:gridCol w:w="1063"/>
      </w:tblGrid>
      <w:tr w:rsidR="00C40176" w:rsidRPr="00985A7A" w:rsidTr="00E20ED7">
        <w:trPr>
          <w:trHeight w:val="1215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BF1F88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2021 ГОД И НА ПЛАНОВЫЙ ПЕРИОД 2022 И 2023 ГОДОВ</w:t>
            </w:r>
          </w:p>
        </w:tc>
      </w:tr>
      <w:tr w:rsidR="00C40176" w:rsidRPr="00BF1F88" w:rsidTr="00E20ED7">
        <w:trPr>
          <w:trHeight w:val="300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C40176" w:rsidRPr="00BF1F88" w:rsidTr="00E20ED7">
        <w:trPr>
          <w:trHeight w:val="398"/>
        </w:trPr>
        <w:tc>
          <w:tcPr>
            <w:tcW w:w="3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1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1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C40176" w:rsidRPr="00BF1F88" w:rsidTr="00E20ED7">
        <w:trPr>
          <w:trHeight w:val="327"/>
        </w:trPr>
        <w:tc>
          <w:tcPr>
            <w:tcW w:w="30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1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C40176" w:rsidRPr="00BF1F88" w:rsidTr="00E20ED7">
        <w:trPr>
          <w:trHeight w:val="289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C40176" w:rsidRPr="00BF1F88" w:rsidTr="00E20ED7">
        <w:trPr>
          <w:trHeight w:val="70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bookmarkStart w:id="4" w:name="RANGE!A13:L131"/>
            <w:bookmarkEnd w:id="4"/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1430,6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1132,6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1147,1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870,6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640,4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632,3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212,9</w:t>
            </w:r>
          </w:p>
        </w:tc>
      </w:tr>
      <w:tr w:rsidR="00C40176" w:rsidRPr="00BF1F88" w:rsidTr="00E20ED7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12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C40176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544,8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409,7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405,1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C40176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224,7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228,2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177,5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176,7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96,5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nil"/>
              <w:bottom w:val="nil"/>
              <w:right w:val="nil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Исполнение судебных актов </w:t>
            </w:r>
          </w:p>
        </w:tc>
        <w:tc>
          <w:tcPr>
            <w:tcW w:w="6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80,2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120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C40176" w:rsidRPr="00BF1F88" w:rsidTr="00E20ED7">
        <w:trPr>
          <w:trHeight w:val="19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E20ED7">
        <w:trPr>
          <w:trHeight w:val="21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E20ED7">
        <w:trPr>
          <w:trHeight w:val="76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86,8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90,1</w:t>
            </w:r>
          </w:p>
        </w:tc>
      </w:tr>
      <w:tr w:rsidR="00C40176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73,5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13,3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16,6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192,5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211,4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E20ED7">
        <w:trPr>
          <w:trHeight w:val="502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191,5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204,2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210,4</w:t>
            </w:r>
          </w:p>
        </w:tc>
      </w:tr>
      <w:tr w:rsidR="00C40176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331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2"/>
                <w:szCs w:val="12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65,9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54,5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C40176" w:rsidRPr="00BF1F88" w:rsidTr="00E20ED7">
        <w:trPr>
          <w:trHeight w:val="21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14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197,1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63,9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52,5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35,2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16,4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17,3</w:t>
            </w:r>
          </w:p>
        </w:tc>
      </w:tr>
      <w:tr w:rsidR="00C40176" w:rsidRPr="00BF1F88" w:rsidTr="00E20ED7">
        <w:trPr>
          <w:trHeight w:val="48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160,9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34,2</w:t>
            </w:r>
          </w:p>
        </w:tc>
      </w:tr>
      <w:tr w:rsidR="00C40176" w:rsidRPr="00BF1F88" w:rsidTr="00E20ED7">
        <w:trPr>
          <w:trHeight w:val="19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264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E20ED7">
        <w:trPr>
          <w:trHeight w:val="52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75,6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C40176" w:rsidRPr="00BF1F88" w:rsidTr="00E20ED7">
        <w:trPr>
          <w:trHeight w:val="510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E20ED7">
        <w:trPr>
          <w:trHeight w:val="76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C40176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C40176" w:rsidRPr="00BF1F88" w:rsidTr="00E20ED7">
        <w:trPr>
          <w:trHeight w:val="51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C40176" w:rsidRPr="00BF1F88" w:rsidTr="00E20ED7">
        <w:trPr>
          <w:trHeight w:val="28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E20ED7">
        <w:trPr>
          <w:trHeight w:val="72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E20ED7">
        <w:trPr>
          <w:trHeight w:val="960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  <w:tr w:rsidR="00C40176" w:rsidRPr="00BF1F88" w:rsidTr="00E20ED7">
        <w:trPr>
          <w:trHeight w:val="255"/>
        </w:trPr>
        <w:tc>
          <w:tcPr>
            <w:tcW w:w="3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20,9</w:t>
            </w:r>
          </w:p>
        </w:tc>
        <w:tc>
          <w:tcPr>
            <w:tcW w:w="10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BF1F88" w:rsidRDefault="00C40176" w:rsidP="00BF1F88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BF1F88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42,1</w:t>
            </w:r>
          </w:p>
        </w:tc>
      </w:tr>
    </w:tbl>
    <w:p w:rsidR="00C40176" w:rsidRPr="00BF1F88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Pr="00BF1F88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Pr="00BF1F88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340"/>
        <w:gridCol w:w="4040"/>
        <w:gridCol w:w="1080"/>
        <w:gridCol w:w="1080"/>
        <w:gridCol w:w="900"/>
      </w:tblGrid>
      <w:tr w:rsidR="00C40176" w:rsidRPr="00985A7A" w:rsidTr="00056384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2021 ГОД И НА ПЛАНОВЫЙ ПЕРИОД 2022 и 2023 ГОДОВ</w:t>
            </w:r>
          </w:p>
        </w:tc>
      </w:tr>
      <w:tr w:rsidR="00C40176" w:rsidRPr="008F702C" w:rsidTr="00056384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0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C40176" w:rsidRPr="008F702C" w:rsidTr="00056384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8F702C" w:rsidRDefault="00C40176" w:rsidP="00BF1F88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8F702C" w:rsidRDefault="00C40176" w:rsidP="00BF1F88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2022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</w:tr>
      <w:tr w:rsidR="00C40176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C40176" w:rsidRPr="008F702C" w:rsidTr="00056384">
        <w:trPr>
          <w:trHeight w:val="675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7,9</w:t>
            </w:r>
          </w:p>
        </w:tc>
      </w:tr>
      <w:tr w:rsidR="00C40176" w:rsidRPr="008F702C" w:rsidTr="00056384">
        <w:trPr>
          <w:trHeight w:val="90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000 01 00 00  00 00 0000 000 </w:t>
            </w:r>
          </w:p>
        </w:tc>
        <w:tc>
          <w:tcPr>
            <w:tcW w:w="4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-7,9</w:t>
            </w:r>
          </w:p>
        </w:tc>
      </w:tr>
      <w:tr w:rsidR="00C40176" w:rsidRPr="008F702C" w:rsidTr="00056384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C40176" w:rsidRPr="008F702C" w:rsidTr="00056384">
        <w:trPr>
          <w:trHeight w:val="9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-7,6</w:t>
            </w:r>
          </w:p>
        </w:tc>
      </w:tr>
      <w:tr w:rsidR="00C40176" w:rsidRPr="008F702C" w:rsidTr="00056384">
        <w:trPr>
          <w:trHeight w:val="600"/>
        </w:trPr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7,6</w:t>
            </w:r>
          </w:p>
        </w:tc>
      </w:tr>
      <w:tr w:rsidR="00C40176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-1 403,6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C40176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-1 403,6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C40176" w:rsidRPr="008F702C" w:rsidTr="00056384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-1 403,6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-1 132,6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-1 147,1</w:t>
            </w:r>
          </w:p>
        </w:tc>
      </w:tr>
      <w:tr w:rsidR="00C40176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1 430,6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C40176" w:rsidRPr="008F702C" w:rsidTr="00056384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1 430,6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  <w:tr w:rsidR="00C40176" w:rsidRPr="008F702C" w:rsidTr="00056384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:rsidR="00C40176" w:rsidRPr="008F702C" w:rsidRDefault="00C40176" w:rsidP="00BF1F88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8F702C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1 430,6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1 136,5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8F702C" w:rsidRDefault="00C40176" w:rsidP="00BF1F88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8F702C">
              <w:rPr>
                <w:rFonts w:ascii="Arial" w:hAnsi="Arial" w:cs="Arial"/>
                <w:lang w:val="ru-RU" w:eastAsia="ru-RU"/>
              </w:rPr>
              <w:t>1 154,7</w:t>
            </w:r>
          </w:p>
        </w:tc>
      </w:tr>
    </w:tbl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№5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Кочкуровского муниципального района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10.02.2021 года №196</w:t>
      </w:r>
    </w:p>
    <w:p w:rsidR="00C40176" w:rsidRDefault="00C40176" w:rsidP="00E20ED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C40176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110" w:type="dxa"/>
        <w:tblInd w:w="108" w:type="dxa"/>
        <w:tblLook w:val="0000"/>
      </w:tblPr>
      <w:tblGrid>
        <w:gridCol w:w="1260"/>
        <w:gridCol w:w="3420"/>
        <w:gridCol w:w="2352"/>
        <w:gridCol w:w="1278"/>
        <w:gridCol w:w="1800"/>
      </w:tblGrid>
      <w:tr w:rsidR="00C40176" w:rsidRPr="00985A7A" w:rsidTr="007D52BF">
        <w:trPr>
          <w:trHeight w:val="1530"/>
        </w:trPr>
        <w:tc>
          <w:tcPr>
            <w:tcW w:w="1011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40176" w:rsidRPr="007D52BF" w:rsidRDefault="00C40176" w:rsidP="00154DE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  <w:r w:rsidRPr="007D52BF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t xml:space="preserve">ПРОГРАММА </w:t>
            </w:r>
            <w:r w:rsidRPr="007D52BF"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  <w:br/>
              <w:t xml:space="preserve">МУНИЦИПАЛЬНЫХ ВНУТРЕННИХ ЗАИМСТВОВАНИЙ КАЧЕЛАЙСКОГО СЕЛЬСКОГО ПОСЕЛЕНИЯ КОЧКУРОВСКОГО МУНИЦИПАЛЬНОГО РАЙОНА  РЕСПУБЛИКИ МОРДОВИЯ НА 2021 ГОД И НА ПЛАНОВЫЙ ПЕРИОД 2022 И 2023 ГОДОВ </w:t>
            </w:r>
          </w:p>
        </w:tc>
      </w:tr>
      <w:tr w:rsidR="00C40176" w:rsidRPr="00154DED" w:rsidTr="007D52BF">
        <w:trPr>
          <w:trHeight w:val="390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№ п/п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5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C40176" w:rsidRPr="00154DED" w:rsidTr="007D52BF">
        <w:trPr>
          <w:trHeight w:val="375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C40176" w:rsidRPr="00154DED" w:rsidTr="007D52BF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154DED" w:rsidTr="007D52BF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154DED" w:rsidTr="007D52BF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154DED" w:rsidTr="007D52BF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  <w:tr w:rsidR="00C40176" w:rsidRPr="00154DED" w:rsidTr="007D52BF">
        <w:trPr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C40176" w:rsidRPr="00154DED" w:rsidTr="007D52BF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  <w:tr w:rsidR="00C40176" w:rsidRPr="00154DED" w:rsidTr="007D52BF">
        <w:trPr>
          <w:trHeight w:val="25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-3,9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0176" w:rsidRPr="00154DED" w:rsidRDefault="00C40176" w:rsidP="00154DE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154DED">
              <w:rPr>
                <w:rFonts w:ascii="Arial" w:hAnsi="Arial" w:cs="Arial"/>
                <w:sz w:val="20"/>
                <w:szCs w:val="20"/>
                <w:lang w:val="ru-RU" w:eastAsia="ru-RU"/>
              </w:rPr>
              <w:t>-7,6</w:t>
            </w:r>
          </w:p>
        </w:tc>
      </w:tr>
    </w:tbl>
    <w:p w:rsidR="00C40176" w:rsidRPr="00154DED" w:rsidRDefault="00C40176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C40176" w:rsidRPr="00154DED" w:rsidSect="00985A7A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176" w:rsidRDefault="00C40176">
      <w:r>
        <w:separator/>
      </w:r>
    </w:p>
  </w:endnote>
  <w:endnote w:type="continuationSeparator" w:id="1">
    <w:p w:rsidR="00C40176" w:rsidRDefault="00C40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176" w:rsidRDefault="00C40176">
      <w:r>
        <w:separator/>
      </w:r>
    </w:p>
  </w:footnote>
  <w:footnote w:type="continuationSeparator" w:id="1">
    <w:p w:rsidR="00C40176" w:rsidRDefault="00C401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176" w:rsidRDefault="00C40176" w:rsidP="0048714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40176" w:rsidRDefault="00C40176" w:rsidP="00985A7A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0176" w:rsidRDefault="00C40176" w:rsidP="0048714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0176" w:rsidRDefault="00C40176" w:rsidP="00985A7A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24922"/>
    <w:rsid w:val="00036DEC"/>
    <w:rsid w:val="00045CB6"/>
    <w:rsid w:val="00047A06"/>
    <w:rsid w:val="00050E19"/>
    <w:rsid w:val="00053AF1"/>
    <w:rsid w:val="00054652"/>
    <w:rsid w:val="00056384"/>
    <w:rsid w:val="000960FA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36DDF"/>
    <w:rsid w:val="00154DED"/>
    <w:rsid w:val="00164693"/>
    <w:rsid w:val="00177B34"/>
    <w:rsid w:val="001A25AA"/>
    <w:rsid w:val="001B286A"/>
    <w:rsid w:val="001C79F1"/>
    <w:rsid w:val="001D3B43"/>
    <w:rsid w:val="001D6385"/>
    <w:rsid w:val="00213F3E"/>
    <w:rsid w:val="00224081"/>
    <w:rsid w:val="002271FA"/>
    <w:rsid w:val="00232E18"/>
    <w:rsid w:val="00290C26"/>
    <w:rsid w:val="00291B60"/>
    <w:rsid w:val="002A32E5"/>
    <w:rsid w:val="002A40AC"/>
    <w:rsid w:val="002B0644"/>
    <w:rsid w:val="002B1CC9"/>
    <w:rsid w:val="002B27B2"/>
    <w:rsid w:val="002C0398"/>
    <w:rsid w:val="002C1CE2"/>
    <w:rsid w:val="002C2901"/>
    <w:rsid w:val="002C4638"/>
    <w:rsid w:val="002D2A88"/>
    <w:rsid w:val="002F1904"/>
    <w:rsid w:val="002F3823"/>
    <w:rsid w:val="003065F4"/>
    <w:rsid w:val="003304A3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15198"/>
    <w:rsid w:val="00431E1C"/>
    <w:rsid w:val="00441B9C"/>
    <w:rsid w:val="00443FF5"/>
    <w:rsid w:val="00454237"/>
    <w:rsid w:val="00463F55"/>
    <w:rsid w:val="0048714E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71C7"/>
    <w:rsid w:val="00542314"/>
    <w:rsid w:val="00543F01"/>
    <w:rsid w:val="00550D66"/>
    <w:rsid w:val="005B37E6"/>
    <w:rsid w:val="005C06C3"/>
    <w:rsid w:val="005E1F85"/>
    <w:rsid w:val="005F1BE4"/>
    <w:rsid w:val="006054CB"/>
    <w:rsid w:val="00605D3E"/>
    <w:rsid w:val="0061297E"/>
    <w:rsid w:val="006156FC"/>
    <w:rsid w:val="00624871"/>
    <w:rsid w:val="00651E2A"/>
    <w:rsid w:val="00652650"/>
    <w:rsid w:val="0065466A"/>
    <w:rsid w:val="00656A0D"/>
    <w:rsid w:val="00670755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42079"/>
    <w:rsid w:val="00765167"/>
    <w:rsid w:val="00766411"/>
    <w:rsid w:val="007700F9"/>
    <w:rsid w:val="0077611C"/>
    <w:rsid w:val="007776EF"/>
    <w:rsid w:val="007D52BF"/>
    <w:rsid w:val="007E58AE"/>
    <w:rsid w:val="007F787E"/>
    <w:rsid w:val="00801249"/>
    <w:rsid w:val="0080536D"/>
    <w:rsid w:val="00806622"/>
    <w:rsid w:val="00811D0F"/>
    <w:rsid w:val="00816090"/>
    <w:rsid w:val="00820A08"/>
    <w:rsid w:val="008353C1"/>
    <w:rsid w:val="0083559A"/>
    <w:rsid w:val="008509FD"/>
    <w:rsid w:val="0087356C"/>
    <w:rsid w:val="00880A78"/>
    <w:rsid w:val="00881539"/>
    <w:rsid w:val="00882503"/>
    <w:rsid w:val="008A3802"/>
    <w:rsid w:val="008A5A0A"/>
    <w:rsid w:val="008B4ACC"/>
    <w:rsid w:val="008C1589"/>
    <w:rsid w:val="008E211B"/>
    <w:rsid w:val="008F6F76"/>
    <w:rsid w:val="008F702C"/>
    <w:rsid w:val="008F7E86"/>
    <w:rsid w:val="009427EE"/>
    <w:rsid w:val="0094312E"/>
    <w:rsid w:val="00950353"/>
    <w:rsid w:val="009544E9"/>
    <w:rsid w:val="00973AE8"/>
    <w:rsid w:val="00985A7A"/>
    <w:rsid w:val="00997A0D"/>
    <w:rsid w:val="009D4EE8"/>
    <w:rsid w:val="009F3360"/>
    <w:rsid w:val="00A06F8B"/>
    <w:rsid w:val="00A10676"/>
    <w:rsid w:val="00A128F0"/>
    <w:rsid w:val="00A3589C"/>
    <w:rsid w:val="00A66FD3"/>
    <w:rsid w:val="00A7327B"/>
    <w:rsid w:val="00AB3E7E"/>
    <w:rsid w:val="00AB6155"/>
    <w:rsid w:val="00AC44EF"/>
    <w:rsid w:val="00AE2A24"/>
    <w:rsid w:val="00AE4240"/>
    <w:rsid w:val="00AF32AA"/>
    <w:rsid w:val="00B0697D"/>
    <w:rsid w:val="00B12A0A"/>
    <w:rsid w:val="00B263A1"/>
    <w:rsid w:val="00B31EC9"/>
    <w:rsid w:val="00B3307C"/>
    <w:rsid w:val="00B44DE6"/>
    <w:rsid w:val="00B55040"/>
    <w:rsid w:val="00B62F9C"/>
    <w:rsid w:val="00B8037A"/>
    <w:rsid w:val="00B84BF2"/>
    <w:rsid w:val="00B85773"/>
    <w:rsid w:val="00B87A81"/>
    <w:rsid w:val="00B913A0"/>
    <w:rsid w:val="00BA71B0"/>
    <w:rsid w:val="00BC6C12"/>
    <w:rsid w:val="00BD5D8F"/>
    <w:rsid w:val="00BF1F88"/>
    <w:rsid w:val="00C16536"/>
    <w:rsid w:val="00C202AA"/>
    <w:rsid w:val="00C40176"/>
    <w:rsid w:val="00C42903"/>
    <w:rsid w:val="00C57B9F"/>
    <w:rsid w:val="00C64EF7"/>
    <w:rsid w:val="00C67B49"/>
    <w:rsid w:val="00C74425"/>
    <w:rsid w:val="00CA7734"/>
    <w:rsid w:val="00CC2754"/>
    <w:rsid w:val="00CC628A"/>
    <w:rsid w:val="00CE6587"/>
    <w:rsid w:val="00CF09B1"/>
    <w:rsid w:val="00CF0A4C"/>
    <w:rsid w:val="00CF510D"/>
    <w:rsid w:val="00D13F86"/>
    <w:rsid w:val="00D15777"/>
    <w:rsid w:val="00D21B29"/>
    <w:rsid w:val="00D2557A"/>
    <w:rsid w:val="00D26455"/>
    <w:rsid w:val="00D27941"/>
    <w:rsid w:val="00D27957"/>
    <w:rsid w:val="00D63164"/>
    <w:rsid w:val="00D7335F"/>
    <w:rsid w:val="00D80D04"/>
    <w:rsid w:val="00D87F4D"/>
    <w:rsid w:val="00D92D10"/>
    <w:rsid w:val="00DA446E"/>
    <w:rsid w:val="00DA6139"/>
    <w:rsid w:val="00DD4EB1"/>
    <w:rsid w:val="00E075A7"/>
    <w:rsid w:val="00E079B8"/>
    <w:rsid w:val="00E20ED7"/>
    <w:rsid w:val="00E2403A"/>
    <w:rsid w:val="00E57413"/>
    <w:rsid w:val="00E63E8E"/>
    <w:rsid w:val="00E64C9D"/>
    <w:rsid w:val="00E738C3"/>
    <w:rsid w:val="00E74E34"/>
    <w:rsid w:val="00E75E87"/>
    <w:rsid w:val="00E77B00"/>
    <w:rsid w:val="00E90606"/>
    <w:rsid w:val="00EE6C99"/>
    <w:rsid w:val="00EE7B25"/>
    <w:rsid w:val="00EF1598"/>
    <w:rsid w:val="00EF2A5D"/>
    <w:rsid w:val="00F02A10"/>
    <w:rsid w:val="00F136CA"/>
    <w:rsid w:val="00F137A1"/>
    <w:rsid w:val="00F213A1"/>
    <w:rsid w:val="00F306FA"/>
    <w:rsid w:val="00F31490"/>
    <w:rsid w:val="00F317EE"/>
    <w:rsid w:val="00F32B70"/>
    <w:rsid w:val="00F42392"/>
    <w:rsid w:val="00F42B9B"/>
    <w:rsid w:val="00F53A61"/>
    <w:rsid w:val="00F5600A"/>
    <w:rsid w:val="00F77B11"/>
    <w:rsid w:val="00F84013"/>
    <w:rsid w:val="00F90E85"/>
    <w:rsid w:val="00FC373C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0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333</TotalTime>
  <Pages>23</Pages>
  <Words>7179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76</cp:revision>
  <cp:lastPrinted>2021-03-04T07:51:00Z</cp:lastPrinted>
  <dcterms:created xsi:type="dcterms:W3CDTF">2019-10-24T06:02:00Z</dcterms:created>
  <dcterms:modified xsi:type="dcterms:W3CDTF">2021-03-04T08:35:00Z</dcterms:modified>
</cp:coreProperties>
</file>