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7072" w:rsidRDefault="00517072" w:rsidP="00D75B0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517072" w:rsidRDefault="00517072" w:rsidP="00D75B0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517072" w:rsidRDefault="00517072" w:rsidP="00D75B0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07A50">
        <w:rPr>
          <w:rFonts w:ascii="Times New Roman" w:hAnsi="Times New Roman" w:cs="Times New Roman"/>
          <w:b/>
          <w:bCs/>
          <w:sz w:val="24"/>
          <w:szCs w:val="24"/>
        </w:rPr>
        <w:t>РЕСПУБЛИКА МОРДОВИЯ</w:t>
      </w:r>
    </w:p>
    <w:p w:rsidR="00517072" w:rsidRPr="00D07A50" w:rsidRDefault="00517072" w:rsidP="00D75B0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517072" w:rsidRPr="00D07A50" w:rsidRDefault="0051707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07A50">
        <w:rPr>
          <w:rFonts w:ascii="Times New Roman" w:hAnsi="Times New Roman" w:cs="Times New Roman"/>
          <w:b/>
          <w:bCs/>
          <w:sz w:val="24"/>
          <w:szCs w:val="24"/>
        </w:rPr>
        <w:t>КОЧКУРОВСКИЙ МУНИЦИПАЛЬНЫЙ РАЙОН</w:t>
      </w:r>
    </w:p>
    <w:p w:rsidR="00517072" w:rsidRPr="00D07A50" w:rsidRDefault="0051707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07A50">
        <w:rPr>
          <w:rFonts w:ascii="Times New Roman" w:hAnsi="Times New Roman" w:cs="Times New Roman"/>
          <w:b/>
          <w:bCs/>
          <w:sz w:val="24"/>
          <w:szCs w:val="24"/>
        </w:rPr>
        <w:t>АДМИНИСТРАЦИЯ</w:t>
      </w:r>
    </w:p>
    <w:p w:rsidR="00517072" w:rsidRPr="00D07A50" w:rsidRDefault="00517072" w:rsidP="00D75B0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СЕМИЛЕЙСКОГО </w:t>
      </w:r>
      <w:r w:rsidRPr="00D07A50">
        <w:rPr>
          <w:rFonts w:ascii="Times New Roman" w:hAnsi="Times New Roman" w:cs="Times New Roman"/>
          <w:b/>
          <w:bCs/>
          <w:sz w:val="24"/>
          <w:szCs w:val="24"/>
        </w:rPr>
        <w:t>СЕЛЬСКОГО ПОСЕЛЕНИЯ</w:t>
      </w:r>
    </w:p>
    <w:p w:rsidR="00517072" w:rsidRPr="00D07A50" w:rsidRDefault="00517072" w:rsidP="00D07A5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07A50">
        <w:rPr>
          <w:rFonts w:ascii="Times New Roman" w:hAnsi="Times New Roman" w:cs="Times New Roman"/>
          <w:b/>
          <w:bCs/>
          <w:sz w:val="24"/>
          <w:szCs w:val="24"/>
        </w:rPr>
        <w:t>РЕСПУБЛИК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И </w:t>
      </w:r>
      <w:r w:rsidRPr="00D07A50">
        <w:rPr>
          <w:rFonts w:ascii="Times New Roman" w:hAnsi="Times New Roman" w:cs="Times New Roman"/>
          <w:b/>
          <w:bCs/>
          <w:sz w:val="24"/>
          <w:szCs w:val="24"/>
        </w:rPr>
        <w:t xml:space="preserve"> МОРДОВИЯ</w:t>
      </w:r>
    </w:p>
    <w:p w:rsidR="00517072" w:rsidRPr="00D07A50" w:rsidRDefault="0051707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517072" w:rsidRPr="00D07A50" w:rsidRDefault="0051707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07A5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517072" w:rsidRPr="00D07A50" w:rsidRDefault="0051707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07A50">
        <w:rPr>
          <w:rFonts w:ascii="Times New Roman" w:hAnsi="Times New Roman" w:cs="Times New Roman"/>
          <w:b/>
          <w:bCs/>
          <w:sz w:val="24"/>
          <w:szCs w:val="24"/>
        </w:rPr>
        <w:t xml:space="preserve">ПОСТАНОВЛЕНИЕ  </w:t>
      </w:r>
    </w:p>
    <w:p w:rsidR="00517072" w:rsidRPr="00D07A50" w:rsidRDefault="0051707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17072" w:rsidRPr="00D07A50" w:rsidRDefault="005170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7A50">
        <w:rPr>
          <w:rFonts w:ascii="Times New Roman" w:hAnsi="Times New Roman" w:cs="Times New Roman"/>
          <w:sz w:val="24"/>
          <w:szCs w:val="24"/>
        </w:rPr>
        <w:t xml:space="preserve">            </w:t>
      </w:r>
    </w:p>
    <w:p w:rsidR="00517072" w:rsidRPr="00D07A50" w:rsidRDefault="005170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Pr="00D07A50"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 w:cs="Times New Roman"/>
          <w:sz w:val="24"/>
          <w:szCs w:val="24"/>
        </w:rPr>
        <w:t xml:space="preserve"> 6 </w:t>
      </w:r>
      <w:r w:rsidRPr="00D07A5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D07A5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D07A50">
        <w:rPr>
          <w:rFonts w:ascii="Times New Roman" w:hAnsi="Times New Roman" w:cs="Times New Roman"/>
          <w:sz w:val="24"/>
          <w:szCs w:val="24"/>
        </w:rPr>
        <w:t xml:space="preserve">  от </w:t>
      </w:r>
      <w:r>
        <w:rPr>
          <w:rFonts w:ascii="Times New Roman" w:hAnsi="Times New Roman" w:cs="Times New Roman"/>
          <w:sz w:val="24"/>
          <w:szCs w:val="24"/>
        </w:rPr>
        <w:t>01</w:t>
      </w:r>
      <w:r w:rsidRPr="00D07A50">
        <w:rPr>
          <w:rFonts w:ascii="Times New Roman" w:hAnsi="Times New Roman" w:cs="Times New Roman"/>
          <w:sz w:val="24"/>
          <w:szCs w:val="24"/>
        </w:rPr>
        <w:t>.0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D07A50">
        <w:rPr>
          <w:rFonts w:ascii="Times New Roman" w:hAnsi="Times New Roman" w:cs="Times New Roman"/>
          <w:sz w:val="24"/>
          <w:szCs w:val="24"/>
        </w:rPr>
        <w:t xml:space="preserve">.2021 г.  </w:t>
      </w:r>
    </w:p>
    <w:p w:rsidR="00517072" w:rsidRPr="00D07A50" w:rsidRDefault="0051707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17072" w:rsidRPr="00D07A50" w:rsidRDefault="0051707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517072" w:rsidRPr="00D07A50" w:rsidRDefault="0051707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07A50">
        <w:rPr>
          <w:rFonts w:ascii="Times New Roman" w:hAnsi="Times New Roman" w:cs="Times New Roman"/>
          <w:b/>
          <w:bCs/>
          <w:sz w:val="28"/>
          <w:szCs w:val="28"/>
        </w:rPr>
        <w:t>«О подготовке к весеннему паводку на территории Семилейского сельского поселения в 2021 году»</w:t>
      </w:r>
    </w:p>
    <w:p w:rsidR="00517072" w:rsidRPr="00D07A50" w:rsidRDefault="00517072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517072" w:rsidRPr="00D07A50" w:rsidRDefault="005170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07A50">
        <w:rPr>
          <w:rFonts w:ascii="Times New Roman" w:hAnsi="Times New Roman" w:cs="Times New Roman"/>
          <w:sz w:val="24"/>
          <w:szCs w:val="24"/>
        </w:rPr>
        <w:t xml:space="preserve">В соответствии с ч.2 ст.11 Федерального Закона от 21.12.1994 года №68-ФЗ «О защите населения и территорий от чрезвычайных ситуаций природного и техногенного характера», на основании п.7 ч.1 статьи 15 Федерального закона от 06.10.2003 года №131-ФЗ «Об общих принципах организации местного самоуправления в Российской Федерации», в целях своевременного проведения подготовительных мероприятий на период прохождения весеннего половодья, предотвращения случаев  возникновения чрезвычайных ситуаций, </w:t>
      </w:r>
      <w:r w:rsidRPr="00D07A50">
        <w:rPr>
          <w:rFonts w:ascii="Times New Roman" w:hAnsi="Times New Roman" w:cs="Times New Roman"/>
        </w:rPr>
        <w:t>защиты населения, жилых и хозяйственных объектов, обеспечения сохранности гидротехнических сооружений администрация Семилейского сельского</w:t>
      </w:r>
      <w:r w:rsidRPr="00D07A50">
        <w:rPr>
          <w:rFonts w:ascii="Times New Roman" w:hAnsi="Times New Roman" w:cs="Times New Roman"/>
          <w:sz w:val="24"/>
          <w:szCs w:val="24"/>
        </w:rPr>
        <w:t xml:space="preserve"> поселения </w:t>
      </w:r>
      <w:r>
        <w:rPr>
          <w:rFonts w:ascii="Times New Roman" w:hAnsi="Times New Roman" w:cs="Times New Roman"/>
          <w:sz w:val="24"/>
          <w:szCs w:val="24"/>
        </w:rPr>
        <w:t>ПОСТАНОВЛЯЕТ:</w:t>
      </w:r>
    </w:p>
    <w:p w:rsidR="00517072" w:rsidRPr="00D07A50" w:rsidRDefault="005170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07A50">
        <w:rPr>
          <w:rFonts w:ascii="Times New Roman" w:hAnsi="Times New Roman" w:cs="Times New Roman"/>
          <w:sz w:val="24"/>
          <w:szCs w:val="24"/>
        </w:rPr>
        <w:t>1.Создать рабочую противопаводковую комиссию</w:t>
      </w:r>
      <w:r w:rsidRPr="00D07A5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D07A50">
        <w:rPr>
          <w:rFonts w:ascii="Times New Roman" w:hAnsi="Times New Roman" w:cs="Times New Roman"/>
          <w:sz w:val="24"/>
          <w:szCs w:val="24"/>
        </w:rPr>
        <w:t>по ликвидации возможных чрезвычайных ситуаций на гидротехническ</w:t>
      </w:r>
      <w:r>
        <w:rPr>
          <w:rFonts w:ascii="Times New Roman" w:hAnsi="Times New Roman" w:cs="Times New Roman"/>
          <w:sz w:val="24"/>
          <w:szCs w:val="24"/>
        </w:rPr>
        <w:t>их</w:t>
      </w:r>
      <w:r w:rsidRPr="00D07A50">
        <w:rPr>
          <w:rFonts w:ascii="Times New Roman" w:hAnsi="Times New Roman" w:cs="Times New Roman"/>
          <w:sz w:val="24"/>
          <w:szCs w:val="24"/>
        </w:rPr>
        <w:t xml:space="preserve"> сооружени</w:t>
      </w:r>
      <w:r>
        <w:rPr>
          <w:rFonts w:ascii="Times New Roman" w:hAnsi="Times New Roman" w:cs="Times New Roman"/>
          <w:sz w:val="24"/>
          <w:szCs w:val="24"/>
        </w:rPr>
        <w:t>ях</w:t>
      </w:r>
      <w:r w:rsidRPr="00D07A50">
        <w:rPr>
          <w:rFonts w:ascii="Times New Roman" w:hAnsi="Times New Roman" w:cs="Times New Roman"/>
          <w:sz w:val="24"/>
          <w:szCs w:val="24"/>
        </w:rPr>
        <w:t xml:space="preserve"> период прохождения весеннего половодья на территории </w:t>
      </w:r>
      <w:r>
        <w:rPr>
          <w:rFonts w:ascii="Times New Roman" w:hAnsi="Times New Roman" w:cs="Times New Roman"/>
          <w:sz w:val="24"/>
          <w:szCs w:val="24"/>
        </w:rPr>
        <w:t>Семилейского</w:t>
      </w:r>
      <w:r w:rsidRPr="00D07A50">
        <w:rPr>
          <w:rFonts w:ascii="Times New Roman" w:hAnsi="Times New Roman" w:cs="Times New Roman"/>
          <w:sz w:val="24"/>
          <w:szCs w:val="24"/>
        </w:rPr>
        <w:t xml:space="preserve"> сельского поселения  в 2021 году. (Приложение №1).</w:t>
      </w:r>
    </w:p>
    <w:p w:rsidR="00517072" w:rsidRPr="00D07A50" w:rsidRDefault="00517072" w:rsidP="0008448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07A50">
        <w:rPr>
          <w:rFonts w:ascii="Times New Roman" w:hAnsi="Times New Roman" w:cs="Times New Roman"/>
          <w:sz w:val="24"/>
          <w:szCs w:val="24"/>
        </w:rPr>
        <w:t xml:space="preserve">2. Утвердить комплекс превентивных мероприятий на территории </w:t>
      </w:r>
      <w:r>
        <w:rPr>
          <w:rFonts w:ascii="Times New Roman" w:hAnsi="Times New Roman" w:cs="Times New Roman"/>
          <w:sz w:val="24"/>
          <w:szCs w:val="24"/>
        </w:rPr>
        <w:t>Семилейского</w:t>
      </w:r>
      <w:r w:rsidRPr="00D07A50">
        <w:rPr>
          <w:rFonts w:ascii="Times New Roman" w:hAnsi="Times New Roman" w:cs="Times New Roman"/>
          <w:sz w:val="24"/>
          <w:szCs w:val="24"/>
        </w:rPr>
        <w:t xml:space="preserve"> сельского поселения на период прохождения весеннего паводка в 2021 году. (Приложение №2).</w:t>
      </w:r>
    </w:p>
    <w:p w:rsidR="00517072" w:rsidRPr="00447DF0" w:rsidRDefault="00517072" w:rsidP="00447DF0">
      <w:pPr>
        <w:shd w:val="clear" w:color="auto" w:fill="FFFFFF"/>
        <w:ind w:firstLine="709"/>
        <w:jc w:val="both"/>
        <w:rPr>
          <w:rFonts w:ascii="Times New Roman" w:hAnsi="Times New Roman" w:cs="Times New Roman"/>
          <w:color w:val="000000"/>
          <w:spacing w:val="-4"/>
          <w:sz w:val="24"/>
          <w:szCs w:val="24"/>
        </w:rPr>
      </w:pPr>
      <w:r w:rsidRPr="00447DF0">
        <w:rPr>
          <w:rFonts w:ascii="Times New Roman" w:hAnsi="Times New Roman" w:cs="Times New Roman"/>
          <w:color w:val="000000"/>
          <w:spacing w:val="-4"/>
          <w:sz w:val="24"/>
          <w:szCs w:val="24"/>
        </w:rPr>
        <w:t>3. Контроль за исполнением настоящего постановления оставляю за собой.</w:t>
      </w:r>
    </w:p>
    <w:p w:rsidR="00517072" w:rsidRPr="00447DF0" w:rsidRDefault="00517072" w:rsidP="00447DF0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47DF0">
        <w:rPr>
          <w:rFonts w:ascii="Times New Roman" w:hAnsi="Times New Roman" w:cs="Times New Roman"/>
          <w:color w:val="000000"/>
          <w:spacing w:val="-4"/>
          <w:sz w:val="24"/>
          <w:szCs w:val="24"/>
        </w:rPr>
        <w:t>4. Настоящее постановление вступает в силу после его официального опубликования.</w:t>
      </w:r>
    </w:p>
    <w:p w:rsidR="00517072" w:rsidRPr="00447DF0" w:rsidRDefault="00517072" w:rsidP="00447DF0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17072" w:rsidRPr="00447DF0" w:rsidRDefault="00517072" w:rsidP="00447DF0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17072" w:rsidRPr="00447DF0" w:rsidRDefault="00517072" w:rsidP="00447DF0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17072" w:rsidRPr="00447DF0" w:rsidRDefault="00517072" w:rsidP="00447DF0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17072" w:rsidRPr="00447DF0" w:rsidRDefault="00517072" w:rsidP="00447DF0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17072" w:rsidRPr="00447DF0" w:rsidRDefault="00517072" w:rsidP="00447DF0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447DF0">
        <w:rPr>
          <w:rFonts w:ascii="Times New Roman" w:hAnsi="Times New Roman" w:cs="Times New Roman"/>
          <w:sz w:val="24"/>
          <w:szCs w:val="24"/>
        </w:rPr>
        <w:t>Глава</w:t>
      </w:r>
    </w:p>
    <w:p w:rsidR="00517072" w:rsidRPr="00447DF0" w:rsidRDefault="00517072" w:rsidP="00447DF0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447DF0">
        <w:rPr>
          <w:rFonts w:ascii="Times New Roman" w:hAnsi="Times New Roman" w:cs="Times New Roman"/>
          <w:sz w:val="24"/>
          <w:szCs w:val="24"/>
        </w:rPr>
        <w:t>Семилейского сельского поселения</w:t>
      </w:r>
    </w:p>
    <w:p w:rsidR="00517072" w:rsidRPr="00447DF0" w:rsidRDefault="00517072" w:rsidP="00447DF0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447DF0">
        <w:rPr>
          <w:rFonts w:ascii="Times New Roman" w:hAnsi="Times New Roman" w:cs="Times New Roman"/>
          <w:sz w:val="24"/>
          <w:szCs w:val="24"/>
        </w:rPr>
        <w:t>Кочкуровского муниципального района</w:t>
      </w:r>
    </w:p>
    <w:p w:rsidR="00517072" w:rsidRPr="00447DF0" w:rsidRDefault="00517072" w:rsidP="00447DF0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447DF0">
        <w:rPr>
          <w:rFonts w:ascii="Times New Roman" w:hAnsi="Times New Roman" w:cs="Times New Roman"/>
          <w:sz w:val="24"/>
          <w:szCs w:val="24"/>
        </w:rPr>
        <w:t xml:space="preserve">А. В. Кудашкин </w:t>
      </w:r>
    </w:p>
    <w:p w:rsidR="00517072" w:rsidRPr="00447DF0" w:rsidRDefault="005170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17072" w:rsidRPr="00D07A50" w:rsidRDefault="0051707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D07A50">
        <w:rPr>
          <w:rFonts w:ascii="Times New Roman" w:hAnsi="Times New Roman" w:cs="Times New Roman"/>
          <w:sz w:val="24"/>
          <w:szCs w:val="24"/>
        </w:rPr>
        <w:t xml:space="preserve">             </w:t>
      </w:r>
    </w:p>
    <w:p w:rsidR="00517072" w:rsidRPr="00D07A50" w:rsidRDefault="0051707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D07A50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</w:p>
    <w:p w:rsidR="00517072" w:rsidRPr="00D07A50" w:rsidRDefault="00517072" w:rsidP="006651C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D07A50">
        <w:rPr>
          <w:rFonts w:ascii="Times New Roman" w:hAnsi="Times New Roman" w:cs="Times New Roman"/>
          <w:sz w:val="24"/>
          <w:szCs w:val="24"/>
        </w:rPr>
        <w:t xml:space="preserve">                            </w:t>
      </w:r>
    </w:p>
    <w:p w:rsidR="00517072" w:rsidRPr="00D07A50" w:rsidRDefault="00517072" w:rsidP="006651C6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517072" w:rsidRPr="00D07A50" w:rsidRDefault="00517072" w:rsidP="00E902B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17072" w:rsidRPr="00D07A50" w:rsidRDefault="00517072" w:rsidP="00E902B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517072" w:rsidRPr="00D07A50" w:rsidRDefault="00517072" w:rsidP="00E902B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517072" w:rsidRPr="00D07A50" w:rsidRDefault="00517072" w:rsidP="00E902B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517072" w:rsidRPr="00D07A50" w:rsidRDefault="00517072" w:rsidP="00E902B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517072" w:rsidRPr="00D07A50" w:rsidRDefault="00517072" w:rsidP="00E902B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517072" w:rsidRPr="00D07A50" w:rsidRDefault="00517072" w:rsidP="00E902B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517072" w:rsidRDefault="00517072" w:rsidP="00E902B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07A50">
        <w:rPr>
          <w:rFonts w:ascii="Times New Roman" w:hAnsi="Times New Roman" w:cs="Times New Roman"/>
          <w:sz w:val="24"/>
          <w:szCs w:val="24"/>
        </w:rPr>
        <w:t xml:space="preserve">Приложение № 1 </w:t>
      </w:r>
    </w:p>
    <w:p w:rsidR="00517072" w:rsidRPr="00D07A50" w:rsidRDefault="00517072" w:rsidP="00E902B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утверждено</w:t>
      </w:r>
      <w:r w:rsidRPr="00D07A5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</w:t>
      </w:r>
    </w:p>
    <w:p w:rsidR="00517072" w:rsidRPr="00D07A50" w:rsidRDefault="00517072" w:rsidP="006651C6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D07A50">
        <w:rPr>
          <w:rFonts w:ascii="Times New Roman" w:hAnsi="Times New Roman" w:cs="Times New Roman"/>
          <w:sz w:val="24"/>
          <w:szCs w:val="24"/>
        </w:rPr>
        <w:t xml:space="preserve">постановлением администрации   </w:t>
      </w:r>
    </w:p>
    <w:p w:rsidR="00517072" w:rsidRPr="00D07A50" w:rsidRDefault="00517072" w:rsidP="006651C6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Семилейского</w:t>
      </w:r>
      <w:r w:rsidRPr="00D07A50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517072" w:rsidRPr="00D07A50" w:rsidRDefault="00517072" w:rsidP="006651C6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D07A50">
        <w:rPr>
          <w:rFonts w:ascii="Times New Roman" w:hAnsi="Times New Roman" w:cs="Times New Roman"/>
          <w:sz w:val="24"/>
          <w:szCs w:val="24"/>
        </w:rPr>
        <w:t xml:space="preserve">     № 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D07A50"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D07A50">
        <w:rPr>
          <w:rFonts w:ascii="Times New Roman" w:hAnsi="Times New Roman" w:cs="Times New Roman"/>
          <w:sz w:val="24"/>
          <w:szCs w:val="24"/>
        </w:rPr>
        <w:t>1.0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D07A50">
        <w:rPr>
          <w:rFonts w:ascii="Times New Roman" w:hAnsi="Times New Roman" w:cs="Times New Roman"/>
          <w:sz w:val="24"/>
          <w:szCs w:val="24"/>
        </w:rPr>
        <w:t xml:space="preserve">.2021 года                                                                                                                        </w:t>
      </w:r>
    </w:p>
    <w:p w:rsidR="00517072" w:rsidRPr="00D07A50" w:rsidRDefault="0051707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517072" w:rsidRPr="00D07A50" w:rsidRDefault="0051707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07A50">
        <w:rPr>
          <w:rFonts w:ascii="Times New Roman" w:hAnsi="Times New Roman" w:cs="Times New Roman"/>
          <w:b/>
          <w:bCs/>
          <w:sz w:val="24"/>
          <w:szCs w:val="24"/>
        </w:rPr>
        <w:t>Состав</w:t>
      </w:r>
    </w:p>
    <w:p w:rsidR="00517072" w:rsidRPr="00D07A50" w:rsidRDefault="0051707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07A50">
        <w:rPr>
          <w:rFonts w:ascii="Times New Roman" w:hAnsi="Times New Roman" w:cs="Times New Roman"/>
          <w:b/>
          <w:bCs/>
          <w:sz w:val="24"/>
          <w:szCs w:val="24"/>
        </w:rPr>
        <w:t>противопаводковой комиссии по ликвидации возможных чрезвычайных ситуаций на гидротехническ</w:t>
      </w:r>
      <w:r>
        <w:rPr>
          <w:rFonts w:ascii="Times New Roman" w:hAnsi="Times New Roman" w:cs="Times New Roman"/>
          <w:b/>
          <w:bCs/>
          <w:sz w:val="24"/>
          <w:szCs w:val="24"/>
        </w:rPr>
        <w:t>их</w:t>
      </w:r>
      <w:r w:rsidRPr="00D07A50">
        <w:rPr>
          <w:rFonts w:ascii="Times New Roman" w:hAnsi="Times New Roman" w:cs="Times New Roman"/>
          <w:b/>
          <w:bCs/>
          <w:sz w:val="24"/>
          <w:szCs w:val="24"/>
        </w:rPr>
        <w:t xml:space="preserve"> сооружени</w:t>
      </w:r>
      <w:r>
        <w:rPr>
          <w:rFonts w:ascii="Times New Roman" w:hAnsi="Times New Roman" w:cs="Times New Roman"/>
          <w:b/>
          <w:bCs/>
          <w:sz w:val="24"/>
          <w:szCs w:val="24"/>
        </w:rPr>
        <w:t>ях</w:t>
      </w:r>
      <w:r w:rsidRPr="00D07A50">
        <w:rPr>
          <w:rFonts w:ascii="Times New Roman" w:hAnsi="Times New Roman" w:cs="Times New Roman"/>
          <w:b/>
          <w:bCs/>
          <w:sz w:val="24"/>
          <w:szCs w:val="24"/>
        </w:rPr>
        <w:t xml:space="preserve"> в период прохождения весеннего половодья на территории </w:t>
      </w:r>
      <w:r>
        <w:rPr>
          <w:rFonts w:ascii="Times New Roman" w:hAnsi="Times New Roman" w:cs="Times New Roman"/>
          <w:b/>
          <w:bCs/>
          <w:sz w:val="24"/>
          <w:szCs w:val="24"/>
        </w:rPr>
        <w:t>Семилейского</w:t>
      </w:r>
      <w:r w:rsidRPr="00D07A50">
        <w:rPr>
          <w:rFonts w:ascii="Times New Roman" w:hAnsi="Times New Roman" w:cs="Times New Roman"/>
          <w:b/>
          <w:bCs/>
          <w:sz w:val="24"/>
          <w:szCs w:val="24"/>
        </w:rPr>
        <w:t xml:space="preserve"> сельского поселения  2021 года.</w:t>
      </w:r>
    </w:p>
    <w:p w:rsidR="00517072" w:rsidRPr="00447DF0" w:rsidRDefault="00517072">
      <w:pPr>
        <w:tabs>
          <w:tab w:val="left" w:pos="364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9550" w:type="dxa"/>
        <w:tblInd w:w="-8" w:type="dxa"/>
        <w:tblCellMar>
          <w:left w:w="10" w:type="dxa"/>
          <w:right w:w="10" w:type="dxa"/>
        </w:tblCellMar>
        <w:tblLook w:val="00A0"/>
      </w:tblPr>
      <w:tblGrid>
        <w:gridCol w:w="828"/>
        <w:gridCol w:w="2782"/>
        <w:gridCol w:w="3420"/>
        <w:gridCol w:w="2520"/>
      </w:tblGrid>
      <w:tr w:rsidR="00517072" w:rsidRPr="00447DF0">
        <w:trPr>
          <w:trHeight w:val="1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17072" w:rsidRPr="00447DF0" w:rsidRDefault="005170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47D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  <w:p w:rsidR="00517072" w:rsidRPr="00447DF0" w:rsidRDefault="005170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7D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п/п</w:t>
            </w:r>
          </w:p>
        </w:tc>
        <w:tc>
          <w:tcPr>
            <w:tcW w:w="2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17072" w:rsidRPr="00447DF0" w:rsidRDefault="005170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7D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ФИО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17072" w:rsidRPr="00447DF0" w:rsidRDefault="005170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7D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Место работы, должность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17072" w:rsidRPr="00447DF0" w:rsidRDefault="005170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7D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Контактный телефон </w:t>
            </w:r>
          </w:p>
        </w:tc>
      </w:tr>
      <w:tr w:rsidR="00517072" w:rsidRPr="00447DF0">
        <w:trPr>
          <w:trHeight w:val="1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17072" w:rsidRPr="00447DF0" w:rsidRDefault="005170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7DF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17072" w:rsidRPr="00455E64" w:rsidRDefault="00517072" w:rsidP="004C24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55E64">
              <w:rPr>
                <w:rFonts w:ascii="Times New Roman" w:hAnsi="Times New Roman" w:cs="Times New Roman"/>
                <w:sz w:val="24"/>
                <w:szCs w:val="24"/>
              </w:rPr>
              <w:t>Кудашкин Александр Васильевич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17072" w:rsidRPr="00455E64" w:rsidRDefault="00517072" w:rsidP="00447DF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55E64">
              <w:rPr>
                <w:rFonts w:ascii="Times New Roman" w:hAnsi="Times New Roman" w:cs="Times New Roman"/>
                <w:sz w:val="24"/>
                <w:szCs w:val="24"/>
              </w:rPr>
              <w:t>Глава Семилейского сельского поселения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17072" w:rsidRPr="00455E64" w:rsidRDefault="00517072" w:rsidP="004C24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55E64">
              <w:rPr>
                <w:rFonts w:ascii="Times New Roman" w:hAnsi="Times New Roman" w:cs="Times New Roman"/>
                <w:sz w:val="24"/>
                <w:szCs w:val="24"/>
              </w:rPr>
              <w:t>8 906 378 84 84</w:t>
            </w:r>
          </w:p>
        </w:tc>
      </w:tr>
      <w:tr w:rsidR="00517072" w:rsidRPr="00447DF0">
        <w:trPr>
          <w:trHeight w:val="1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17072" w:rsidRPr="00447DF0" w:rsidRDefault="00517072" w:rsidP="001621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7DF0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17072" w:rsidRPr="00455E64" w:rsidRDefault="00517072" w:rsidP="00447D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5E64">
              <w:rPr>
                <w:rFonts w:ascii="Times New Roman" w:hAnsi="Times New Roman" w:cs="Times New Roman"/>
                <w:sz w:val="24"/>
                <w:szCs w:val="24"/>
              </w:rPr>
              <w:t>Орлова Анна Михайловна</w:t>
            </w:r>
          </w:p>
          <w:p w:rsidR="00517072" w:rsidRPr="00455E64" w:rsidRDefault="00517072" w:rsidP="001621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17072" w:rsidRPr="00455E64" w:rsidRDefault="00517072" w:rsidP="00E902B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55E64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главы Семилейского сельского поселения 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17072" w:rsidRPr="00455E64" w:rsidRDefault="00517072" w:rsidP="001621CD">
            <w:pPr>
              <w:tabs>
                <w:tab w:val="left" w:pos="364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55E64">
              <w:rPr>
                <w:rFonts w:ascii="Times New Roman" w:hAnsi="Times New Roman" w:cs="Times New Roman"/>
                <w:sz w:val="24"/>
                <w:szCs w:val="24"/>
              </w:rPr>
              <w:t>8 963 147 26 65</w:t>
            </w:r>
          </w:p>
        </w:tc>
      </w:tr>
      <w:tr w:rsidR="00517072" w:rsidRPr="00447DF0">
        <w:trPr>
          <w:trHeight w:val="1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17072" w:rsidRPr="00447DF0" w:rsidRDefault="00517072" w:rsidP="001621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7DF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17072" w:rsidRPr="00455E64" w:rsidRDefault="00517072" w:rsidP="001621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55E64">
              <w:rPr>
                <w:rFonts w:ascii="Times New Roman" w:hAnsi="Times New Roman" w:cs="Times New Roman"/>
                <w:sz w:val="24"/>
                <w:szCs w:val="24"/>
              </w:rPr>
              <w:t>Раскольцева Валентина Александровна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17072" w:rsidRPr="00455E64" w:rsidRDefault="00517072" w:rsidP="00E902B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55E64">
              <w:rPr>
                <w:rFonts w:ascii="Times New Roman" w:hAnsi="Times New Roman" w:cs="Times New Roman"/>
                <w:sz w:val="24"/>
                <w:szCs w:val="24"/>
              </w:rPr>
              <w:t>Заместитель главы Семилейского сельского поселения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17072" w:rsidRPr="00455E64" w:rsidRDefault="00517072" w:rsidP="001621CD">
            <w:pPr>
              <w:tabs>
                <w:tab w:val="left" w:pos="364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55E64">
              <w:rPr>
                <w:rFonts w:ascii="Times New Roman" w:hAnsi="Times New Roman" w:cs="Times New Roman"/>
                <w:sz w:val="24"/>
                <w:szCs w:val="24"/>
              </w:rPr>
              <w:t>8 906 378 77 53</w:t>
            </w:r>
          </w:p>
        </w:tc>
      </w:tr>
      <w:tr w:rsidR="00517072" w:rsidRPr="00447DF0">
        <w:trPr>
          <w:trHeight w:val="1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17072" w:rsidRPr="00447DF0" w:rsidRDefault="00517072" w:rsidP="001621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7DF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17072" w:rsidRPr="00455E64" w:rsidRDefault="00517072" w:rsidP="001621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55E64">
              <w:rPr>
                <w:rFonts w:ascii="Times New Roman" w:hAnsi="Times New Roman" w:cs="Times New Roman"/>
                <w:sz w:val="24"/>
                <w:szCs w:val="24"/>
              </w:rPr>
              <w:t xml:space="preserve">Сеськин Виктор Иванович 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17072" w:rsidRPr="00455E64" w:rsidRDefault="00517072" w:rsidP="00E902B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55E64">
              <w:rPr>
                <w:rFonts w:ascii="Times New Roman" w:hAnsi="Times New Roman" w:cs="Times New Roman"/>
                <w:sz w:val="24"/>
                <w:szCs w:val="24"/>
              </w:rPr>
              <w:t>Ведущий специалист администрации Семилейского сельского поселения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17072" w:rsidRPr="00455E64" w:rsidRDefault="00517072" w:rsidP="00447DF0">
            <w:pPr>
              <w:tabs>
                <w:tab w:val="left" w:pos="364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55E64">
              <w:rPr>
                <w:rFonts w:ascii="Times New Roman" w:hAnsi="Times New Roman" w:cs="Times New Roman"/>
                <w:sz w:val="24"/>
                <w:szCs w:val="24"/>
              </w:rPr>
              <w:t>8 952 076 06 68</w:t>
            </w:r>
          </w:p>
        </w:tc>
      </w:tr>
      <w:tr w:rsidR="00517072" w:rsidRPr="00447DF0">
        <w:trPr>
          <w:trHeight w:val="1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17072" w:rsidRPr="00447DF0" w:rsidRDefault="00517072" w:rsidP="001621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7DF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17072" w:rsidRPr="00455E64" w:rsidRDefault="00517072" w:rsidP="001621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55E64">
              <w:rPr>
                <w:rFonts w:ascii="Times New Roman" w:hAnsi="Times New Roman" w:cs="Times New Roman"/>
                <w:sz w:val="24"/>
                <w:szCs w:val="24"/>
              </w:rPr>
              <w:t xml:space="preserve">Чекужева Надежда Борисовна  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17072" w:rsidRPr="00455E64" w:rsidRDefault="00517072" w:rsidP="00E902B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55E64">
              <w:rPr>
                <w:rFonts w:ascii="Times New Roman" w:hAnsi="Times New Roman" w:cs="Times New Roman"/>
                <w:sz w:val="24"/>
                <w:szCs w:val="24"/>
              </w:rPr>
              <w:t>Делопроизводитель по воинскому учету Семилейского сельского поселения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17072" w:rsidRPr="00455E64" w:rsidRDefault="00517072" w:rsidP="00455E64">
            <w:pPr>
              <w:tabs>
                <w:tab w:val="left" w:pos="364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55E64">
              <w:rPr>
                <w:rFonts w:ascii="Times New Roman" w:hAnsi="Times New Roman" w:cs="Times New Roman"/>
                <w:sz w:val="24"/>
                <w:szCs w:val="24"/>
              </w:rPr>
              <w:t>8 951 057 10 44</w:t>
            </w:r>
          </w:p>
        </w:tc>
      </w:tr>
    </w:tbl>
    <w:p w:rsidR="00517072" w:rsidRPr="00D07A50" w:rsidRDefault="00517072">
      <w:pPr>
        <w:tabs>
          <w:tab w:val="left" w:pos="364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17072" w:rsidRPr="00D07A50" w:rsidRDefault="00517072">
      <w:pPr>
        <w:tabs>
          <w:tab w:val="left" w:pos="364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17072" w:rsidRPr="00D07A50" w:rsidRDefault="00517072">
      <w:pPr>
        <w:tabs>
          <w:tab w:val="left" w:pos="364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17072" w:rsidRPr="00D07A50" w:rsidRDefault="00517072">
      <w:pPr>
        <w:tabs>
          <w:tab w:val="left" w:pos="364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17072" w:rsidRPr="00D07A50" w:rsidRDefault="00517072" w:rsidP="00FC48B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07A50">
        <w:rPr>
          <w:rFonts w:ascii="Times New Roman" w:hAnsi="Times New Roman" w:cs="Times New Roman"/>
          <w:sz w:val="24"/>
          <w:szCs w:val="24"/>
        </w:rPr>
        <w:t xml:space="preserve">                                                   </w:t>
      </w:r>
      <w:r w:rsidRPr="00D07A50">
        <w:rPr>
          <w:rFonts w:ascii="Times New Roman" w:hAnsi="Times New Roman" w:cs="Times New Roman"/>
          <w:sz w:val="24"/>
          <w:szCs w:val="24"/>
        </w:rPr>
        <w:tab/>
      </w:r>
      <w:r w:rsidRPr="00D07A50">
        <w:rPr>
          <w:rFonts w:ascii="Times New Roman" w:hAnsi="Times New Roman" w:cs="Times New Roman"/>
          <w:sz w:val="24"/>
          <w:szCs w:val="24"/>
        </w:rPr>
        <w:tab/>
      </w:r>
      <w:r w:rsidRPr="00D07A50">
        <w:rPr>
          <w:rFonts w:ascii="Times New Roman" w:hAnsi="Times New Roman" w:cs="Times New Roman"/>
          <w:sz w:val="24"/>
          <w:szCs w:val="24"/>
        </w:rPr>
        <w:tab/>
      </w:r>
      <w:r w:rsidRPr="00D07A50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                                                                                       </w:t>
      </w:r>
    </w:p>
    <w:p w:rsidR="00517072" w:rsidRPr="00D07A50" w:rsidRDefault="00517072" w:rsidP="00FC48B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517072" w:rsidRPr="00D07A50" w:rsidRDefault="00517072" w:rsidP="00FC48B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517072" w:rsidRPr="00D07A50" w:rsidRDefault="00517072" w:rsidP="00FC48B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517072" w:rsidRPr="00D07A50" w:rsidRDefault="00517072" w:rsidP="00FC48B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517072" w:rsidRPr="00D07A50" w:rsidRDefault="00517072" w:rsidP="00FC48B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517072" w:rsidRPr="00D07A50" w:rsidRDefault="00517072" w:rsidP="00FC48B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517072" w:rsidRPr="00D07A50" w:rsidRDefault="00517072" w:rsidP="00FC48B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517072" w:rsidRDefault="00517072" w:rsidP="00FC48B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517072" w:rsidRDefault="00517072" w:rsidP="00FC48B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517072" w:rsidRDefault="00517072" w:rsidP="00FC48B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517072" w:rsidRDefault="00517072" w:rsidP="00FC48B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517072" w:rsidRDefault="00517072" w:rsidP="00FC48B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517072" w:rsidRDefault="00517072" w:rsidP="00FC48B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517072" w:rsidRDefault="00517072" w:rsidP="00FC48B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517072" w:rsidRDefault="00517072" w:rsidP="00FC48B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517072" w:rsidRPr="00D07A50" w:rsidRDefault="00517072" w:rsidP="00FC48B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517072" w:rsidRDefault="00517072" w:rsidP="00FC48B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517072" w:rsidRPr="00D07A50" w:rsidRDefault="00517072" w:rsidP="00FC48B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517072" w:rsidRPr="00D07A50" w:rsidRDefault="00517072" w:rsidP="00FC48B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517072" w:rsidRDefault="00517072" w:rsidP="00FC48B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07A50">
        <w:rPr>
          <w:rFonts w:ascii="Times New Roman" w:hAnsi="Times New Roman" w:cs="Times New Roman"/>
          <w:sz w:val="24"/>
          <w:szCs w:val="24"/>
        </w:rPr>
        <w:t xml:space="preserve">Приложение № 2   </w:t>
      </w:r>
    </w:p>
    <w:p w:rsidR="00517072" w:rsidRPr="00D07A50" w:rsidRDefault="00517072" w:rsidP="00FC48B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утверждено</w:t>
      </w:r>
      <w:r w:rsidRPr="00D07A5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</w:t>
      </w:r>
    </w:p>
    <w:p w:rsidR="00517072" w:rsidRPr="00D07A50" w:rsidRDefault="00517072" w:rsidP="006651C6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D07A50">
        <w:rPr>
          <w:rFonts w:ascii="Times New Roman" w:hAnsi="Times New Roman" w:cs="Times New Roman"/>
          <w:sz w:val="24"/>
          <w:szCs w:val="24"/>
        </w:rPr>
        <w:t xml:space="preserve">постановлением администрации   </w:t>
      </w:r>
    </w:p>
    <w:p w:rsidR="00517072" w:rsidRPr="00D07A50" w:rsidRDefault="00517072" w:rsidP="006651C6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Семилейского</w:t>
      </w:r>
      <w:r w:rsidRPr="00D07A50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517072" w:rsidRPr="00D07A50" w:rsidRDefault="00517072" w:rsidP="006651C6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D07A50">
        <w:rPr>
          <w:rFonts w:ascii="Times New Roman" w:hAnsi="Times New Roman" w:cs="Times New Roman"/>
          <w:sz w:val="24"/>
          <w:szCs w:val="24"/>
        </w:rPr>
        <w:t xml:space="preserve">                    № 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D07A50"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D07A50">
        <w:rPr>
          <w:rFonts w:ascii="Times New Roman" w:hAnsi="Times New Roman" w:cs="Times New Roman"/>
          <w:sz w:val="24"/>
          <w:szCs w:val="24"/>
        </w:rPr>
        <w:t>1.0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D07A50">
        <w:rPr>
          <w:rFonts w:ascii="Times New Roman" w:hAnsi="Times New Roman" w:cs="Times New Roman"/>
          <w:sz w:val="24"/>
          <w:szCs w:val="24"/>
        </w:rPr>
        <w:t xml:space="preserve">.2021 года                                                                                                                        </w:t>
      </w:r>
    </w:p>
    <w:p w:rsidR="00517072" w:rsidRPr="00D07A50" w:rsidRDefault="00517072" w:rsidP="006651C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517072" w:rsidRPr="00D07A50" w:rsidRDefault="00517072">
      <w:pPr>
        <w:tabs>
          <w:tab w:val="left" w:pos="189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517072" w:rsidRPr="002B4FA1" w:rsidRDefault="00517072" w:rsidP="00E902B1">
      <w:pPr>
        <w:tabs>
          <w:tab w:val="left" w:pos="1895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B4FA1">
        <w:rPr>
          <w:rFonts w:ascii="Times New Roman" w:hAnsi="Times New Roman" w:cs="Times New Roman"/>
          <w:b/>
          <w:bCs/>
          <w:sz w:val="24"/>
          <w:szCs w:val="24"/>
        </w:rPr>
        <w:t>Превентивные мероприятия на период прохождения весеннего паводка на территории Семилейского сельского поселения в 2021 году.</w:t>
      </w:r>
    </w:p>
    <w:p w:rsidR="00517072" w:rsidRPr="00D07A50" w:rsidRDefault="00517072">
      <w:pPr>
        <w:tabs>
          <w:tab w:val="left" w:pos="1895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548" w:type="dxa"/>
        <w:tblInd w:w="-8" w:type="dxa"/>
        <w:tblCellMar>
          <w:left w:w="10" w:type="dxa"/>
          <w:right w:w="10" w:type="dxa"/>
        </w:tblCellMar>
        <w:tblLook w:val="00A0"/>
      </w:tblPr>
      <w:tblGrid>
        <w:gridCol w:w="645"/>
        <w:gridCol w:w="5140"/>
        <w:gridCol w:w="1495"/>
        <w:gridCol w:w="2268"/>
      </w:tblGrid>
      <w:tr w:rsidR="00517072" w:rsidRPr="00D07A50">
        <w:trPr>
          <w:trHeight w:val="1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17072" w:rsidRPr="00D07A50" w:rsidRDefault="005170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7A5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17072" w:rsidRPr="00D07A50" w:rsidRDefault="005170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7A5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мероприятий</w:t>
            </w:r>
          </w:p>
          <w:p w:rsidR="00517072" w:rsidRPr="00D07A50" w:rsidRDefault="005170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17072" w:rsidRPr="00D07A50" w:rsidRDefault="005170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7A5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Сроки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17072" w:rsidRPr="00D07A50" w:rsidRDefault="0051707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7A5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Ответственный </w:t>
            </w:r>
          </w:p>
          <w:p w:rsidR="00517072" w:rsidRPr="00D07A50" w:rsidRDefault="005170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7A5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 исполнение</w:t>
            </w:r>
          </w:p>
        </w:tc>
      </w:tr>
      <w:tr w:rsidR="00517072" w:rsidRPr="002B4FA1">
        <w:trPr>
          <w:trHeight w:val="1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17072" w:rsidRPr="002B4FA1" w:rsidRDefault="005170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4FA1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17072" w:rsidRPr="002B4FA1" w:rsidRDefault="00517072" w:rsidP="009D7C9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4FA1">
              <w:rPr>
                <w:rFonts w:ascii="Times New Roman" w:hAnsi="Times New Roman" w:cs="Times New Roman"/>
                <w:sz w:val="24"/>
                <w:szCs w:val="24"/>
              </w:rPr>
              <w:t>Провести проверку готовности к пропуску паводковых вод на гидротехнических сооружениях, аварии на которой могут привести к значительному материальному ущербу</w:t>
            </w: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17072" w:rsidRPr="002B4FA1" w:rsidRDefault="005170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4FA1">
              <w:rPr>
                <w:rFonts w:ascii="Times New Roman" w:hAnsi="Times New Roman" w:cs="Times New Roman"/>
                <w:sz w:val="24"/>
                <w:szCs w:val="24"/>
              </w:rPr>
              <w:t>до 15.03.2021г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17072" w:rsidRPr="002B4FA1" w:rsidRDefault="005170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B4FA1">
              <w:rPr>
                <w:rFonts w:ascii="Times New Roman" w:hAnsi="Times New Roman" w:cs="Times New Roman"/>
                <w:sz w:val="24"/>
                <w:szCs w:val="24"/>
              </w:rPr>
              <w:t>Кудашкин А.В.</w:t>
            </w:r>
          </w:p>
          <w:p w:rsidR="00517072" w:rsidRPr="002B4FA1" w:rsidRDefault="00517072" w:rsidP="00B55F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B4FA1">
              <w:rPr>
                <w:rFonts w:ascii="Times New Roman" w:hAnsi="Times New Roman" w:cs="Times New Roman"/>
                <w:sz w:val="24"/>
                <w:szCs w:val="24"/>
              </w:rPr>
              <w:t>Сеськин В. И.</w:t>
            </w:r>
          </w:p>
          <w:p w:rsidR="00517072" w:rsidRPr="002B4FA1" w:rsidRDefault="00517072" w:rsidP="00B55F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17072" w:rsidRPr="002B4FA1">
        <w:trPr>
          <w:trHeight w:val="1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17072" w:rsidRPr="002B4FA1" w:rsidRDefault="005170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4FA1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17072" w:rsidRPr="002B4FA1" w:rsidRDefault="005170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B4FA1">
              <w:rPr>
                <w:rFonts w:ascii="Times New Roman" w:hAnsi="Times New Roman" w:cs="Times New Roman"/>
                <w:sz w:val="24"/>
                <w:szCs w:val="24"/>
              </w:rPr>
              <w:t>Организовать обследование зон возможного подтопления паводковыми водами. Обеспечить наблюдение за развитием паводковой обстановки.</w:t>
            </w: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17072" w:rsidRPr="002B4FA1" w:rsidRDefault="00517072" w:rsidP="008F33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4FA1">
              <w:rPr>
                <w:rFonts w:ascii="Times New Roman" w:hAnsi="Times New Roman" w:cs="Times New Roman"/>
                <w:sz w:val="24"/>
                <w:szCs w:val="24"/>
              </w:rPr>
              <w:t>до 15.03.2021г.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17072" w:rsidRPr="002B4FA1" w:rsidRDefault="005170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B4FA1">
              <w:rPr>
                <w:rFonts w:ascii="Times New Roman" w:hAnsi="Times New Roman" w:cs="Times New Roman"/>
                <w:sz w:val="24"/>
                <w:szCs w:val="24"/>
              </w:rPr>
              <w:t>Кудашкин А.В.</w:t>
            </w:r>
          </w:p>
        </w:tc>
      </w:tr>
      <w:tr w:rsidR="00517072" w:rsidRPr="002B4FA1">
        <w:trPr>
          <w:trHeight w:val="1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17072" w:rsidRPr="002B4FA1" w:rsidRDefault="005170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4FA1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17072" w:rsidRPr="002B4FA1" w:rsidRDefault="005170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B4FA1">
              <w:rPr>
                <w:rFonts w:ascii="Times New Roman" w:hAnsi="Times New Roman" w:cs="Times New Roman"/>
                <w:sz w:val="24"/>
                <w:szCs w:val="24"/>
              </w:rPr>
              <w:t xml:space="preserve">Очистить от снега  водоотводные пути (трубы)   </w:t>
            </w: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17072" w:rsidRPr="002B4FA1" w:rsidRDefault="00517072" w:rsidP="008F33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4FA1">
              <w:rPr>
                <w:rFonts w:ascii="Times New Roman" w:hAnsi="Times New Roman" w:cs="Times New Roman"/>
                <w:sz w:val="24"/>
                <w:szCs w:val="24"/>
              </w:rPr>
              <w:t>до 20.03.2021г.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17072" w:rsidRPr="002B4FA1" w:rsidRDefault="005170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B4FA1">
              <w:rPr>
                <w:rFonts w:ascii="Times New Roman" w:hAnsi="Times New Roman" w:cs="Times New Roman"/>
                <w:sz w:val="24"/>
                <w:szCs w:val="24"/>
              </w:rPr>
              <w:t>Кудашкин А.В</w:t>
            </w:r>
          </w:p>
        </w:tc>
      </w:tr>
      <w:tr w:rsidR="00517072" w:rsidRPr="002B4FA1">
        <w:trPr>
          <w:trHeight w:val="1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17072" w:rsidRPr="002B4FA1" w:rsidRDefault="005170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4FA1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17072" w:rsidRPr="002B4FA1" w:rsidRDefault="005170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B4FA1">
              <w:rPr>
                <w:rFonts w:ascii="Times New Roman" w:hAnsi="Times New Roman" w:cs="Times New Roman"/>
                <w:sz w:val="24"/>
                <w:szCs w:val="24"/>
              </w:rPr>
              <w:t xml:space="preserve">Очистить от снега и наледи  шахты гидротехнических сооружений и обеспечить подъезд к  ним.  </w:t>
            </w: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17072" w:rsidRPr="002B4FA1" w:rsidRDefault="00517072" w:rsidP="008F33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4FA1">
              <w:rPr>
                <w:rFonts w:ascii="Times New Roman" w:hAnsi="Times New Roman" w:cs="Times New Roman"/>
                <w:sz w:val="24"/>
                <w:szCs w:val="24"/>
              </w:rPr>
              <w:t>до 22.03.2021г.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17072" w:rsidRPr="002B4FA1" w:rsidRDefault="005170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B4FA1">
              <w:rPr>
                <w:rFonts w:ascii="Times New Roman" w:hAnsi="Times New Roman" w:cs="Times New Roman"/>
                <w:sz w:val="24"/>
                <w:szCs w:val="24"/>
              </w:rPr>
              <w:t>Кудашкин А.В.</w:t>
            </w:r>
          </w:p>
        </w:tc>
      </w:tr>
      <w:tr w:rsidR="00517072" w:rsidRPr="002B4FA1">
        <w:trPr>
          <w:trHeight w:val="854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17072" w:rsidRPr="002B4FA1" w:rsidRDefault="005170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4FA1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17072" w:rsidRPr="002B4FA1" w:rsidRDefault="005170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B4FA1">
              <w:rPr>
                <w:rFonts w:ascii="Times New Roman" w:hAnsi="Times New Roman" w:cs="Times New Roman"/>
                <w:sz w:val="24"/>
                <w:szCs w:val="24"/>
              </w:rPr>
              <w:t>Организовать наблюдение за развитием противопаводковой обстановки.</w:t>
            </w: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17072" w:rsidRPr="002B4FA1" w:rsidRDefault="00517072" w:rsidP="008F33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4FA1">
              <w:rPr>
                <w:rFonts w:ascii="Times New Roman" w:hAnsi="Times New Roman" w:cs="Times New Roman"/>
                <w:sz w:val="24"/>
                <w:szCs w:val="24"/>
              </w:rPr>
              <w:t>до 20.03.2021г.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17072" w:rsidRPr="002B4FA1" w:rsidRDefault="00517072" w:rsidP="00F1528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B4FA1">
              <w:rPr>
                <w:rFonts w:ascii="Times New Roman" w:hAnsi="Times New Roman" w:cs="Times New Roman"/>
                <w:sz w:val="24"/>
                <w:szCs w:val="24"/>
              </w:rPr>
              <w:t>Раскольцева В.А.</w:t>
            </w:r>
          </w:p>
          <w:p w:rsidR="00517072" w:rsidRPr="002B4FA1" w:rsidRDefault="00517072" w:rsidP="00F1528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B4FA1">
              <w:rPr>
                <w:rFonts w:ascii="Times New Roman" w:hAnsi="Times New Roman" w:cs="Times New Roman"/>
                <w:sz w:val="24"/>
                <w:szCs w:val="24"/>
              </w:rPr>
              <w:t>Сеськин В. И.</w:t>
            </w:r>
          </w:p>
          <w:p w:rsidR="00517072" w:rsidRPr="002B4FA1" w:rsidRDefault="00517072" w:rsidP="00F1528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B4FA1">
              <w:rPr>
                <w:rFonts w:ascii="Times New Roman" w:hAnsi="Times New Roman" w:cs="Times New Roman"/>
                <w:sz w:val="24"/>
                <w:szCs w:val="24"/>
              </w:rPr>
              <w:t xml:space="preserve">Чекужева Н. Б.  </w:t>
            </w:r>
          </w:p>
        </w:tc>
      </w:tr>
      <w:tr w:rsidR="00517072" w:rsidRPr="002B4FA1">
        <w:trPr>
          <w:trHeight w:val="1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17072" w:rsidRPr="002B4FA1" w:rsidRDefault="005170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4FA1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17072" w:rsidRPr="002B4FA1" w:rsidRDefault="005170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B4FA1">
              <w:rPr>
                <w:rFonts w:ascii="Times New Roman" w:hAnsi="Times New Roman" w:cs="Times New Roman"/>
                <w:sz w:val="24"/>
                <w:szCs w:val="24"/>
              </w:rPr>
              <w:t>Установить контроль за состоянием и пропуском воды на  гидротехнических сооружений.</w:t>
            </w: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17072" w:rsidRPr="002B4FA1" w:rsidRDefault="005170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4FA1">
              <w:rPr>
                <w:rFonts w:ascii="Times New Roman" w:hAnsi="Times New Roman" w:cs="Times New Roman"/>
                <w:sz w:val="24"/>
                <w:szCs w:val="24"/>
              </w:rPr>
              <w:t xml:space="preserve">на период половодья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17072" w:rsidRPr="002B4FA1" w:rsidRDefault="00517072" w:rsidP="00F1528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B4FA1">
              <w:rPr>
                <w:rFonts w:ascii="Times New Roman" w:hAnsi="Times New Roman" w:cs="Times New Roman"/>
                <w:sz w:val="24"/>
                <w:szCs w:val="24"/>
              </w:rPr>
              <w:t>Кудашкин А.В.</w:t>
            </w:r>
          </w:p>
        </w:tc>
      </w:tr>
      <w:tr w:rsidR="00517072" w:rsidRPr="002B4FA1">
        <w:trPr>
          <w:trHeight w:val="1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17072" w:rsidRPr="002B4FA1" w:rsidRDefault="005170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4FA1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17072" w:rsidRPr="002B4FA1" w:rsidRDefault="005170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B4FA1">
              <w:rPr>
                <w:rFonts w:ascii="Times New Roman" w:hAnsi="Times New Roman" w:cs="Times New Roman"/>
                <w:sz w:val="24"/>
                <w:szCs w:val="24"/>
              </w:rPr>
              <w:t xml:space="preserve">Организовать строгий  контроль за паводковой обстановкой на территории Семилейского сельского поселения </w:t>
            </w: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17072" w:rsidRPr="002B4FA1" w:rsidRDefault="005170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4FA1">
              <w:rPr>
                <w:rFonts w:ascii="Times New Roman" w:hAnsi="Times New Roman" w:cs="Times New Roman"/>
                <w:sz w:val="24"/>
                <w:szCs w:val="24"/>
              </w:rPr>
              <w:t>на период половодья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17072" w:rsidRPr="002B4FA1" w:rsidRDefault="00517072" w:rsidP="00F1528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B4FA1">
              <w:rPr>
                <w:rFonts w:ascii="Times New Roman" w:hAnsi="Times New Roman" w:cs="Times New Roman"/>
                <w:sz w:val="24"/>
                <w:szCs w:val="24"/>
              </w:rPr>
              <w:t>Орлова А.М.</w:t>
            </w:r>
          </w:p>
        </w:tc>
      </w:tr>
      <w:tr w:rsidR="00517072" w:rsidRPr="002B4FA1">
        <w:trPr>
          <w:trHeight w:val="1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17072" w:rsidRPr="002B4FA1" w:rsidRDefault="005170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4FA1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17072" w:rsidRPr="002B4FA1" w:rsidRDefault="005170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B4FA1">
              <w:rPr>
                <w:rFonts w:ascii="Times New Roman" w:hAnsi="Times New Roman" w:cs="Times New Roman"/>
                <w:sz w:val="24"/>
                <w:szCs w:val="24"/>
              </w:rPr>
              <w:t xml:space="preserve">Обеспечить систематическое информирование населения о развитии паводковой обстановки на территории Семилейского сельского поселения </w:t>
            </w: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17072" w:rsidRPr="002B4FA1" w:rsidRDefault="005170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4FA1">
              <w:rPr>
                <w:rFonts w:ascii="Times New Roman" w:hAnsi="Times New Roman" w:cs="Times New Roman"/>
                <w:sz w:val="24"/>
                <w:szCs w:val="24"/>
              </w:rPr>
              <w:t>на период половодья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17072" w:rsidRPr="002B4FA1" w:rsidRDefault="00517072" w:rsidP="009D7C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B4FA1">
              <w:rPr>
                <w:rFonts w:ascii="Times New Roman" w:hAnsi="Times New Roman" w:cs="Times New Roman"/>
                <w:sz w:val="24"/>
                <w:szCs w:val="24"/>
              </w:rPr>
              <w:t>Орлова А.М</w:t>
            </w:r>
          </w:p>
          <w:p w:rsidR="00517072" w:rsidRPr="002B4FA1" w:rsidRDefault="00517072" w:rsidP="009D7C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B4FA1">
              <w:rPr>
                <w:rFonts w:ascii="Times New Roman" w:hAnsi="Times New Roman" w:cs="Times New Roman"/>
                <w:sz w:val="24"/>
                <w:szCs w:val="24"/>
              </w:rPr>
              <w:t>Раскольцева В.А.</w:t>
            </w:r>
          </w:p>
          <w:p w:rsidR="00517072" w:rsidRPr="002B4FA1" w:rsidRDefault="00517072" w:rsidP="009D7C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B4FA1">
              <w:rPr>
                <w:rFonts w:ascii="Times New Roman" w:hAnsi="Times New Roman" w:cs="Times New Roman"/>
                <w:sz w:val="24"/>
                <w:szCs w:val="24"/>
              </w:rPr>
              <w:t>Сеськин В. И.</w:t>
            </w:r>
          </w:p>
          <w:p w:rsidR="00517072" w:rsidRPr="002B4FA1" w:rsidRDefault="00517072" w:rsidP="009D7C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B4FA1">
              <w:rPr>
                <w:rFonts w:ascii="Times New Roman" w:hAnsi="Times New Roman" w:cs="Times New Roman"/>
                <w:sz w:val="24"/>
                <w:szCs w:val="24"/>
              </w:rPr>
              <w:t xml:space="preserve">Чекужева Н. Б.  </w:t>
            </w:r>
          </w:p>
        </w:tc>
      </w:tr>
      <w:tr w:rsidR="00517072" w:rsidRPr="002B4FA1">
        <w:trPr>
          <w:trHeight w:val="1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17072" w:rsidRPr="002B4FA1" w:rsidRDefault="005170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4FA1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17072" w:rsidRPr="002B4FA1" w:rsidRDefault="005170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B4FA1">
              <w:rPr>
                <w:rFonts w:ascii="Times New Roman" w:hAnsi="Times New Roman" w:cs="Times New Roman"/>
                <w:sz w:val="24"/>
                <w:szCs w:val="24"/>
              </w:rPr>
              <w:t>Проводить разъяснительную работу по вопросам готовности к действиям при угрозе и возникновении чрезвычайных ситуаций, связанной с весенним паводком.</w:t>
            </w: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17072" w:rsidRPr="002B4FA1" w:rsidRDefault="005170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4FA1">
              <w:rPr>
                <w:rFonts w:ascii="Times New Roman" w:hAnsi="Times New Roman" w:cs="Times New Roman"/>
                <w:sz w:val="24"/>
                <w:szCs w:val="24"/>
              </w:rPr>
              <w:t>на период половодья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17072" w:rsidRPr="002B4FA1" w:rsidRDefault="00517072" w:rsidP="009D7C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B4FA1">
              <w:rPr>
                <w:rFonts w:ascii="Times New Roman" w:hAnsi="Times New Roman" w:cs="Times New Roman"/>
                <w:sz w:val="24"/>
                <w:szCs w:val="24"/>
              </w:rPr>
              <w:t>Орлова А.М</w:t>
            </w:r>
          </w:p>
          <w:p w:rsidR="00517072" w:rsidRPr="002B4FA1" w:rsidRDefault="00517072" w:rsidP="009D7C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B4FA1">
              <w:rPr>
                <w:rFonts w:ascii="Times New Roman" w:hAnsi="Times New Roman" w:cs="Times New Roman"/>
                <w:sz w:val="24"/>
                <w:szCs w:val="24"/>
              </w:rPr>
              <w:t>Раскольцева В.А.</w:t>
            </w:r>
          </w:p>
          <w:p w:rsidR="00517072" w:rsidRPr="002B4FA1" w:rsidRDefault="00517072" w:rsidP="009D7C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B4FA1">
              <w:rPr>
                <w:rFonts w:ascii="Times New Roman" w:hAnsi="Times New Roman" w:cs="Times New Roman"/>
                <w:sz w:val="24"/>
                <w:szCs w:val="24"/>
              </w:rPr>
              <w:t>Сеськин В. И.</w:t>
            </w:r>
          </w:p>
          <w:p w:rsidR="00517072" w:rsidRPr="002B4FA1" w:rsidRDefault="00517072" w:rsidP="009D7C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B4FA1">
              <w:rPr>
                <w:rFonts w:ascii="Times New Roman" w:hAnsi="Times New Roman" w:cs="Times New Roman"/>
                <w:sz w:val="24"/>
                <w:szCs w:val="24"/>
              </w:rPr>
              <w:t xml:space="preserve">Чекужева Н. Б.  </w:t>
            </w:r>
          </w:p>
        </w:tc>
      </w:tr>
      <w:tr w:rsidR="00517072" w:rsidRPr="002B4FA1">
        <w:trPr>
          <w:trHeight w:val="114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17072" w:rsidRPr="002B4FA1" w:rsidRDefault="005170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4FA1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17072" w:rsidRPr="002B4FA1" w:rsidRDefault="00517072" w:rsidP="00B55F7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4FA1">
              <w:rPr>
                <w:rFonts w:ascii="Times New Roman" w:hAnsi="Times New Roman" w:cs="Times New Roman"/>
                <w:sz w:val="24"/>
                <w:szCs w:val="24"/>
              </w:rPr>
              <w:t xml:space="preserve">Контролировать уровень воды на гидротехнических сооружениях  при необходимости понизить уровень воды в прудах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B4FA1">
              <w:rPr>
                <w:rFonts w:ascii="Times New Roman" w:hAnsi="Times New Roman" w:cs="Times New Roman"/>
                <w:sz w:val="24"/>
                <w:szCs w:val="24"/>
              </w:rPr>
              <w:t xml:space="preserve">до минимальных значений </w:t>
            </w: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17072" w:rsidRPr="002B4FA1" w:rsidRDefault="005170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4FA1">
              <w:rPr>
                <w:rFonts w:ascii="Times New Roman" w:hAnsi="Times New Roman" w:cs="Times New Roman"/>
                <w:sz w:val="24"/>
                <w:szCs w:val="24"/>
              </w:rPr>
              <w:t>на период половодья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17072" w:rsidRPr="002B4FA1" w:rsidRDefault="00517072" w:rsidP="00B55F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B4FA1">
              <w:rPr>
                <w:rFonts w:ascii="Times New Roman" w:hAnsi="Times New Roman" w:cs="Times New Roman"/>
                <w:sz w:val="24"/>
                <w:szCs w:val="24"/>
              </w:rPr>
              <w:t>Раскольцева В.А.</w:t>
            </w:r>
          </w:p>
          <w:p w:rsidR="00517072" w:rsidRPr="002B4FA1" w:rsidRDefault="00517072" w:rsidP="00B55F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B4FA1">
              <w:rPr>
                <w:rFonts w:ascii="Times New Roman" w:hAnsi="Times New Roman" w:cs="Times New Roman"/>
                <w:sz w:val="24"/>
                <w:szCs w:val="24"/>
              </w:rPr>
              <w:t>Сеськин В. И.</w:t>
            </w:r>
          </w:p>
          <w:p w:rsidR="00517072" w:rsidRPr="002B4FA1" w:rsidRDefault="00517072" w:rsidP="00B55F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B4FA1">
              <w:rPr>
                <w:rFonts w:ascii="Times New Roman" w:hAnsi="Times New Roman" w:cs="Times New Roman"/>
                <w:sz w:val="24"/>
                <w:szCs w:val="24"/>
              </w:rPr>
              <w:t xml:space="preserve">Чекужева Н. Б.  </w:t>
            </w:r>
          </w:p>
        </w:tc>
      </w:tr>
      <w:tr w:rsidR="00517072" w:rsidRPr="002B4FA1">
        <w:trPr>
          <w:trHeight w:val="1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17072" w:rsidRPr="002B4FA1" w:rsidRDefault="005170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4FA1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17072" w:rsidRPr="002B4FA1" w:rsidRDefault="005170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B4FA1">
              <w:rPr>
                <w:rFonts w:ascii="Times New Roman" w:hAnsi="Times New Roman" w:cs="Times New Roman"/>
                <w:sz w:val="24"/>
                <w:szCs w:val="24"/>
              </w:rPr>
              <w:t>Очистить дороги от снега по улицам населенных пунктов Семилейского сельского поселения</w:t>
            </w: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17072" w:rsidRPr="002B4FA1" w:rsidRDefault="005170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4FA1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17072" w:rsidRPr="002B4FA1" w:rsidRDefault="005170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B4FA1">
              <w:rPr>
                <w:rFonts w:ascii="Times New Roman" w:hAnsi="Times New Roman" w:cs="Times New Roman"/>
                <w:sz w:val="24"/>
                <w:szCs w:val="24"/>
              </w:rPr>
              <w:t>Кудашкин А.В.</w:t>
            </w:r>
          </w:p>
        </w:tc>
      </w:tr>
      <w:tr w:rsidR="00517072" w:rsidRPr="002B4FA1">
        <w:trPr>
          <w:trHeight w:val="1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17072" w:rsidRPr="002B4FA1" w:rsidRDefault="005170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4FA1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17072" w:rsidRPr="002B4FA1" w:rsidRDefault="005170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B4FA1">
              <w:rPr>
                <w:rFonts w:ascii="Times New Roman" w:hAnsi="Times New Roman" w:cs="Times New Roman"/>
                <w:sz w:val="24"/>
                <w:szCs w:val="24"/>
              </w:rPr>
              <w:t xml:space="preserve"> Проложить в местах возможного подтопления отдельных участков  территорий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B4FA1">
              <w:rPr>
                <w:rFonts w:ascii="Times New Roman" w:hAnsi="Times New Roman" w:cs="Times New Roman"/>
                <w:sz w:val="24"/>
                <w:szCs w:val="24"/>
              </w:rPr>
              <w:t xml:space="preserve"> каналы с целью пропуска талых вод</w:t>
            </w: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17072" w:rsidRPr="002B4FA1" w:rsidRDefault="00517072" w:rsidP="008F33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4FA1">
              <w:rPr>
                <w:rFonts w:ascii="Times New Roman" w:hAnsi="Times New Roman" w:cs="Times New Roman"/>
                <w:sz w:val="24"/>
                <w:szCs w:val="24"/>
              </w:rPr>
              <w:t>до 01.04.2021г.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17072" w:rsidRPr="002B4FA1" w:rsidRDefault="00517072" w:rsidP="002B4F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B4FA1">
              <w:rPr>
                <w:rFonts w:ascii="Times New Roman" w:hAnsi="Times New Roman" w:cs="Times New Roman"/>
                <w:sz w:val="24"/>
                <w:szCs w:val="24"/>
              </w:rPr>
              <w:t xml:space="preserve"> Кудашкин А.В.</w:t>
            </w:r>
          </w:p>
        </w:tc>
      </w:tr>
    </w:tbl>
    <w:p w:rsidR="00517072" w:rsidRPr="002B4FA1" w:rsidRDefault="00517072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517072" w:rsidRPr="002B4FA1" w:rsidSect="002F26FE">
      <w:pgSz w:w="11906" w:h="16838"/>
      <w:pgMar w:top="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3858F7"/>
    <w:multiLevelType w:val="hybridMultilevel"/>
    <w:tmpl w:val="696E1EEA"/>
    <w:lvl w:ilvl="0" w:tplc="FB0820A2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00" w:hanging="360"/>
      </w:pPr>
    </w:lvl>
    <w:lvl w:ilvl="2" w:tplc="0419001B">
      <w:start w:val="1"/>
      <w:numFmt w:val="lowerRoman"/>
      <w:lvlText w:val="%3."/>
      <w:lvlJc w:val="right"/>
      <w:pPr>
        <w:ind w:left="1920" w:hanging="180"/>
      </w:pPr>
    </w:lvl>
    <w:lvl w:ilvl="3" w:tplc="0419000F">
      <w:start w:val="1"/>
      <w:numFmt w:val="decimal"/>
      <w:lvlText w:val="%4."/>
      <w:lvlJc w:val="left"/>
      <w:pPr>
        <w:ind w:left="2640" w:hanging="360"/>
      </w:pPr>
    </w:lvl>
    <w:lvl w:ilvl="4" w:tplc="04190019">
      <w:start w:val="1"/>
      <w:numFmt w:val="lowerLetter"/>
      <w:lvlText w:val="%5."/>
      <w:lvlJc w:val="left"/>
      <w:pPr>
        <w:ind w:left="3360" w:hanging="360"/>
      </w:pPr>
    </w:lvl>
    <w:lvl w:ilvl="5" w:tplc="0419001B">
      <w:start w:val="1"/>
      <w:numFmt w:val="lowerRoman"/>
      <w:lvlText w:val="%6."/>
      <w:lvlJc w:val="right"/>
      <w:pPr>
        <w:ind w:left="4080" w:hanging="180"/>
      </w:pPr>
    </w:lvl>
    <w:lvl w:ilvl="6" w:tplc="0419000F">
      <w:start w:val="1"/>
      <w:numFmt w:val="decimal"/>
      <w:lvlText w:val="%7."/>
      <w:lvlJc w:val="left"/>
      <w:pPr>
        <w:ind w:left="4800" w:hanging="360"/>
      </w:pPr>
    </w:lvl>
    <w:lvl w:ilvl="7" w:tplc="04190019">
      <w:start w:val="1"/>
      <w:numFmt w:val="lowerLetter"/>
      <w:lvlText w:val="%8."/>
      <w:lvlJc w:val="left"/>
      <w:pPr>
        <w:ind w:left="5520" w:hanging="360"/>
      </w:pPr>
    </w:lvl>
    <w:lvl w:ilvl="8" w:tplc="0419001B">
      <w:start w:val="1"/>
      <w:numFmt w:val="lowerRoman"/>
      <w:lvlText w:val="%9."/>
      <w:lvlJc w:val="right"/>
      <w:pPr>
        <w:ind w:left="6240" w:hanging="180"/>
      </w:pPr>
    </w:lvl>
  </w:abstractNum>
  <w:abstractNum w:abstractNumId="1">
    <w:nsid w:val="3CD044EC"/>
    <w:multiLevelType w:val="hybridMultilevel"/>
    <w:tmpl w:val="696E1EEA"/>
    <w:lvl w:ilvl="0" w:tplc="FB0820A2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00" w:hanging="360"/>
      </w:pPr>
    </w:lvl>
    <w:lvl w:ilvl="2" w:tplc="0419001B">
      <w:start w:val="1"/>
      <w:numFmt w:val="lowerRoman"/>
      <w:lvlText w:val="%3."/>
      <w:lvlJc w:val="right"/>
      <w:pPr>
        <w:ind w:left="1920" w:hanging="180"/>
      </w:pPr>
    </w:lvl>
    <w:lvl w:ilvl="3" w:tplc="0419000F">
      <w:start w:val="1"/>
      <w:numFmt w:val="decimal"/>
      <w:lvlText w:val="%4."/>
      <w:lvlJc w:val="left"/>
      <w:pPr>
        <w:ind w:left="2640" w:hanging="360"/>
      </w:pPr>
    </w:lvl>
    <w:lvl w:ilvl="4" w:tplc="04190019">
      <w:start w:val="1"/>
      <w:numFmt w:val="lowerLetter"/>
      <w:lvlText w:val="%5."/>
      <w:lvlJc w:val="left"/>
      <w:pPr>
        <w:ind w:left="3360" w:hanging="360"/>
      </w:pPr>
    </w:lvl>
    <w:lvl w:ilvl="5" w:tplc="0419001B">
      <w:start w:val="1"/>
      <w:numFmt w:val="lowerRoman"/>
      <w:lvlText w:val="%6."/>
      <w:lvlJc w:val="right"/>
      <w:pPr>
        <w:ind w:left="4080" w:hanging="180"/>
      </w:pPr>
    </w:lvl>
    <w:lvl w:ilvl="6" w:tplc="0419000F">
      <w:start w:val="1"/>
      <w:numFmt w:val="decimal"/>
      <w:lvlText w:val="%7."/>
      <w:lvlJc w:val="left"/>
      <w:pPr>
        <w:ind w:left="4800" w:hanging="360"/>
      </w:pPr>
    </w:lvl>
    <w:lvl w:ilvl="7" w:tplc="04190019">
      <w:start w:val="1"/>
      <w:numFmt w:val="lowerLetter"/>
      <w:lvlText w:val="%8."/>
      <w:lvlJc w:val="left"/>
      <w:pPr>
        <w:ind w:left="5520" w:hanging="360"/>
      </w:pPr>
    </w:lvl>
    <w:lvl w:ilvl="8" w:tplc="0419001B">
      <w:start w:val="1"/>
      <w:numFmt w:val="lowerRoman"/>
      <w:lvlText w:val="%9."/>
      <w:lvlJc w:val="right"/>
      <w:pPr>
        <w:ind w:left="6240" w:hanging="180"/>
      </w:pPr>
    </w:lvl>
  </w:abstractNum>
  <w:abstractNum w:abstractNumId="2">
    <w:nsid w:val="50202DF4"/>
    <w:multiLevelType w:val="hybridMultilevel"/>
    <w:tmpl w:val="696E1EEA"/>
    <w:lvl w:ilvl="0" w:tplc="FB0820A2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00" w:hanging="360"/>
      </w:pPr>
    </w:lvl>
    <w:lvl w:ilvl="2" w:tplc="0419001B">
      <w:start w:val="1"/>
      <w:numFmt w:val="lowerRoman"/>
      <w:lvlText w:val="%3."/>
      <w:lvlJc w:val="right"/>
      <w:pPr>
        <w:ind w:left="1920" w:hanging="180"/>
      </w:pPr>
    </w:lvl>
    <w:lvl w:ilvl="3" w:tplc="0419000F">
      <w:start w:val="1"/>
      <w:numFmt w:val="decimal"/>
      <w:lvlText w:val="%4."/>
      <w:lvlJc w:val="left"/>
      <w:pPr>
        <w:ind w:left="2640" w:hanging="360"/>
      </w:pPr>
    </w:lvl>
    <w:lvl w:ilvl="4" w:tplc="04190019">
      <w:start w:val="1"/>
      <w:numFmt w:val="lowerLetter"/>
      <w:lvlText w:val="%5."/>
      <w:lvlJc w:val="left"/>
      <w:pPr>
        <w:ind w:left="3360" w:hanging="360"/>
      </w:pPr>
    </w:lvl>
    <w:lvl w:ilvl="5" w:tplc="0419001B">
      <w:start w:val="1"/>
      <w:numFmt w:val="lowerRoman"/>
      <w:lvlText w:val="%6."/>
      <w:lvlJc w:val="right"/>
      <w:pPr>
        <w:ind w:left="4080" w:hanging="180"/>
      </w:pPr>
    </w:lvl>
    <w:lvl w:ilvl="6" w:tplc="0419000F">
      <w:start w:val="1"/>
      <w:numFmt w:val="decimal"/>
      <w:lvlText w:val="%7."/>
      <w:lvlJc w:val="left"/>
      <w:pPr>
        <w:ind w:left="4800" w:hanging="360"/>
      </w:pPr>
    </w:lvl>
    <w:lvl w:ilvl="7" w:tplc="04190019">
      <w:start w:val="1"/>
      <w:numFmt w:val="lowerLetter"/>
      <w:lvlText w:val="%8."/>
      <w:lvlJc w:val="left"/>
      <w:pPr>
        <w:ind w:left="5520" w:hanging="360"/>
      </w:pPr>
    </w:lvl>
    <w:lvl w:ilvl="8" w:tplc="0419001B">
      <w:start w:val="1"/>
      <w:numFmt w:val="lowerRoman"/>
      <w:lvlText w:val="%9."/>
      <w:lvlJc w:val="right"/>
      <w:pPr>
        <w:ind w:left="6240" w:hanging="180"/>
      </w:pPr>
    </w:lvl>
  </w:abstractNum>
  <w:abstractNum w:abstractNumId="3">
    <w:nsid w:val="66DC48E1"/>
    <w:multiLevelType w:val="hybridMultilevel"/>
    <w:tmpl w:val="696E1EEA"/>
    <w:lvl w:ilvl="0" w:tplc="FB0820A2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00" w:hanging="360"/>
      </w:pPr>
    </w:lvl>
    <w:lvl w:ilvl="2" w:tplc="0419001B">
      <w:start w:val="1"/>
      <w:numFmt w:val="lowerRoman"/>
      <w:lvlText w:val="%3."/>
      <w:lvlJc w:val="right"/>
      <w:pPr>
        <w:ind w:left="1920" w:hanging="180"/>
      </w:pPr>
    </w:lvl>
    <w:lvl w:ilvl="3" w:tplc="0419000F">
      <w:start w:val="1"/>
      <w:numFmt w:val="decimal"/>
      <w:lvlText w:val="%4."/>
      <w:lvlJc w:val="left"/>
      <w:pPr>
        <w:ind w:left="2640" w:hanging="360"/>
      </w:pPr>
    </w:lvl>
    <w:lvl w:ilvl="4" w:tplc="04190019">
      <w:start w:val="1"/>
      <w:numFmt w:val="lowerLetter"/>
      <w:lvlText w:val="%5."/>
      <w:lvlJc w:val="left"/>
      <w:pPr>
        <w:ind w:left="3360" w:hanging="360"/>
      </w:pPr>
    </w:lvl>
    <w:lvl w:ilvl="5" w:tplc="0419001B">
      <w:start w:val="1"/>
      <w:numFmt w:val="lowerRoman"/>
      <w:lvlText w:val="%6."/>
      <w:lvlJc w:val="right"/>
      <w:pPr>
        <w:ind w:left="4080" w:hanging="180"/>
      </w:pPr>
    </w:lvl>
    <w:lvl w:ilvl="6" w:tplc="0419000F">
      <w:start w:val="1"/>
      <w:numFmt w:val="decimal"/>
      <w:lvlText w:val="%7."/>
      <w:lvlJc w:val="left"/>
      <w:pPr>
        <w:ind w:left="4800" w:hanging="360"/>
      </w:pPr>
    </w:lvl>
    <w:lvl w:ilvl="7" w:tplc="04190019">
      <w:start w:val="1"/>
      <w:numFmt w:val="lowerLetter"/>
      <w:lvlText w:val="%8."/>
      <w:lvlJc w:val="left"/>
      <w:pPr>
        <w:ind w:left="5520" w:hanging="360"/>
      </w:pPr>
    </w:lvl>
    <w:lvl w:ilvl="8" w:tplc="0419001B">
      <w:start w:val="1"/>
      <w:numFmt w:val="lowerRoman"/>
      <w:lvlText w:val="%9."/>
      <w:lvlJc w:val="right"/>
      <w:pPr>
        <w:ind w:left="6240" w:hanging="180"/>
      </w:pPr>
    </w:lvl>
  </w:abstractNum>
  <w:abstractNum w:abstractNumId="4">
    <w:nsid w:val="6AC71C20"/>
    <w:multiLevelType w:val="hybridMultilevel"/>
    <w:tmpl w:val="696E1EEA"/>
    <w:lvl w:ilvl="0" w:tplc="FB0820A2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00" w:hanging="360"/>
      </w:pPr>
    </w:lvl>
    <w:lvl w:ilvl="2" w:tplc="0419001B">
      <w:start w:val="1"/>
      <w:numFmt w:val="lowerRoman"/>
      <w:lvlText w:val="%3."/>
      <w:lvlJc w:val="right"/>
      <w:pPr>
        <w:ind w:left="1920" w:hanging="180"/>
      </w:pPr>
    </w:lvl>
    <w:lvl w:ilvl="3" w:tplc="0419000F">
      <w:start w:val="1"/>
      <w:numFmt w:val="decimal"/>
      <w:lvlText w:val="%4."/>
      <w:lvlJc w:val="left"/>
      <w:pPr>
        <w:ind w:left="2640" w:hanging="360"/>
      </w:pPr>
    </w:lvl>
    <w:lvl w:ilvl="4" w:tplc="04190019">
      <w:start w:val="1"/>
      <w:numFmt w:val="lowerLetter"/>
      <w:lvlText w:val="%5."/>
      <w:lvlJc w:val="left"/>
      <w:pPr>
        <w:ind w:left="3360" w:hanging="360"/>
      </w:pPr>
    </w:lvl>
    <w:lvl w:ilvl="5" w:tplc="0419001B">
      <w:start w:val="1"/>
      <w:numFmt w:val="lowerRoman"/>
      <w:lvlText w:val="%6."/>
      <w:lvlJc w:val="right"/>
      <w:pPr>
        <w:ind w:left="4080" w:hanging="180"/>
      </w:pPr>
    </w:lvl>
    <w:lvl w:ilvl="6" w:tplc="0419000F">
      <w:start w:val="1"/>
      <w:numFmt w:val="decimal"/>
      <w:lvlText w:val="%7."/>
      <w:lvlJc w:val="left"/>
      <w:pPr>
        <w:ind w:left="4800" w:hanging="360"/>
      </w:pPr>
    </w:lvl>
    <w:lvl w:ilvl="7" w:tplc="04190019">
      <w:start w:val="1"/>
      <w:numFmt w:val="lowerLetter"/>
      <w:lvlText w:val="%8."/>
      <w:lvlJc w:val="left"/>
      <w:pPr>
        <w:ind w:left="5520" w:hanging="360"/>
      </w:pPr>
    </w:lvl>
    <w:lvl w:ilvl="8" w:tplc="0419001B">
      <w:start w:val="1"/>
      <w:numFmt w:val="lowerRoman"/>
      <w:lvlText w:val="%9."/>
      <w:lvlJc w:val="right"/>
      <w:pPr>
        <w:ind w:left="6240" w:hanging="180"/>
      </w:pPr>
    </w:lvl>
  </w:abstractNum>
  <w:abstractNum w:abstractNumId="5">
    <w:nsid w:val="7CCC798B"/>
    <w:multiLevelType w:val="hybridMultilevel"/>
    <w:tmpl w:val="696E1EEA"/>
    <w:lvl w:ilvl="0" w:tplc="FB0820A2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00" w:hanging="360"/>
      </w:pPr>
    </w:lvl>
    <w:lvl w:ilvl="2" w:tplc="0419001B">
      <w:start w:val="1"/>
      <w:numFmt w:val="lowerRoman"/>
      <w:lvlText w:val="%3."/>
      <w:lvlJc w:val="right"/>
      <w:pPr>
        <w:ind w:left="1920" w:hanging="180"/>
      </w:pPr>
    </w:lvl>
    <w:lvl w:ilvl="3" w:tplc="0419000F">
      <w:start w:val="1"/>
      <w:numFmt w:val="decimal"/>
      <w:lvlText w:val="%4."/>
      <w:lvlJc w:val="left"/>
      <w:pPr>
        <w:ind w:left="2640" w:hanging="360"/>
      </w:pPr>
    </w:lvl>
    <w:lvl w:ilvl="4" w:tplc="04190019">
      <w:start w:val="1"/>
      <w:numFmt w:val="lowerLetter"/>
      <w:lvlText w:val="%5."/>
      <w:lvlJc w:val="left"/>
      <w:pPr>
        <w:ind w:left="3360" w:hanging="360"/>
      </w:pPr>
    </w:lvl>
    <w:lvl w:ilvl="5" w:tplc="0419001B">
      <w:start w:val="1"/>
      <w:numFmt w:val="lowerRoman"/>
      <w:lvlText w:val="%6."/>
      <w:lvlJc w:val="right"/>
      <w:pPr>
        <w:ind w:left="4080" w:hanging="180"/>
      </w:pPr>
    </w:lvl>
    <w:lvl w:ilvl="6" w:tplc="0419000F">
      <w:start w:val="1"/>
      <w:numFmt w:val="decimal"/>
      <w:lvlText w:val="%7."/>
      <w:lvlJc w:val="left"/>
      <w:pPr>
        <w:ind w:left="4800" w:hanging="360"/>
      </w:pPr>
    </w:lvl>
    <w:lvl w:ilvl="7" w:tplc="04190019">
      <w:start w:val="1"/>
      <w:numFmt w:val="lowerLetter"/>
      <w:lvlText w:val="%8."/>
      <w:lvlJc w:val="left"/>
      <w:pPr>
        <w:ind w:left="5520" w:hanging="360"/>
      </w:pPr>
    </w:lvl>
    <w:lvl w:ilvl="8" w:tplc="0419001B">
      <w:start w:val="1"/>
      <w:numFmt w:val="lowerRoman"/>
      <w:lvlText w:val="%9."/>
      <w:lvlJc w:val="right"/>
      <w:pPr>
        <w:ind w:left="624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049D8"/>
    <w:rsid w:val="000171C2"/>
    <w:rsid w:val="00052748"/>
    <w:rsid w:val="0008380A"/>
    <w:rsid w:val="00084483"/>
    <w:rsid w:val="001621CD"/>
    <w:rsid w:val="002B4FA1"/>
    <w:rsid w:val="002C0B02"/>
    <w:rsid w:val="002F26FE"/>
    <w:rsid w:val="00436F2C"/>
    <w:rsid w:val="00447DF0"/>
    <w:rsid w:val="00455E64"/>
    <w:rsid w:val="004C246F"/>
    <w:rsid w:val="00517072"/>
    <w:rsid w:val="005470A4"/>
    <w:rsid w:val="00582974"/>
    <w:rsid w:val="00636092"/>
    <w:rsid w:val="006651C6"/>
    <w:rsid w:val="006822B8"/>
    <w:rsid w:val="007000BF"/>
    <w:rsid w:val="00714CED"/>
    <w:rsid w:val="007E001B"/>
    <w:rsid w:val="00813D1E"/>
    <w:rsid w:val="008D19B0"/>
    <w:rsid w:val="008F334A"/>
    <w:rsid w:val="009049D8"/>
    <w:rsid w:val="0091408E"/>
    <w:rsid w:val="00943D8A"/>
    <w:rsid w:val="00953B0C"/>
    <w:rsid w:val="009C1A70"/>
    <w:rsid w:val="009D7C96"/>
    <w:rsid w:val="009F0704"/>
    <w:rsid w:val="00A01BB7"/>
    <w:rsid w:val="00A23549"/>
    <w:rsid w:val="00A979B4"/>
    <w:rsid w:val="00B25A98"/>
    <w:rsid w:val="00B305CF"/>
    <w:rsid w:val="00B55F7B"/>
    <w:rsid w:val="00B84999"/>
    <w:rsid w:val="00BF6D83"/>
    <w:rsid w:val="00D07A50"/>
    <w:rsid w:val="00D75B01"/>
    <w:rsid w:val="00DC2423"/>
    <w:rsid w:val="00E7584B"/>
    <w:rsid w:val="00E8392A"/>
    <w:rsid w:val="00E902B1"/>
    <w:rsid w:val="00F15287"/>
    <w:rsid w:val="00F80616"/>
    <w:rsid w:val="00FC48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6F2C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D75B01"/>
    <w:pPr>
      <w:ind w:left="720"/>
    </w:pPr>
  </w:style>
  <w:style w:type="paragraph" w:customStyle="1" w:styleId="ConsPlusNormal">
    <w:name w:val="ConsPlusNormal"/>
    <w:uiPriority w:val="99"/>
    <w:rsid w:val="00447DF0"/>
    <w:pPr>
      <w:widowControl w:val="0"/>
      <w:suppressAutoHyphens/>
      <w:autoSpaceDE w:val="0"/>
      <w:ind w:firstLine="720"/>
    </w:pPr>
    <w:rPr>
      <w:rFonts w:ascii="Arial" w:hAnsi="Arial" w:cs="Arial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198</TotalTime>
  <Pages>3</Pages>
  <Words>818</Words>
  <Characters>4665</Characters>
  <Application>Microsoft Office Outlook</Application>
  <DocSecurity>0</DocSecurity>
  <Lines>0</Lines>
  <Paragraphs>0</Paragraphs>
  <ScaleCrop>false</ScaleCrop>
  <Company>Красномайское с/п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Your User Name</cp:lastModifiedBy>
  <cp:revision>10</cp:revision>
  <cp:lastPrinted>2021-03-03T09:08:00Z</cp:lastPrinted>
  <dcterms:created xsi:type="dcterms:W3CDTF">2021-02-12T12:32:00Z</dcterms:created>
  <dcterms:modified xsi:type="dcterms:W3CDTF">2021-03-03T09:09:00Z</dcterms:modified>
</cp:coreProperties>
</file>