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198" w:rsidRDefault="00415198" w:rsidP="008A5A0A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15198" w:rsidRDefault="00415198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415198" w:rsidRPr="00CF09B1" w:rsidRDefault="00415198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415198" w:rsidRPr="00CF09B1" w:rsidRDefault="00415198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415198" w:rsidRPr="00CF09B1" w:rsidRDefault="00415198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415198" w:rsidRPr="00CF09B1" w:rsidRDefault="00415198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415198" w:rsidRPr="00997A0D" w:rsidRDefault="00415198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997A0D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415198" w:rsidRPr="00CF09B1" w:rsidRDefault="00415198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415198" w:rsidRPr="00CF09B1" w:rsidRDefault="00415198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415198" w:rsidRPr="00CF09B1" w:rsidRDefault="00415198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415198" w:rsidRPr="00CF09B1" w:rsidRDefault="00415198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>196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10 февраля 2021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415198" w:rsidRPr="00CF09B1" w:rsidRDefault="00415198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415198" w:rsidRPr="00651E2A" w:rsidRDefault="00415198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189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</w:t>
      </w:r>
      <w:r w:rsidRPr="00651E2A">
        <w:rPr>
          <w:rFonts w:ascii="Arial" w:hAnsi="Arial" w:cs="Arial"/>
          <w:b/>
          <w:bCs/>
          <w:caps/>
          <w:spacing w:val="-20"/>
          <w:sz w:val="32"/>
          <w:szCs w:val="32"/>
          <w:lang w:val="ru-RU"/>
        </w:rPr>
        <w:t>Качелайского сельского поселения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415198" w:rsidRPr="00651E2A" w:rsidRDefault="00415198" w:rsidP="00651E2A">
      <w:pPr>
        <w:ind w:firstLine="851"/>
        <w:jc w:val="both"/>
        <w:rPr>
          <w:rFonts w:ascii="Arial" w:hAnsi="Arial" w:cs="Arial"/>
          <w:lang w:val="ru-RU"/>
        </w:rPr>
      </w:pPr>
      <w:bookmarkStart w:id="0" w:name="_Hlk530556172"/>
      <w:r w:rsidRPr="00651E2A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Качелайского сельского поселения Кочкуровского муниципального района шестого созыва РЕШИЛ:</w:t>
      </w:r>
    </w:p>
    <w:p w:rsidR="00415198" w:rsidRPr="00651E2A" w:rsidRDefault="00415198" w:rsidP="00651E2A">
      <w:pPr>
        <w:ind w:firstLine="851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 Внести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</w:t>
      </w:r>
      <w:r w:rsidRPr="00CF09B1">
        <w:rPr>
          <w:rFonts w:ascii="Arial" w:hAnsi="Arial" w:cs="Arial"/>
          <w:lang w:val="ru-RU"/>
        </w:rPr>
        <w:t>Кочкуровского муниципального района</w:t>
      </w:r>
      <w:r w:rsidRPr="00651E2A">
        <w:rPr>
          <w:rFonts w:ascii="Arial" w:hAnsi="Arial" w:cs="Arial"/>
          <w:lang w:val="ru-RU"/>
        </w:rPr>
        <w:t xml:space="preserve">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651E2A">
        <w:rPr>
          <w:rFonts w:ascii="Arial" w:hAnsi="Arial" w:cs="Arial"/>
          <w:lang w:val="ru-RU"/>
        </w:rPr>
        <w:t>следующие изменения:</w:t>
      </w:r>
    </w:p>
    <w:p w:rsidR="00415198" w:rsidRPr="00651E2A" w:rsidRDefault="00415198" w:rsidP="00651E2A">
      <w:pPr>
        <w:numPr>
          <w:ilvl w:val="1"/>
          <w:numId w:val="4"/>
        </w:numPr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Статью 1 изложить в следующей редакции:</w:t>
      </w:r>
    </w:p>
    <w:p w:rsidR="00415198" w:rsidRPr="00CF09B1" w:rsidRDefault="00415198" w:rsidP="00DA6139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1430,6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1430,6 тыс. рублей</w:t>
      </w:r>
      <w:r w:rsidRPr="00CF09B1">
        <w:rPr>
          <w:rFonts w:ascii="Arial" w:hAnsi="Arial" w:cs="Arial"/>
          <w:lang w:val="ru-RU"/>
        </w:rPr>
        <w:t>.</w:t>
      </w:r>
    </w:p>
    <w:p w:rsidR="00415198" w:rsidRPr="004D1EA4" w:rsidRDefault="00415198" w:rsidP="00DA6139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1132,6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1132,6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20,9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415198" w:rsidRPr="004D1EA4" w:rsidRDefault="00415198" w:rsidP="00DA6139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1147,1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1147,1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42,1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415198" w:rsidRPr="00651E2A" w:rsidRDefault="00415198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</w:t>
      </w:r>
      <w:r w:rsidRPr="00CF09B1">
        <w:rPr>
          <w:rFonts w:ascii="Arial" w:hAnsi="Arial" w:cs="Arial"/>
          <w:lang w:val="ru-RU"/>
        </w:rPr>
        <w:t xml:space="preserve">Кочкуровского муниципального района </w:t>
      </w:r>
      <w:r w:rsidRPr="00651E2A">
        <w:rPr>
          <w:rFonts w:ascii="Arial" w:hAnsi="Arial" w:cs="Arial"/>
          <w:lang w:val="ru-RU"/>
        </w:rPr>
        <w:t>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>);</w:t>
      </w:r>
    </w:p>
    <w:p w:rsidR="00415198" w:rsidRPr="00651E2A" w:rsidRDefault="00415198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</w:t>
      </w:r>
      <w:r w:rsidRPr="00BF1F88">
        <w:rPr>
          <w:rFonts w:ascii="Arial" w:hAnsi="Arial" w:cs="Arial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</w:t>
      </w:r>
      <w:r w:rsidRPr="00651E2A">
        <w:rPr>
          <w:rFonts w:ascii="Arial" w:hAnsi="Arial" w:cs="Arial"/>
          <w:lang w:val="ru-RU"/>
        </w:rPr>
        <w:t xml:space="preserve">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 xml:space="preserve">зложить в прилагаемой редакции 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>);</w:t>
      </w:r>
    </w:p>
    <w:p w:rsidR="00415198" w:rsidRPr="00651E2A" w:rsidRDefault="00415198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</w:t>
      </w:r>
      <w:r w:rsidRPr="00BF1F88">
        <w:rPr>
          <w:rFonts w:ascii="Arial" w:hAnsi="Arial" w:cs="Arial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</w:t>
      </w:r>
      <w:r w:rsidRPr="00651E2A">
        <w:rPr>
          <w:rFonts w:ascii="Arial" w:hAnsi="Arial" w:cs="Arial"/>
          <w:lang w:val="ru-RU"/>
        </w:rPr>
        <w:t xml:space="preserve">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>);</w:t>
      </w:r>
    </w:p>
    <w:p w:rsidR="00415198" w:rsidRDefault="00415198" w:rsidP="00651E2A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1.6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6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</w:t>
      </w:r>
      <w:r>
        <w:rPr>
          <w:rFonts w:ascii="Arial" w:hAnsi="Arial" w:cs="Arial"/>
          <w:lang w:val="ru-RU"/>
        </w:rPr>
        <w:t xml:space="preserve">кого муниципального района </w:t>
      </w:r>
      <w:r w:rsidRPr="00651E2A">
        <w:rPr>
          <w:rFonts w:ascii="Arial" w:hAnsi="Arial" w:cs="Arial"/>
          <w:lang w:val="ru-RU"/>
        </w:rPr>
        <w:t xml:space="preserve">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</w:t>
      </w:r>
      <w:r w:rsidRPr="00CF09B1">
        <w:rPr>
          <w:rFonts w:ascii="Arial" w:hAnsi="Arial" w:cs="Arial"/>
          <w:lang w:val="ru-RU"/>
        </w:rPr>
        <w:t xml:space="preserve">Кочкуровского муниципального района </w:t>
      </w:r>
      <w:r w:rsidRPr="00651E2A">
        <w:rPr>
          <w:rFonts w:ascii="Arial" w:hAnsi="Arial" w:cs="Arial"/>
          <w:lang w:val="ru-RU"/>
        </w:rPr>
        <w:t>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>);</w:t>
      </w:r>
    </w:p>
    <w:p w:rsidR="00415198" w:rsidRDefault="00415198" w:rsidP="005F1BE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1.7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7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</w:t>
      </w:r>
      <w:r>
        <w:rPr>
          <w:rFonts w:ascii="Arial" w:hAnsi="Arial" w:cs="Arial"/>
          <w:lang w:val="ru-RU"/>
        </w:rPr>
        <w:t xml:space="preserve">кого муниципального района </w:t>
      </w:r>
      <w:r w:rsidRPr="00651E2A">
        <w:rPr>
          <w:rFonts w:ascii="Arial" w:hAnsi="Arial" w:cs="Arial"/>
          <w:lang w:val="ru-RU"/>
        </w:rPr>
        <w:t xml:space="preserve">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</w:t>
      </w:r>
      <w:r w:rsidRPr="00CF09B1">
        <w:rPr>
          <w:rFonts w:ascii="Arial" w:hAnsi="Arial" w:cs="Arial"/>
          <w:lang w:val="ru-RU"/>
        </w:rPr>
        <w:t xml:space="preserve">Кочкуровского муниципального района </w:t>
      </w:r>
      <w:r w:rsidRPr="00651E2A">
        <w:rPr>
          <w:rFonts w:ascii="Arial" w:hAnsi="Arial" w:cs="Arial"/>
          <w:lang w:val="ru-RU"/>
        </w:rPr>
        <w:t>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>);</w:t>
      </w:r>
    </w:p>
    <w:p w:rsidR="00415198" w:rsidRPr="00651E2A" w:rsidRDefault="00415198" w:rsidP="00651E2A">
      <w:pPr>
        <w:ind w:firstLine="709"/>
        <w:jc w:val="both"/>
        <w:rPr>
          <w:rFonts w:ascii="Arial" w:hAnsi="Arial" w:cs="Arial"/>
          <w:lang w:val="ru-RU"/>
        </w:rPr>
      </w:pPr>
    </w:p>
    <w:p w:rsidR="00415198" w:rsidRPr="00651E2A" w:rsidRDefault="00415198" w:rsidP="00651E2A">
      <w:pPr>
        <w:ind w:firstLine="540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415198" w:rsidRDefault="00415198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415198" w:rsidRDefault="00415198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415198" w:rsidRDefault="00415198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415198" w:rsidRDefault="00415198" w:rsidP="00C57B9F">
      <w:pPr>
        <w:pStyle w:val="ConsNormal"/>
        <w:ind w:right="0" w:firstLine="0"/>
        <w:jc w:val="both"/>
        <w:rPr>
          <w:rFonts w:cs="Times New Roman"/>
          <w:b/>
          <w:bCs/>
          <w:sz w:val="24"/>
          <w:szCs w:val="24"/>
        </w:rPr>
      </w:pPr>
      <w:bookmarkStart w:id="1" w:name="_Hlk530556136"/>
    </w:p>
    <w:bookmarkEnd w:id="0"/>
    <w:bookmarkEnd w:id="1"/>
    <w:p w:rsidR="00415198" w:rsidRPr="00EE7B25" w:rsidRDefault="0041519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415198" w:rsidRPr="00EE7B25" w:rsidRDefault="0041519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415198" w:rsidRPr="00EE7B25" w:rsidRDefault="0041519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415198" w:rsidRPr="00EE7B25" w:rsidRDefault="0041519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E20ED7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И.о.председателя Совета депутатов</w:t>
      </w:r>
    </w:p>
    <w:p w:rsidR="00415198" w:rsidRDefault="00415198" w:rsidP="00E20ED7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Качелайского сельского поселения</w:t>
      </w:r>
    </w:p>
    <w:p w:rsidR="00415198" w:rsidRDefault="00415198" w:rsidP="00E20ED7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415198" w:rsidRDefault="00415198" w:rsidP="00E20ED7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Республики Мордовия</w:t>
      </w:r>
    </w:p>
    <w:p w:rsidR="00415198" w:rsidRPr="00EE7B25" w:rsidRDefault="00415198" w:rsidP="00E20ED7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М.А.Автаева</w:t>
      </w:r>
    </w:p>
    <w:p w:rsidR="00415198" w:rsidRPr="00EE7B25" w:rsidRDefault="00415198" w:rsidP="00E20ED7">
      <w:pPr>
        <w:jc w:val="right"/>
        <w:rPr>
          <w:rFonts w:ascii="Arial" w:hAnsi="Arial" w:cs="Arial"/>
          <w:color w:val="000000"/>
          <w:lang w:val="ru-RU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№1</w:t>
      </w: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Кочкуровского муниципального района</w:t>
      </w: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10.02.2021 года №196</w:t>
      </w: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440" w:type="dxa"/>
        <w:tblInd w:w="108" w:type="dxa"/>
        <w:tblLook w:val="0000"/>
      </w:tblPr>
      <w:tblGrid>
        <w:gridCol w:w="2160"/>
        <w:gridCol w:w="4860"/>
        <w:gridCol w:w="1181"/>
        <w:gridCol w:w="1102"/>
        <w:gridCol w:w="1137"/>
      </w:tblGrid>
      <w:tr w:rsidR="00415198" w:rsidRPr="00BF1F88" w:rsidTr="00BF1F88">
        <w:trPr>
          <w:trHeight w:val="255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lang w:val="ru-RU" w:eastAsia="ru-RU"/>
              </w:rPr>
              <w:t xml:space="preserve">ДОХОДЫ </w:t>
            </w:r>
          </w:p>
        </w:tc>
      </w:tr>
      <w:tr w:rsidR="00415198" w:rsidRPr="00BF1F88" w:rsidTr="00BF1F88">
        <w:trPr>
          <w:trHeight w:val="99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lang w:val="ru-RU" w:eastAsia="ru-RU"/>
              </w:rPr>
              <w:t xml:space="preserve">  БЮДЖЕТА КАЧЕЛАЙСКОГО СЕЛЬСКОГО ПОСЕЛЕНИЯ РЕСПУБЛИКИ МОРДОВИЯ НА 2021 ГОД И НА ПЛАНОВЫЙ ПЕРИОД 2022 И 2023 ГОДОВ</w:t>
            </w:r>
            <w:r w:rsidRPr="00BF1F88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415198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415198" w:rsidRPr="00BF1F88" w:rsidTr="00BF1F88">
        <w:trPr>
          <w:trHeight w:val="255"/>
        </w:trPr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4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4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415198" w:rsidRPr="00BF1F88" w:rsidTr="00BF1F88">
        <w:trPr>
          <w:trHeight w:val="330"/>
        </w:trPr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8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2021 </w:t>
            </w:r>
          </w:p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год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</w:t>
            </w:r>
          </w:p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год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2023</w:t>
            </w:r>
          </w:p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</w:tr>
      <w:tr w:rsidR="00415198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415198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-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ВСЕГО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1 430,6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1 132,6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1 147,1</w:t>
            </w:r>
          </w:p>
        </w:tc>
      </w:tr>
      <w:tr w:rsidR="00415198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406,7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417,9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432,0</w:t>
            </w:r>
          </w:p>
        </w:tc>
      </w:tr>
      <w:tr w:rsidR="00415198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9,0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9,4</w:t>
            </w:r>
          </w:p>
        </w:tc>
      </w:tr>
      <w:tr w:rsidR="00415198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8,7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9,0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9,4</w:t>
            </w:r>
          </w:p>
        </w:tc>
      </w:tr>
      <w:tr w:rsidR="00415198" w:rsidRPr="00BF1F88" w:rsidTr="00BF1F88">
        <w:trPr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8,70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9,00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9,40</w:t>
            </w:r>
          </w:p>
        </w:tc>
      </w:tr>
      <w:tr w:rsidR="00415198" w:rsidRPr="00BF1F88" w:rsidTr="00BF1F88">
        <w:trPr>
          <w:trHeight w:val="154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8,70</w:t>
            </w:r>
          </w:p>
        </w:tc>
        <w:tc>
          <w:tcPr>
            <w:tcW w:w="1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9,00</w:t>
            </w:r>
          </w:p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9,40</w:t>
            </w:r>
          </w:p>
        </w:tc>
      </w:tr>
      <w:tr w:rsidR="00415198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45,0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56,4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70,6</w:t>
            </w:r>
          </w:p>
        </w:tc>
      </w:tr>
      <w:tr w:rsidR="00415198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45,00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56,40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70,60</w:t>
            </w:r>
          </w:p>
        </w:tc>
      </w:tr>
      <w:tr w:rsidR="00415198" w:rsidRPr="00BF1F88" w:rsidTr="00BF1F88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45,00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56,40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70,60</w:t>
            </w:r>
          </w:p>
        </w:tc>
      </w:tr>
      <w:tr w:rsidR="00415198" w:rsidRPr="00BF1F88" w:rsidTr="00BF1F88">
        <w:trPr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45,00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56,40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70,60</w:t>
            </w:r>
          </w:p>
        </w:tc>
      </w:tr>
      <w:tr w:rsidR="00415198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353,0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352,5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352,0</w:t>
            </w:r>
          </w:p>
        </w:tc>
      </w:tr>
      <w:tr w:rsidR="00415198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</w:tr>
      <w:tr w:rsidR="00415198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301,70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301,20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300,70</w:t>
            </w:r>
          </w:p>
        </w:tc>
      </w:tr>
      <w:tr w:rsidR="00415198" w:rsidRPr="00BF1F88" w:rsidTr="00BF1F88">
        <w:trPr>
          <w:trHeight w:val="58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301,70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301,20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300,70</w:t>
            </w:r>
          </w:p>
        </w:tc>
      </w:tr>
      <w:tr w:rsidR="00415198" w:rsidRPr="00BF1F88" w:rsidTr="00BF1F88">
        <w:trPr>
          <w:trHeight w:val="117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301,70</w:t>
            </w:r>
          </w:p>
        </w:tc>
        <w:tc>
          <w:tcPr>
            <w:tcW w:w="1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301,20</w:t>
            </w:r>
          </w:p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300,70</w:t>
            </w:r>
          </w:p>
        </w:tc>
      </w:tr>
      <w:tr w:rsidR="00415198" w:rsidRPr="00BF1F88" w:rsidTr="00BF1F88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1 023,9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714,7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715,1</w:t>
            </w:r>
          </w:p>
        </w:tc>
      </w:tr>
      <w:tr w:rsidR="00415198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653,9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417,9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409,4</w:t>
            </w:r>
          </w:p>
        </w:tc>
      </w:tr>
      <w:tr w:rsidR="00415198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538,6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417,9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409,4</w:t>
            </w:r>
          </w:p>
        </w:tc>
      </w:tr>
      <w:tr w:rsidR="00415198" w:rsidRPr="00BF1F88" w:rsidTr="00BF1F88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538,6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417,9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409,4</w:t>
            </w:r>
          </w:p>
        </w:tc>
      </w:tr>
      <w:tr w:rsidR="00415198" w:rsidRPr="00BF1F88" w:rsidTr="00BF1F88">
        <w:trPr>
          <w:trHeight w:val="255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u w:val="single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u w:val="single"/>
                <w:lang w:val="ru-RU" w:eastAsia="ru-RU"/>
              </w:rPr>
              <w:t>20215002000000150</w:t>
            </w:r>
          </w:p>
        </w:tc>
        <w:tc>
          <w:tcPr>
            <w:tcW w:w="48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115,3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415198" w:rsidRPr="00BF1F88" w:rsidTr="00BF1F88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20215002100000150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115,3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415198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20220000000000150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Субсидии бюджета бюджетной системы (межбюджетные субсидии)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86,5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415198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20229999100000150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Прочие субсидии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86,5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415198" w:rsidRPr="00BF1F88" w:rsidTr="00BF1F88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87,6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90,3</w:t>
            </w:r>
          </w:p>
        </w:tc>
      </w:tr>
      <w:tr w:rsidR="00415198" w:rsidRPr="00BF1F88" w:rsidTr="00BF1F88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86,8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90,1</w:t>
            </w:r>
          </w:p>
        </w:tc>
      </w:tr>
      <w:tr w:rsidR="00415198" w:rsidRPr="00BF1F88" w:rsidTr="00BF1F88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86,8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90,1</w:t>
            </w:r>
          </w:p>
        </w:tc>
      </w:tr>
      <w:tr w:rsidR="00415198" w:rsidRPr="00BF1F88" w:rsidTr="00BF1F88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</w:tr>
      <w:tr w:rsidR="00415198" w:rsidRPr="00BF1F88" w:rsidTr="00BF1F88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</w:tr>
      <w:tr w:rsidR="00415198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Иные межбюджетные тран</w:t>
            </w:r>
            <w:r>
              <w:rPr>
                <w:rFonts w:ascii="Arial" w:hAnsi="Arial" w:cs="Arial"/>
                <w:sz w:val="20"/>
                <w:szCs w:val="20"/>
                <w:lang w:val="ru-RU" w:eastAsia="ru-RU"/>
              </w:rPr>
              <w:t>с</w:t>
            </w: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ферты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196,50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209,20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215,40</w:t>
            </w:r>
          </w:p>
        </w:tc>
      </w:tr>
      <w:tr w:rsidR="00415198" w:rsidRPr="00BF1F88" w:rsidTr="00BF1F88">
        <w:trPr>
          <w:trHeight w:val="102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196,50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209,20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215,40</w:t>
            </w:r>
          </w:p>
        </w:tc>
      </w:tr>
      <w:tr w:rsidR="00415198" w:rsidRPr="00BF1F88" w:rsidTr="00BF1F88">
        <w:trPr>
          <w:trHeight w:val="102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196,50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209,20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215,40</w:t>
            </w:r>
          </w:p>
        </w:tc>
      </w:tr>
    </w:tbl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№2</w:t>
      </w: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Кочкуровского муниципального района</w:t>
      </w: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10.02.2021 года №196</w:t>
      </w: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tbl>
      <w:tblPr>
        <w:tblW w:w="10220" w:type="dxa"/>
        <w:tblInd w:w="108" w:type="dxa"/>
        <w:tblLook w:val="0000"/>
      </w:tblPr>
      <w:tblGrid>
        <w:gridCol w:w="3151"/>
        <w:gridCol w:w="449"/>
        <w:gridCol w:w="582"/>
        <w:gridCol w:w="439"/>
        <w:gridCol w:w="369"/>
        <w:gridCol w:w="439"/>
        <w:gridCol w:w="773"/>
        <w:gridCol w:w="550"/>
        <w:gridCol w:w="1156"/>
        <w:gridCol w:w="1156"/>
        <w:gridCol w:w="1156"/>
      </w:tblGrid>
      <w:tr w:rsidR="00415198" w:rsidRPr="00BF1F88" w:rsidTr="00056384">
        <w:trPr>
          <w:trHeight w:val="2011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BF1F88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2021 ГОД И НА ПЛАНОВЫЙ ПЕРИОД 2022 И 2023 ГОДОВ</w:t>
            </w:r>
          </w:p>
        </w:tc>
      </w:tr>
      <w:tr w:rsidR="00415198" w:rsidRPr="00BF1F88" w:rsidTr="00BF1F88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415198" w:rsidRPr="00BF1F88" w:rsidTr="00BF1F88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415198" w:rsidRPr="00BF1F88" w:rsidTr="00BF1F88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415198" w:rsidRPr="00BF1F88" w:rsidTr="00BF1F88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415198" w:rsidRPr="00BF1F88" w:rsidTr="00BF1F88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3" w:name="RANGE!A13:K127"/>
            <w:bookmarkEnd w:id="3"/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1430,6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1147,1</w:t>
            </w:r>
          </w:p>
        </w:tc>
      </w:tr>
      <w:tr w:rsidR="00415198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640,4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632,3</w:t>
            </w:r>
          </w:p>
        </w:tc>
      </w:tr>
      <w:tr w:rsidR="00415198" w:rsidRPr="00BF1F88" w:rsidTr="00BF1F88">
        <w:trPr>
          <w:trHeight w:val="69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311,5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415198" w:rsidRPr="00BF1F88" w:rsidTr="00BF1F88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415198" w:rsidRPr="00BF1F88" w:rsidTr="00BF1F88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415198" w:rsidRPr="00BF1F88" w:rsidTr="00BF1F88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415198" w:rsidRPr="00BF1F88" w:rsidTr="00BF1F88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415198" w:rsidRPr="00BF1F88" w:rsidTr="00BF1F88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415198" w:rsidRPr="00BF1F88" w:rsidTr="00BF1F88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544,8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415198" w:rsidRPr="00BF1F88" w:rsidTr="00BF1F88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415198" w:rsidRPr="00BF1F88" w:rsidTr="00BF1F88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176,7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96,5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96,5</w:t>
            </w:r>
          </w:p>
        </w:tc>
      </w:tr>
      <w:tr w:rsidR="00415198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</w:tr>
      <w:tr w:rsidR="00415198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415198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</w:tr>
      <w:tr w:rsidR="00415198" w:rsidRPr="00BF1F88" w:rsidTr="00BF1F88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415198" w:rsidRPr="00BF1F88" w:rsidTr="00BF1F88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415198" w:rsidRPr="00BF1F88" w:rsidTr="00BF1F88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415198" w:rsidRPr="00BF1F88" w:rsidTr="00BF1F8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415198" w:rsidRPr="00BF1F88" w:rsidTr="00BF1F8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415198" w:rsidRPr="00BF1F88" w:rsidTr="00BF1F88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415198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415198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415198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415198" w:rsidRPr="00BF1F88" w:rsidTr="00BF1F8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415198" w:rsidRPr="00BF1F88" w:rsidTr="00BF1F88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415198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415198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415198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415198" w:rsidRPr="00BF1F88" w:rsidTr="00BF1F88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415198" w:rsidRPr="00BF1F88" w:rsidTr="00BF1F8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415198" w:rsidRPr="00BF1F88" w:rsidTr="00BF1F88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415198" w:rsidRPr="00BF1F88" w:rsidTr="00BF1F88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415198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211,4</w:t>
            </w:r>
          </w:p>
        </w:tc>
      </w:tr>
      <w:tr w:rsidR="00415198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415198" w:rsidRPr="00BF1F88" w:rsidTr="00BF1F8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415198" w:rsidRPr="00BF1F88" w:rsidTr="00BF1F88">
        <w:trPr>
          <w:trHeight w:val="45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415198" w:rsidRPr="00BF1F88" w:rsidTr="00BF1F88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BF1F8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BF1F88">
        <w:trPr>
          <w:trHeight w:val="33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54,5</w:t>
            </w:r>
          </w:p>
        </w:tc>
      </w:tr>
      <w:tr w:rsidR="00415198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415198" w:rsidRPr="00BF1F88" w:rsidTr="00BF1F8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415198" w:rsidRPr="00BF1F88" w:rsidTr="00BF1F88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BF1F88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415198" w:rsidRPr="00BF1F88" w:rsidTr="00BF1F88">
        <w:trPr>
          <w:trHeight w:val="9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415198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415198" w:rsidRPr="00BF1F88" w:rsidTr="00BF1F88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415198" w:rsidRPr="00BF1F88" w:rsidTr="00BF1F88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BF1F8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BF1F88">
        <w:trPr>
          <w:trHeight w:val="26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415198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415198" w:rsidRPr="00BF1F88" w:rsidTr="00BF1F8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415198" w:rsidRPr="00BF1F88" w:rsidTr="00BF1F88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415198" w:rsidRPr="00BF1F88" w:rsidTr="00BF1F88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415198" w:rsidRPr="00BF1F88" w:rsidTr="00BF1F88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415198" w:rsidRPr="00BF1F88" w:rsidTr="00BF1F88">
        <w:trPr>
          <w:trHeight w:val="51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415198" w:rsidRPr="00BF1F88" w:rsidTr="00BF1F88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415198" w:rsidRPr="00BF1F88" w:rsidTr="00BF1F8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415198" w:rsidRPr="00BF1F88" w:rsidTr="00BF1F88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415198" w:rsidRPr="00BF1F88" w:rsidTr="00BF1F88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415198" w:rsidRPr="00BF1F88" w:rsidTr="00BF1F88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415198" w:rsidRPr="00BF1F88" w:rsidTr="00BF1F88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415198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415198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415198" w:rsidRPr="00BF1F88" w:rsidTr="00BF1F8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415198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415198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415198" w:rsidRPr="00BF1F88" w:rsidTr="00BF1F88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</w:tbl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№3</w:t>
      </w: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Кочкуровского муниципального района</w:t>
      </w: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10.02.2021 года №196</w:t>
      </w: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tbl>
      <w:tblPr>
        <w:tblW w:w="10440" w:type="dxa"/>
        <w:tblInd w:w="108" w:type="dxa"/>
        <w:tblLayout w:type="fixed"/>
        <w:tblLook w:val="0000"/>
      </w:tblPr>
      <w:tblGrid>
        <w:gridCol w:w="3028"/>
        <w:gridCol w:w="670"/>
        <w:gridCol w:w="449"/>
        <w:gridCol w:w="582"/>
        <w:gridCol w:w="439"/>
        <w:gridCol w:w="359"/>
        <w:gridCol w:w="439"/>
        <w:gridCol w:w="773"/>
        <w:gridCol w:w="550"/>
        <w:gridCol w:w="991"/>
        <w:gridCol w:w="1097"/>
        <w:gridCol w:w="1063"/>
      </w:tblGrid>
      <w:tr w:rsidR="00415198" w:rsidRPr="00BF1F88" w:rsidTr="00E20ED7">
        <w:trPr>
          <w:trHeight w:val="1215"/>
        </w:trPr>
        <w:tc>
          <w:tcPr>
            <w:tcW w:w="1044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BF1F88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РАСХОДОВ БЮДЖЕТА КАЧЕЛАЙСКОГО СЕЛЬСКОГО ПОСЕЛЕНИЯ НА 2021 ГОД И НА ПЛАНОВЫЙ ПЕРИОД 2022 И 2023 ГОДОВ</w:t>
            </w:r>
          </w:p>
        </w:tc>
      </w:tr>
      <w:tr w:rsidR="00415198" w:rsidRPr="00BF1F88" w:rsidTr="00E20ED7">
        <w:trPr>
          <w:trHeight w:val="300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415198" w:rsidRPr="00BF1F88" w:rsidTr="00E20ED7">
        <w:trPr>
          <w:trHeight w:val="398"/>
        </w:trPr>
        <w:tc>
          <w:tcPr>
            <w:tcW w:w="30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201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1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415198" w:rsidRPr="00BF1F88" w:rsidTr="00E20ED7">
        <w:trPr>
          <w:trHeight w:val="327"/>
        </w:trPr>
        <w:tc>
          <w:tcPr>
            <w:tcW w:w="30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1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415198" w:rsidRPr="00BF1F88" w:rsidTr="00E20ED7">
        <w:trPr>
          <w:trHeight w:val="289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415198" w:rsidRPr="00BF1F88" w:rsidTr="00E20ED7">
        <w:trPr>
          <w:trHeight w:val="70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4" w:name="RANGE!A13:L131"/>
            <w:bookmarkEnd w:id="4"/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1430,6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1132,6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1147,1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870,6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640,4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632,3</w:t>
            </w:r>
          </w:p>
        </w:tc>
      </w:tr>
      <w:tr w:rsidR="00415198" w:rsidRPr="00BF1F88" w:rsidTr="00E20ED7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311,5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415198" w:rsidRPr="00BF1F88" w:rsidTr="00E20ED7">
        <w:trPr>
          <w:trHeight w:val="48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311,5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415198" w:rsidRPr="00BF1F88" w:rsidTr="00E20ED7">
        <w:trPr>
          <w:trHeight w:val="48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311,5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281,5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415198" w:rsidRPr="00BF1F88" w:rsidTr="00E20ED7">
        <w:trPr>
          <w:trHeight w:val="144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281,5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281,5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415198" w:rsidRPr="00BF1F88" w:rsidTr="00E20ED7">
        <w:trPr>
          <w:trHeight w:val="120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415198" w:rsidRPr="00BF1F88" w:rsidTr="00E20ED7">
        <w:trPr>
          <w:trHeight w:val="144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415198" w:rsidRPr="00BF1F88" w:rsidTr="00E20ED7">
        <w:trPr>
          <w:trHeight w:val="12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544,8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415198" w:rsidRPr="00BF1F88" w:rsidTr="00E20ED7">
        <w:trPr>
          <w:trHeight w:val="48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544,8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544,8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224,7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415198" w:rsidRPr="00BF1F88" w:rsidTr="00E20ED7">
        <w:trPr>
          <w:trHeight w:val="144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224,7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224,7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269,9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176,7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182,5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97,4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96,5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182,5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97,4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96,5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Исполнение судебных актов </w:t>
            </w:r>
          </w:p>
        </w:tc>
        <w:tc>
          <w:tcPr>
            <w:tcW w:w="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415198" w:rsidRPr="00BF1F88" w:rsidTr="00E20ED7">
        <w:trPr>
          <w:trHeight w:val="120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415198" w:rsidRPr="00BF1F88" w:rsidTr="00E20ED7">
        <w:trPr>
          <w:trHeight w:val="120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Субсидии на софинансирование расходных обязательст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415198" w:rsidRPr="00BF1F88" w:rsidTr="00E20ED7">
        <w:trPr>
          <w:trHeight w:val="19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415198" w:rsidRPr="00BF1F88" w:rsidTr="00E20ED7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415198" w:rsidRPr="00BF1F88" w:rsidTr="00E20ED7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415198" w:rsidRPr="00BF1F88" w:rsidTr="00E20ED7">
        <w:trPr>
          <w:trHeight w:val="21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415198" w:rsidRPr="00BF1F88" w:rsidTr="00E20ED7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415198" w:rsidRPr="00BF1F88" w:rsidTr="00E20ED7">
        <w:trPr>
          <w:trHeight w:val="48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415198" w:rsidRPr="00BF1F88" w:rsidTr="00E20ED7">
        <w:trPr>
          <w:trHeight w:val="48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415198" w:rsidRPr="00BF1F88" w:rsidTr="00E20ED7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415198" w:rsidRPr="00BF1F88" w:rsidTr="00E20ED7">
        <w:trPr>
          <w:trHeight w:val="76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415198" w:rsidRPr="00BF1F88" w:rsidTr="00E20ED7">
        <w:trPr>
          <w:trHeight w:val="144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192,5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205,2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211,4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415198" w:rsidRPr="00BF1F88" w:rsidTr="00E20ED7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415198" w:rsidRPr="00BF1F88" w:rsidTr="00E20ED7">
        <w:trPr>
          <w:trHeight w:val="502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415198" w:rsidRPr="00BF1F88" w:rsidTr="00E20ED7">
        <w:trPr>
          <w:trHeight w:val="48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E20ED7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E20ED7">
        <w:trPr>
          <w:trHeight w:val="331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199,1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65,9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54,5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415198" w:rsidRPr="00BF1F88" w:rsidTr="00E20ED7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415198" w:rsidRPr="00BF1F88" w:rsidTr="00E20ED7">
        <w:trPr>
          <w:trHeight w:val="21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E20ED7">
        <w:trPr>
          <w:trHeight w:val="144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415198" w:rsidRPr="00BF1F88" w:rsidTr="00E20ED7">
        <w:trPr>
          <w:trHeight w:val="96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415198" w:rsidRPr="00BF1F88" w:rsidTr="00E20ED7">
        <w:trPr>
          <w:trHeight w:val="48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415198" w:rsidRPr="00BF1F88" w:rsidTr="00E20ED7">
        <w:trPr>
          <w:trHeight w:val="19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E20ED7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E20ED7">
        <w:trPr>
          <w:trHeight w:val="264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415198" w:rsidRPr="00BF1F88" w:rsidTr="00E20ED7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415198" w:rsidRPr="00BF1F88" w:rsidTr="00E20ED7">
        <w:trPr>
          <w:trHeight w:val="51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415198" w:rsidRPr="00BF1F88" w:rsidTr="00E20ED7">
        <w:trPr>
          <w:trHeight w:val="51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415198" w:rsidRPr="00BF1F88" w:rsidTr="00E20ED7">
        <w:trPr>
          <w:trHeight w:val="525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415198" w:rsidRPr="00BF1F88" w:rsidTr="00E20ED7">
        <w:trPr>
          <w:trHeight w:val="51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415198" w:rsidRPr="00BF1F88" w:rsidTr="00E20ED7">
        <w:trPr>
          <w:trHeight w:val="76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415198" w:rsidRPr="00BF1F88" w:rsidTr="00E20ED7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415198" w:rsidRPr="00BF1F88" w:rsidTr="00E20ED7">
        <w:trPr>
          <w:trHeight w:val="51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415198" w:rsidRPr="00BF1F88" w:rsidTr="00E20ED7">
        <w:trPr>
          <w:trHeight w:val="51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415198" w:rsidRPr="00BF1F88" w:rsidTr="00E20ED7">
        <w:trPr>
          <w:trHeight w:val="285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0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415198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415198" w:rsidRPr="00BF1F88" w:rsidTr="00E20ED7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415198" w:rsidRPr="00BF1F88" w:rsidTr="00E20ED7">
        <w:trPr>
          <w:trHeight w:val="255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0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BF1F88" w:rsidRDefault="00415198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</w:tbl>
    <w:p w:rsidR="00415198" w:rsidRPr="00BF1F8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Pr="00BF1F8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Pr="00BF1F8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№4</w:t>
      </w: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Кочкуровского муниципального района</w:t>
      </w: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10.02.2021 года №196</w:t>
      </w: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tbl>
      <w:tblPr>
        <w:tblW w:w="10440" w:type="dxa"/>
        <w:tblInd w:w="108" w:type="dxa"/>
        <w:tblLayout w:type="fixed"/>
        <w:tblLook w:val="0000"/>
      </w:tblPr>
      <w:tblGrid>
        <w:gridCol w:w="3340"/>
        <w:gridCol w:w="4040"/>
        <w:gridCol w:w="1080"/>
        <w:gridCol w:w="1080"/>
        <w:gridCol w:w="900"/>
      </w:tblGrid>
      <w:tr w:rsidR="00415198" w:rsidRPr="008F702C" w:rsidTr="00056384">
        <w:trPr>
          <w:trHeight w:val="105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15198" w:rsidRPr="008F702C" w:rsidRDefault="00415198" w:rsidP="00BF1F8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 xml:space="preserve">ИСТОЧНИКИ </w:t>
            </w: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br/>
              <w:t>ВНУТРЕННЕГО ФИНАНСИРОВАНИЯ ДЕФИЦИТА БЮДЖЕТА КАЧЕЛАЙСКОГО СЕЛЬСКОГО ПОСЕЛЕНИЯ НА 2021 ГОД И НА ПЛАНОВЫЙ ПЕРИОД 2022 и 2023 ГОДОВ</w:t>
            </w:r>
          </w:p>
        </w:tc>
      </w:tr>
      <w:tr w:rsidR="00415198" w:rsidRPr="008F702C" w:rsidTr="00056384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15198" w:rsidRPr="008F702C" w:rsidRDefault="00415198" w:rsidP="00BF1F8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Код</w:t>
            </w:r>
          </w:p>
        </w:tc>
        <w:tc>
          <w:tcPr>
            <w:tcW w:w="4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8F702C" w:rsidRDefault="00415198" w:rsidP="00BF1F88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0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15198" w:rsidRPr="008F702C" w:rsidRDefault="00415198" w:rsidP="00BF1F8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Сумма (тыс. руб.)</w:t>
            </w:r>
          </w:p>
        </w:tc>
      </w:tr>
      <w:tr w:rsidR="00415198" w:rsidRPr="008F702C" w:rsidTr="00056384">
        <w:trPr>
          <w:trHeight w:val="720"/>
        </w:trPr>
        <w:tc>
          <w:tcPr>
            <w:tcW w:w="3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8F702C" w:rsidRDefault="00415198" w:rsidP="00BF1F88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4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8F702C" w:rsidRDefault="00415198" w:rsidP="00BF1F88">
            <w:pPr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8F702C" w:rsidRDefault="00415198" w:rsidP="00BF1F8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2021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8F702C" w:rsidRDefault="00415198" w:rsidP="00BF1F8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2022 год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15198" w:rsidRPr="008F702C" w:rsidRDefault="00415198" w:rsidP="00BF1F8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2023 год</w:t>
            </w:r>
          </w:p>
        </w:tc>
      </w:tr>
      <w:tr w:rsidR="00415198" w:rsidRPr="008F702C" w:rsidTr="00056384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</w:tcPr>
          <w:p w:rsidR="00415198" w:rsidRPr="008F702C" w:rsidRDefault="00415198" w:rsidP="00BF1F8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415198" w:rsidRPr="008F702C" w:rsidRDefault="00415198" w:rsidP="00BF1F8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415198" w:rsidRPr="008F702C" w:rsidRDefault="00415198" w:rsidP="00BF1F8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415198" w:rsidRPr="008F702C" w:rsidRDefault="00415198" w:rsidP="00BF1F8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415198" w:rsidRPr="008F702C" w:rsidRDefault="00415198" w:rsidP="00BF1F8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5</w:t>
            </w:r>
          </w:p>
        </w:tc>
      </w:tr>
      <w:tr w:rsidR="00415198" w:rsidRPr="008F702C" w:rsidTr="00056384">
        <w:trPr>
          <w:trHeight w:val="67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415198" w:rsidRPr="008F702C" w:rsidRDefault="00415198" w:rsidP="00BF1F88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000 01 00 00 00 00 0000 000 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415198" w:rsidRPr="008F702C" w:rsidRDefault="00415198" w:rsidP="00BF1F88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3,9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7,9</w:t>
            </w:r>
          </w:p>
        </w:tc>
      </w:tr>
      <w:tr w:rsidR="00415198" w:rsidRPr="008F702C" w:rsidTr="00056384">
        <w:trPr>
          <w:trHeight w:val="900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8F702C" w:rsidRDefault="00415198" w:rsidP="00BF1F88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000 01 00 00  00 00 0000 000 </w:t>
            </w:r>
          </w:p>
        </w:tc>
        <w:tc>
          <w:tcPr>
            <w:tcW w:w="4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8F702C" w:rsidRDefault="00415198" w:rsidP="00BF1F88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-3,9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-7,9</w:t>
            </w:r>
          </w:p>
        </w:tc>
      </w:tr>
      <w:tr w:rsidR="00415198" w:rsidRPr="008F702C" w:rsidTr="00056384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8F702C" w:rsidRDefault="00415198" w:rsidP="00BF1F88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000 01 03 00 00 00 0000 000 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8F702C" w:rsidRDefault="00415198" w:rsidP="00BF1F88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Бюджетные кредиты  из других бюджетов бюджетной системы Российской Федерации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-3,9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-7,6</w:t>
            </w:r>
          </w:p>
        </w:tc>
      </w:tr>
      <w:tr w:rsidR="00415198" w:rsidRPr="008F702C" w:rsidTr="00056384">
        <w:trPr>
          <w:trHeight w:val="9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8F702C" w:rsidRDefault="00415198" w:rsidP="00BF1F88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000 01 03 01000100000810 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415198" w:rsidRPr="008F702C" w:rsidRDefault="00415198" w:rsidP="00BF1F88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бюджетами сельских поселений  кредитов от других бюджетов бюджетной системы  Российской Федерации в валюте Российской Федерации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-3,9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-7,6</w:t>
            </w:r>
          </w:p>
        </w:tc>
      </w:tr>
      <w:tr w:rsidR="00415198" w:rsidRPr="008F702C" w:rsidTr="00056384">
        <w:trPr>
          <w:trHeight w:val="6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415198" w:rsidRPr="008F702C" w:rsidRDefault="00415198" w:rsidP="00BF1F88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000 01 05 00 00 00 0000 000 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415198" w:rsidRPr="008F702C" w:rsidRDefault="00415198" w:rsidP="00BF1F88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3,9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7,6</w:t>
            </w:r>
          </w:p>
        </w:tc>
      </w:tr>
      <w:tr w:rsidR="00415198" w:rsidRPr="008F702C" w:rsidTr="00056384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415198" w:rsidRPr="008F702C" w:rsidRDefault="00415198" w:rsidP="00BF1F88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000 01 05 00 00 00 0000 500 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415198" w:rsidRPr="008F702C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-1 403,6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-1 132,6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-1 147,1</w:t>
            </w:r>
          </w:p>
        </w:tc>
      </w:tr>
      <w:tr w:rsidR="00415198" w:rsidRPr="008F702C" w:rsidTr="00056384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415198" w:rsidRPr="008F702C" w:rsidRDefault="00415198" w:rsidP="00BF1F88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415198" w:rsidRPr="008F702C" w:rsidRDefault="00415198" w:rsidP="00BF1F88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-1 403,6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-1 132,6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-1 147,1</w:t>
            </w:r>
          </w:p>
        </w:tc>
      </w:tr>
      <w:tr w:rsidR="00415198" w:rsidRPr="008F702C" w:rsidTr="00056384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415198" w:rsidRPr="008F702C" w:rsidRDefault="00415198" w:rsidP="00BF1F88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415198" w:rsidRPr="008F702C" w:rsidRDefault="00415198" w:rsidP="00BF1F88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-1 403,6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-1 132,6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-1 147,1</w:t>
            </w:r>
          </w:p>
        </w:tc>
      </w:tr>
      <w:tr w:rsidR="00415198" w:rsidRPr="008F702C" w:rsidTr="00056384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415198" w:rsidRPr="008F702C" w:rsidRDefault="00415198" w:rsidP="00BF1F88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000 01 05 00 00 00 0000 600 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415198" w:rsidRPr="008F702C" w:rsidRDefault="00415198" w:rsidP="00BF1F88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1 430,6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1 136,5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1 154,7</w:t>
            </w:r>
          </w:p>
        </w:tc>
      </w:tr>
      <w:tr w:rsidR="00415198" w:rsidRPr="008F702C" w:rsidTr="00056384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415198" w:rsidRPr="008F702C" w:rsidRDefault="00415198" w:rsidP="00BF1F88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415198" w:rsidRPr="008F702C" w:rsidRDefault="00415198" w:rsidP="00BF1F88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1 430,6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1 136,5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1 154,7</w:t>
            </w:r>
          </w:p>
        </w:tc>
      </w:tr>
      <w:tr w:rsidR="00415198" w:rsidRPr="008F702C" w:rsidTr="00056384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415198" w:rsidRPr="008F702C" w:rsidRDefault="00415198" w:rsidP="00BF1F88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415198" w:rsidRPr="008F702C" w:rsidRDefault="00415198" w:rsidP="00BF1F88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1 430,6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1 136,5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8F702C" w:rsidRDefault="00415198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1 154,7</w:t>
            </w:r>
          </w:p>
        </w:tc>
      </w:tr>
    </w:tbl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№5</w:t>
      </w: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Кочкуровского муниципального района</w:t>
      </w: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10.02.2021 года №196</w:t>
      </w:r>
    </w:p>
    <w:p w:rsidR="00415198" w:rsidRDefault="00415198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415198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tbl>
      <w:tblPr>
        <w:tblW w:w="10110" w:type="dxa"/>
        <w:tblInd w:w="108" w:type="dxa"/>
        <w:tblLook w:val="0000"/>
      </w:tblPr>
      <w:tblGrid>
        <w:gridCol w:w="1260"/>
        <w:gridCol w:w="3420"/>
        <w:gridCol w:w="2352"/>
        <w:gridCol w:w="1278"/>
        <w:gridCol w:w="1800"/>
      </w:tblGrid>
      <w:tr w:rsidR="00415198" w:rsidRPr="00154DED" w:rsidTr="007D52BF">
        <w:trPr>
          <w:trHeight w:val="1530"/>
        </w:trPr>
        <w:tc>
          <w:tcPr>
            <w:tcW w:w="1011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15198" w:rsidRPr="007D52BF" w:rsidRDefault="00415198" w:rsidP="00154DE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ru-RU" w:eastAsia="ru-RU"/>
              </w:rPr>
            </w:pPr>
            <w:r w:rsidRPr="007D52BF">
              <w:rPr>
                <w:rFonts w:ascii="Arial" w:hAnsi="Arial" w:cs="Arial"/>
                <w:b/>
                <w:bCs/>
                <w:sz w:val="28"/>
                <w:szCs w:val="28"/>
                <w:lang w:val="ru-RU" w:eastAsia="ru-RU"/>
              </w:rPr>
              <w:t xml:space="preserve">ПРОГРАММА </w:t>
            </w:r>
            <w:r w:rsidRPr="007D52BF">
              <w:rPr>
                <w:rFonts w:ascii="Arial" w:hAnsi="Arial" w:cs="Arial"/>
                <w:b/>
                <w:bCs/>
                <w:sz w:val="28"/>
                <w:szCs w:val="28"/>
                <w:lang w:val="ru-RU" w:eastAsia="ru-RU"/>
              </w:rPr>
              <w:br/>
              <w:t xml:space="preserve">МУНИЦИПАЛЬНЫХ ВНУТРЕННИХ ЗАИМСТВОВАНИЙ КАЧЕЛАЙСКОГО СЕЛЬСКОГО ПОСЕЛЕНИЯ КОЧКУРОВСКОГО МУНИЦИПАЛЬНОГО РАЙОНА  РЕСПУБЛИКИ МОРДОВИЯ НА 2021 ГОД И НА ПЛАНОВЫЙ ПЕРИОД 2022 И 2023 ГОДОВ </w:t>
            </w:r>
          </w:p>
        </w:tc>
      </w:tr>
      <w:tr w:rsidR="00415198" w:rsidRPr="00154DED" w:rsidTr="007D52BF">
        <w:trPr>
          <w:trHeight w:val="390"/>
        </w:trPr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№ п/п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Виды заимствований</w:t>
            </w:r>
          </w:p>
        </w:tc>
        <w:tc>
          <w:tcPr>
            <w:tcW w:w="5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Сумма (тыс. рублей)</w:t>
            </w:r>
          </w:p>
        </w:tc>
      </w:tr>
      <w:tr w:rsidR="00415198" w:rsidRPr="00154DED" w:rsidTr="007D52BF">
        <w:trPr>
          <w:trHeight w:val="375"/>
        </w:trPr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198" w:rsidRPr="00154DED" w:rsidRDefault="00415198" w:rsidP="00154D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198" w:rsidRPr="00154DED" w:rsidRDefault="00415198" w:rsidP="00154D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415198" w:rsidRPr="00154DED" w:rsidTr="007D52BF">
        <w:trPr>
          <w:trHeight w:val="2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198" w:rsidRPr="00154DED" w:rsidRDefault="00415198" w:rsidP="00154D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415198" w:rsidRPr="00154DED" w:rsidTr="007D52BF">
        <w:trPr>
          <w:trHeight w:val="2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198" w:rsidRPr="00154DED" w:rsidRDefault="00415198" w:rsidP="00154D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привлечения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415198" w:rsidRPr="00154DED" w:rsidTr="007D52BF">
        <w:trPr>
          <w:trHeight w:val="60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198" w:rsidRPr="00154DED" w:rsidRDefault="00415198" w:rsidP="00154D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415198" w:rsidRPr="00154DED" w:rsidTr="007D52BF">
        <w:trPr>
          <w:trHeight w:val="60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15198" w:rsidRPr="00154DED" w:rsidRDefault="00415198" w:rsidP="00154D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-3,9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-7,6</w:t>
            </w:r>
          </w:p>
        </w:tc>
      </w:tr>
      <w:tr w:rsidR="00415198" w:rsidRPr="00154DED" w:rsidTr="007D52BF">
        <w:trPr>
          <w:trHeight w:val="28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198" w:rsidRPr="00154DED" w:rsidRDefault="00415198" w:rsidP="00154D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привлечения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415198" w:rsidRPr="00154DED" w:rsidTr="007D52BF">
        <w:trPr>
          <w:trHeight w:val="60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198" w:rsidRPr="00154DED" w:rsidRDefault="00415198" w:rsidP="00154D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-3,9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-7,6</w:t>
            </w:r>
          </w:p>
        </w:tc>
      </w:tr>
      <w:tr w:rsidR="00415198" w:rsidRPr="00154DED" w:rsidTr="007D52BF">
        <w:trPr>
          <w:trHeight w:val="2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5198" w:rsidRPr="00154DED" w:rsidRDefault="00415198" w:rsidP="00154D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5198" w:rsidRPr="00154DED" w:rsidRDefault="00415198" w:rsidP="00154D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ВСЕГО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-3,9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5198" w:rsidRPr="00154DED" w:rsidRDefault="00415198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-7,6</w:t>
            </w:r>
          </w:p>
        </w:tc>
      </w:tr>
    </w:tbl>
    <w:p w:rsidR="00415198" w:rsidRPr="00154DED" w:rsidRDefault="00415198" w:rsidP="00CA7734">
      <w:pPr>
        <w:pStyle w:val="ConsNormal"/>
        <w:ind w:right="0" w:firstLine="540"/>
        <w:jc w:val="right"/>
        <w:rPr>
          <w:sz w:val="24"/>
          <w:szCs w:val="24"/>
        </w:rPr>
      </w:pPr>
    </w:p>
    <w:sectPr w:rsidR="00415198" w:rsidRPr="00154DED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79823E99"/>
    <w:multiLevelType w:val="multilevel"/>
    <w:tmpl w:val="0B3ECF44"/>
    <w:lvl w:ilvl="0">
      <w:start w:val="1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0311C"/>
    <w:rsid w:val="00024922"/>
    <w:rsid w:val="00036DEC"/>
    <w:rsid w:val="00045CB6"/>
    <w:rsid w:val="00047A06"/>
    <w:rsid w:val="00050E19"/>
    <w:rsid w:val="00053AF1"/>
    <w:rsid w:val="00054652"/>
    <w:rsid w:val="00056384"/>
    <w:rsid w:val="000960FA"/>
    <w:rsid w:val="000A7E24"/>
    <w:rsid w:val="000B72B9"/>
    <w:rsid w:val="000C7376"/>
    <w:rsid w:val="000D31BD"/>
    <w:rsid w:val="000F4D62"/>
    <w:rsid w:val="0010005A"/>
    <w:rsid w:val="00113284"/>
    <w:rsid w:val="00123B6B"/>
    <w:rsid w:val="00133E72"/>
    <w:rsid w:val="00136DDF"/>
    <w:rsid w:val="00154DED"/>
    <w:rsid w:val="00164693"/>
    <w:rsid w:val="00177B34"/>
    <w:rsid w:val="001A25AA"/>
    <w:rsid w:val="001B286A"/>
    <w:rsid w:val="001C79F1"/>
    <w:rsid w:val="001D3B43"/>
    <w:rsid w:val="001D6385"/>
    <w:rsid w:val="00213F3E"/>
    <w:rsid w:val="00224081"/>
    <w:rsid w:val="002271FA"/>
    <w:rsid w:val="00232E18"/>
    <w:rsid w:val="00290C26"/>
    <w:rsid w:val="00291B60"/>
    <w:rsid w:val="002A32E5"/>
    <w:rsid w:val="002A40AC"/>
    <w:rsid w:val="002B1CC9"/>
    <w:rsid w:val="002B27B2"/>
    <w:rsid w:val="002C0398"/>
    <w:rsid w:val="002C1CE2"/>
    <w:rsid w:val="002C2901"/>
    <w:rsid w:val="002C4638"/>
    <w:rsid w:val="002D2A88"/>
    <w:rsid w:val="002F1904"/>
    <w:rsid w:val="002F3823"/>
    <w:rsid w:val="003065F4"/>
    <w:rsid w:val="003304A3"/>
    <w:rsid w:val="00375129"/>
    <w:rsid w:val="00377BCF"/>
    <w:rsid w:val="00382264"/>
    <w:rsid w:val="003B1ABE"/>
    <w:rsid w:val="003B5BB4"/>
    <w:rsid w:val="003B67DA"/>
    <w:rsid w:val="003C16DC"/>
    <w:rsid w:val="003C49B9"/>
    <w:rsid w:val="003C79F7"/>
    <w:rsid w:val="003D0B14"/>
    <w:rsid w:val="00405FB1"/>
    <w:rsid w:val="004106C3"/>
    <w:rsid w:val="0041150E"/>
    <w:rsid w:val="00415198"/>
    <w:rsid w:val="00431E1C"/>
    <w:rsid w:val="00441B9C"/>
    <w:rsid w:val="00443FF5"/>
    <w:rsid w:val="00454237"/>
    <w:rsid w:val="00463F55"/>
    <w:rsid w:val="004A16D9"/>
    <w:rsid w:val="004A7757"/>
    <w:rsid w:val="004B1AB3"/>
    <w:rsid w:val="004C1806"/>
    <w:rsid w:val="004D1EA4"/>
    <w:rsid w:val="004D2EEF"/>
    <w:rsid w:val="00501491"/>
    <w:rsid w:val="00503F13"/>
    <w:rsid w:val="00507726"/>
    <w:rsid w:val="005171C7"/>
    <w:rsid w:val="00542314"/>
    <w:rsid w:val="00543F01"/>
    <w:rsid w:val="00550D66"/>
    <w:rsid w:val="005B37E6"/>
    <w:rsid w:val="005C06C3"/>
    <w:rsid w:val="005E1F85"/>
    <w:rsid w:val="005F1BE4"/>
    <w:rsid w:val="006054CB"/>
    <w:rsid w:val="00605D3E"/>
    <w:rsid w:val="0061297E"/>
    <w:rsid w:val="006156FC"/>
    <w:rsid w:val="00624871"/>
    <w:rsid w:val="00651E2A"/>
    <w:rsid w:val="00652650"/>
    <w:rsid w:val="0065466A"/>
    <w:rsid w:val="00656A0D"/>
    <w:rsid w:val="00670755"/>
    <w:rsid w:val="006A7A3B"/>
    <w:rsid w:val="006B3539"/>
    <w:rsid w:val="006E76A8"/>
    <w:rsid w:val="006E7DE8"/>
    <w:rsid w:val="006F1C5B"/>
    <w:rsid w:val="006F5438"/>
    <w:rsid w:val="006F5EBF"/>
    <w:rsid w:val="0071785D"/>
    <w:rsid w:val="007179B0"/>
    <w:rsid w:val="00742079"/>
    <w:rsid w:val="00765167"/>
    <w:rsid w:val="00766411"/>
    <w:rsid w:val="007700F9"/>
    <w:rsid w:val="0077611C"/>
    <w:rsid w:val="007776EF"/>
    <w:rsid w:val="007D52BF"/>
    <w:rsid w:val="007E58AE"/>
    <w:rsid w:val="007F787E"/>
    <w:rsid w:val="00801249"/>
    <w:rsid w:val="0080536D"/>
    <w:rsid w:val="00806622"/>
    <w:rsid w:val="00811D0F"/>
    <w:rsid w:val="00820A08"/>
    <w:rsid w:val="008353C1"/>
    <w:rsid w:val="0083559A"/>
    <w:rsid w:val="008509FD"/>
    <w:rsid w:val="0087356C"/>
    <w:rsid w:val="00880A78"/>
    <w:rsid w:val="00881539"/>
    <w:rsid w:val="00882503"/>
    <w:rsid w:val="008A3802"/>
    <w:rsid w:val="008A5A0A"/>
    <w:rsid w:val="008B4ACC"/>
    <w:rsid w:val="008C1589"/>
    <w:rsid w:val="008E211B"/>
    <w:rsid w:val="008F6F76"/>
    <w:rsid w:val="008F702C"/>
    <w:rsid w:val="008F7E86"/>
    <w:rsid w:val="009427EE"/>
    <w:rsid w:val="0094312E"/>
    <w:rsid w:val="00950353"/>
    <w:rsid w:val="009544E9"/>
    <w:rsid w:val="00973AE8"/>
    <w:rsid w:val="00997A0D"/>
    <w:rsid w:val="009D4EE8"/>
    <w:rsid w:val="009F3360"/>
    <w:rsid w:val="00A06F8B"/>
    <w:rsid w:val="00A10676"/>
    <w:rsid w:val="00A128F0"/>
    <w:rsid w:val="00A66FD3"/>
    <w:rsid w:val="00A7327B"/>
    <w:rsid w:val="00AB3E7E"/>
    <w:rsid w:val="00AB6155"/>
    <w:rsid w:val="00AC44EF"/>
    <w:rsid w:val="00AE2A24"/>
    <w:rsid w:val="00AE4240"/>
    <w:rsid w:val="00AF32AA"/>
    <w:rsid w:val="00B0697D"/>
    <w:rsid w:val="00B12A0A"/>
    <w:rsid w:val="00B263A1"/>
    <w:rsid w:val="00B31EC9"/>
    <w:rsid w:val="00B3307C"/>
    <w:rsid w:val="00B44DE6"/>
    <w:rsid w:val="00B55040"/>
    <w:rsid w:val="00B62F9C"/>
    <w:rsid w:val="00B8037A"/>
    <w:rsid w:val="00B84BF2"/>
    <w:rsid w:val="00B85773"/>
    <w:rsid w:val="00B87A81"/>
    <w:rsid w:val="00B913A0"/>
    <w:rsid w:val="00BA71B0"/>
    <w:rsid w:val="00BC6C12"/>
    <w:rsid w:val="00BD5D8F"/>
    <w:rsid w:val="00BF1F88"/>
    <w:rsid w:val="00C16536"/>
    <w:rsid w:val="00C202AA"/>
    <w:rsid w:val="00C42903"/>
    <w:rsid w:val="00C57B9F"/>
    <w:rsid w:val="00C64EF7"/>
    <w:rsid w:val="00C67B49"/>
    <w:rsid w:val="00C74425"/>
    <w:rsid w:val="00CA7734"/>
    <w:rsid w:val="00CC2754"/>
    <w:rsid w:val="00CC628A"/>
    <w:rsid w:val="00CE6587"/>
    <w:rsid w:val="00CF09B1"/>
    <w:rsid w:val="00CF0A4C"/>
    <w:rsid w:val="00D13F86"/>
    <w:rsid w:val="00D15777"/>
    <w:rsid w:val="00D21B29"/>
    <w:rsid w:val="00D2557A"/>
    <w:rsid w:val="00D26455"/>
    <w:rsid w:val="00D27941"/>
    <w:rsid w:val="00D27957"/>
    <w:rsid w:val="00D63164"/>
    <w:rsid w:val="00D7335F"/>
    <w:rsid w:val="00D80D04"/>
    <w:rsid w:val="00D87F4D"/>
    <w:rsid w:val="00D92D10"/>
    <w:rsid w:val="00DA446E"/>
    <w:rsid w:val="00DA6139"/>
    <w:rsid w:val="00DD4EB1"/>
    <w:rsid w:val="00E075A7"/>
    <w:rsid w:val="00E079B8"/>
    <w:rsid w:val="00E20ED7"/>
    <w:rsid w:val="00E2403A"/>
    <w:rsid w:val="00E57413"/>
    <w:rsid w:val="00E63E8E"/>
    <w:rsid w:val="00E64C9D"/>
    <w:rsid w:val="00E738C3"/>
    <w:rsid w:val="00E74E34"/>
    <w:rsid w:val="00E77B00"/>
    <w:rsid w:val="00E90606"/>
    <w:rsid w:val="00EE6C99"/>
    <w:rsid w:val="00EE7B25"/>
    <w:rsid w:val="00EF1598"/>
    <w:rsid w:val="00F02A10"/>
    <w:rsid w:val="00F136CA"/>
    <w:rsid w:val="00F137A1"/>
    <w:rsid w:val="00F213A1"/>
    <w:rsid w:val="00F306FA"/>
    <w:rsid w:val="00F31490"/>
    <w:rsid w:val="00F317EE"/>
    <w:rsid w:val="00F32B70"/>
    <w:rsid w:val="00F42B9B"/>
    <w:rsid w:val="00F53A61"/>
    <w:rsid w:val="00F5600A"/>
    <w:rsid w:val="00F77B11"/>
    <w:rsid w:val="00F84013"/>
    <w:rsid w:val="00FC373C"/>
    <w:rsid w:val="00FD6F8A"/>
    <w:rsid w:val="00FE085E"/>
    <w:rsid w:val="00FE2DE2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Hyperlink">
    <w:name w:val="Hyperlink"/>
    <w:basedOn w:val="DefaultParagraphFont"/>
    <w:uiPriority w:val="99"/>
    <w:rsid w:val="00CF09B1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F09B1"/>
    <w:rPr>
      <w:rFonts w:cs="Times New Roman"/>
    </w:rPr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">
    <w:name w:val="Заголовок таблицы"/>
    <w:basedOn w:val="Normal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FollowedHyperlink">
    <w:name w:val="FollowedHyperlink"/>
    <w:basedOn w:val="DefaultParagraphFont"/>
    <w:uiPriority w:val="99"/>
    <w:rsid w:val="00CF09B1"/>
    <w:rPr>
      <w:rFonts w:cs="Times New Roman"/>
      <w:color w:val="800080"/>
      <w:u w:val="single"/>
    </w:rPr>
  </w:style>
  <w:style w:type="paragraph" w:customStyle="1" w:styleId="msonormal0">
    <w:name w:val="msonormal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Normal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527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303</TotalTime>
  <Pages>22</Pages>
  <Words>7176</Words>
  <Characters>-32766</Characters>
  <Application>Microsoft Office Outlook</Application>
  <DocSecurity>0</DocSecurity>
  <Lines>0</Lines>
  <Paragraphs>0</Paragraphs>
  <ScaleCrop>false</ScaleCrop>
  <Company>Красномайское с/п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Anna</cp:lastModifiedBy>
  <cp:revision>74</cp:revision>
  <cp:lastPrinted>2019-10-24T08:56:00Z</cp:lastPrinted>
  <dcterms:created xsi:type="dcterms:W3CDTF">2019-10-24T06:02:00Z</dcterms:created>
  <dcterms:modified xsi:type="dcterms:W3CDTF">2021-02-11T14:32:00Z</dcterms:modified>
</cp:coreProperties>
</file>