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EAB" w:rsidRDefault="00081E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81EAB" w:rsidRPr="00CF09B1" w:rsidRDefault="00081E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081EAB" w:rsidRPr="00CF09B1" w:rsidRDefault="00081E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081EAB" w:rsidRPr="00CF09B1" w:rsidRDefault="00081E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081EAB" w:rsidRPr="00CF09B1" w:rsidRDefault="00081E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081EAB" w:rsidRPr="001F51D7" w:rsidRDefault="00081E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шестого СОЗЫВА</w:t>
      </w:r>
    </w:p>
    <w:p w:rsidR="00081EAB" w:rsidRPr="00CF09B1" w:rsidRDefault="00081E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81EAB" w:rsidRPr="00CF09B1" w:rsidRDefault="00081E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081EAB" w:rsidRPr="00CF09B1" w:rsidRDefault="00081EA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81EAB" w:rsidRPr="00CF09B1" w:rsidRDefault="00081EAB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№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154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                 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8.02. 2021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081EAB" w:rsidRPr="00CF09B1" w:rsidRDefault="00081EA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081EAB" w:rsidRPr="00393D80" w:rsidRDefault="00081EA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внесении изменений в решение совета депутатов КРАСНОМАЙСКОГО сельского поселения КОЧКУРОВСКОГО МУНИЦИПАЛЬНОГО РАЙОНА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Первого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149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</w:t>
      </w:r>
    </w:p>
    <w:p w:rsidR="00081EAB" w:rsidRPr="00393D80" w:rsidRDefault="00081EA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Красномайского сельского поселения Кочкуровского муниципального района шестого созыва РЕШИЛ:</w:t>
      </w:r>
    </w:p>
    <w:p w:rsidR="00081EAB" w:rsidRPr="00393D80" w:rsidRDefault="00081EA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 xml:space="preserve">1. Внести в решение Совета депутатов Красномайского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первого</w:t>
      </w:r>
      <w:r w:rsidRPr="00393D80">
        <w:rPr>
          <w:rFonts w:ascii="Arial" w:hAnsi="Arial" w:cs="Arial"/>
          <w:lang w:val="ru-RU"/>
        </w:rPr>
        <w:t xml:space="preserve"> созыва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>,</w:t>
      </w:r>
      <w:r w:rsidRPr="00393D80">
        <w:rPr>
          <w:rFonts w:ascii="Arial" w:hAnsi="Arial" w:cs="Arial"/>
          <w:lang w:val="ru-RU"/>
        </w:rPr>
        <w:t>следующие изменения:</w:t>
      </w:r>
    </w:p>
    <w:p w:rsidR="00081EAB" w:rsidRPr="00393D80" w:rsidRDefault="00081EAB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081EAB" w:rsidRPr="00CF09B1" w:rsidRDefault="00081EAB" w:rsidP="00D726AC">
      <w:pPr>
        <w:ind w:firstLine="709"/>
        <w:jc w:val="both"/>
        <w:rPr>
          <w:rFonts w:ascii="Arial" w:hAnsi="Arial" w:cs="Arial"/>
          <w:lang w:val="ru-RU"/>
        </w:rPr>
      </w:pPr>
      <w:bookmarkStart w:id="1" w:name="_Hlk530556136"/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2965,6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3065,6 тыс. рублей, с превышением расходов над доходами в сумме 100,0 тыс. рублей</w:t>
      </w:r>
      <w:r w:rsidRPr="00CF09B1">
        <w:rPr>
          <w:rFonts w:ascii="Arial" w:hAnsi="Arial" w:cs="Arial"/>
          <w:lang w:val="ru-RU"/>
        </w:rPr>
        <w:t>.</w:t>
      </w:r>
    </w:p>
    <w:p w:rsidR="00081EAB" w:rsidRPr="004D1EA4" w:rsidRDefault="00081EA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3496,2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64,0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081EAB" w:rsidRPr="004D1EA4" w:rsidRDefault="00081EA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3946,4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149,1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081EAB" w:rsidRPr="00393D80" w:rsidRDefault="00081EA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>);</w:t>
      </w:r>
    </w:p>
    <w:p w:rsidR="00081EAB" w:rsidRPr="00393D80" w:rsidRDefault="00081EA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. 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081EAB" w:rsidRPr="00393D80" w:rsidRDefault="00081EA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081EAB" w:rsidRDefault="00081EA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6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).</w:t>
      </w:r>
    </w:p>
    <w:p w:rsidR="00081EAB" w:rsidRPr="00393D80" w:rsidRDefault="00081EAB" w:rsidP="00090E02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</w:t>
      </w:r>
      <w:r w:rsidRPr="00393D80">
        <w:rPr>
          <w:rFonts w:ascii="Arial" w:hAnsi="Arial" w:cs="Arial"/>
          <w:lang w:val="ru-RU"/>
        </w:rPr>
        <w:t>.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7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393D80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20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149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21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).</w:t>
      </w:r>
    </w:p>
    <w:p w:rsidR="00081EAB" w:rsidRPr="00393D80" w:rsidRDefault="00081EAB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081EAB" w:rsidRPr="00393D80" w:rsidRDefault="00081EA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081EAB" w:rsidRDefault="00081EA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081EAB" w:rsidRPr="00EE7B25" w:rsidRDefault="00081EA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081EAB" w:rsidRPr="00EE7B25" w:rsidRDefault="00081EA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081EAB" w:rsidRPr="00EE7B25" w:rsidRDefault="00081EA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081EAB" w:rsidRPr="00EE7B25" w:rsidRDefault="00081EA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081EAB" w:rsidRPr="00EE7B25" w:rsidRDefault="00081EA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081EAB" w:rsidRPr="00EE7B25" w:rsidRDefault="00081EA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Н.В. Начаркина</w:t>
      </w:r>
    </w:p>
    <w:p w:rsidR="00081EAB" w:rsidRPr="00EE7B25" w:rsidRDefault="00081EA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081EAB" w:rsidRDefault="00081EA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bookmarkStart w:id="2" w:name="_GoBack"/>
      <w:bookmarkEnd w:id="2"/>
    </w:p>
    <w:sectPr w:rsidR="00081EAB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053B"/>
    <w:rsid w:val="00000FE8"/>
    <w:rsid w:val="000071D0"/>
    <w:rsid w:val="00036DEC"/>
    <w:rsid w:val="00054652"/>
    <w:rsid w:val="0006370F"/>
    <w:rsid w:val="00081EAB"/>
    <w:rsid w:val="00090E02"/>
    <w:rsid w:val="00094345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C67BD"/>
    <w:rsid w:val="001F51D7"/>
    <w:rsid w:val="00206083"/>
    <w:rsid w:val="00212F91"/>
    <w:rsid w:val="002271FA"/>
    <w:rsid w:val="00236855"/>
    <w:rsid w:val="002751A0"/>
    <w:rsid w:val="00282552"/>
    <w:rsid w:val="00291B60"/>
    <w:rsid w:val="002A32E5"/>
    <w:rsid w:val="002A40AC"/>
    <w:rsid w:val="002B1CC9"/>
    <w:rsid w:val="002C2901"/>
    <w:rsid w:val="002D2A88"/>
    <w:rsid w:val="003065F4"/>
    <w:rsid w:val="00393D80"/>
    <w:rsid w:val="003964B0"/>
    <w:rsid w:val="003A47EA"/>
    <w:rsid w:val="003B1ABE"/>
    <w:rsid w:val="003C49B9"/>
    <w:rsid w:val="00416532"/>
    <w:rsid w:val="00441B9C"/>
    <w:rsid w:val="00463F55"/>
    <w:rsid w:val="004A1246"/>
    <w:rsid w:val="004A16D9"/>
    <w:rsid w:val="004B65D7"/>
    <w:rsid w:val="004C1806"/>
    <w:rsid w:val="004D1EA4"/>
    <w:rsid w:val="004D2EEF"/>
    <w:rsid w:val="00507726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52650"/>
    <w:rsid w:val="00670755"/>
    <w:rsid w:val="006B093B"/>
    <w:rsid w:val="006B3539"/>
    <w:rsid w:val="006B60B2"/>
    <w:rsid w:val="006E7DE8"/>
    <w:rsid w:val="006F5EBF"/>
    <w:rsid w:val="006F75ED"/>
    <w:rsid w:val="00741990"/>
    <w:rsid w:val="00741B9C"/>
    <w:rsid w:val="00765167"/>
    <w:rsid w:val="007700F9"/>
    <w:rsid w:val="0077611C"/>
    <w:rsid w:val="00784382"/>
    <w:rsid w:val="007C3DF5"/>
    <w:rsid w:val="007E6DE9"/>
    <w:rsid w:val="007F787E"/>
    <w:rsid w:val="008353C1"/>
    <w:rsid w:val="00842573"/>
    <w:rsid w:val="00844C4A"/>
    <w:rsid w:val="008509FD"/>
    <w:rsid w:val="00872DFB"/>
    <w:rsid w:val="0087356C"/>
    <w:rsid w:val="00880A78"/>
    <w:rsid w:val="00881539"/>
    <w:rsid w:val="008B3628"/>
    <w:rsid w:val="008E668B"/>
    <w:rsid w:val="008F4279"/>
    <w:rsid w:val="008F6F07"/>
    <w:rsid w:val="008F6F76"/>
    <w:rsid w:val="009427EE"/>
    <w:rsid w:val="00950353"/>
    <w:rsid w:val="009544E9"/>
    <w:rsid w:val="00956379"/>
    <w:rsid w:val="009733EC"/>
    <w:rsid w:val="009D4EE8"/>
    <w:rsid w:val="009D6BBC"/>
    <w:rsid w:val="009E6CD5"/>
    <w:rsid w:val="009E7583"/>
    <w:rsid w:val="00A10676"/>
    <w:rsid w:val="00A52B66"/>
    <w:rsid w:val="00A66FD3"/>
    <w:rsid w:val="00A900F5"/>
    <w:rsid w:val="00AB3E7E"/>
    <w:rsid w:val="00AB6155"/>
    <w:rsid w:val="00AC44EF"/>
    <w:rsid w:val="00AD3099"/>
    <w:rsid w:val="00AE2A24"/>
    <w:rsid w:val="00B04D35"/>
    <w:rsid w:val="00B266AD"/>
    <w:rsid w:val="00B31EC9"/>
    <w:rsid w:val="00B62F9C"/>
    <w:rsid w:val="00B63067"/>
    <w:rsid w:val="00B8037A"/>
    <w:rsid w:val="00BA71B0"/>
    <w:rsid w:val="00BB15B9"/>
    <w:rsid w:val="00BE7496"/>
    <w:rsid w:val="00C202AA"/>
    <w:rsid w:val="00C42E93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6395E"/>
    <w:rsid w:val="00D726AC"/>
    <w:rsid w:val="00D87F4D"/>
    <w:rsid w:val="00D92D10"/>
    <w:rsid w:val="00DA0715"/>
    <w:rsid w:val="00DD3591"/>
    <w:rsid w:val="00DE19D9"/>
    <w:rsid w:val="00E04B6C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F136CA"/>
    <w:rsid w:val="00F137A1"/>
    <w:rsid w:val="00F32B70"/>
    <w:rsid w:val="00F43C3D"/>
    <w:rsid w:val="00F557F9"/>
    <w:rsid w:val="00F5600A"/>
    <w:rsid w:val="00F70F1E"/>
    <w:rsid w:val="00F7296E"/>
    <w:rsid w:val="00F75CF6"/>
    <w:rsid w:val="00F77B11"/>
    <w:rsid w:val="00F85A9C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41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4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265</TotalTime>
  <Pages>2</Pages>
  <Words>474</Words>
  <Characters>2704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чинаева</cp:lastModifiedBy>
  <cp:revision>60</cp:revision>
  <cp:lastPrinted>2019-10-24T08:56:00Z</cp:lastPrinted>
  <dcterms:created xsi:type="dcterms:W3CDTF">2019-10-24T06:02:00Z</dcterms:created>
  <dcterms:modified xsi:type="dcterms:W3CDTF">2021-02-11T13:43:00Z</dcterms:modified>
</cp:coreProperties>
</file>