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B12" w:rsidRDefault="006D3B12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D3B12" w:rsidRDefault="006D3B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D3B12" w:rsidRPr="00CF09B1" w:rsidRDefault="006D3B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6D3B12" w:rsidRPr="00CF09B1" w:rsidRDefault="006D3B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6D3B12" w:rsidRPr="00CF09B1" w:rsidRDefault="006D3B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6D3B12" w:rsidRPr="00CF09B1" w:rsidRDefault="006D3B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6D3B12" w:rsidRPr="00997A0D" w:rsidRDefault="006D3B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6D3B12" w:rsidRPr="00CF09B1" w:rsidRDefault="006D3B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D3B12" w:rsidRPr="00CF09B1" w:rsidRDefault="006D3B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6D3B12" w:rsidRPr="00CF09B1" w:rsidRDefault="006D3B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D3B12" w:rsidRPr="00CF09B1" w:rsidRDefault="006D3B12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190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30 декабря 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6D3B12" w:rsidRPr="00CF09B1" w:rsidRDefault="006D3B12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6D3B12" w:rsidRDefault="006D3B12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146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24.01.2020 г №151, от 13.03.2020 г. №153, с изменениями от 24.04.2020 г.№159, от 21.05.2020 г №160, от 28.08.2020 г. №172, от 12.11.2020 г №181)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6D3B12" w:rsidRPr="00651E2A" w:rsidRDefault="006D3B1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6D3B12" w:rsidRPr="00651E2A" w:rsidRDefault="006D3B12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6D3B12" w:rsidRPr="00651E2A" w:rsidRDefault="006D3B12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24.01.2020 г №151, от 13.03.2020 г №153,ОТ 24.04.2020 Г №159, от 21.05.2020 г №160, от 28.08.2020г.№172, от 12.11.2020 г №181)</w:t>
      </w:r>
      <w:r w:rsidRPr="00651E2A">
        <w:rPr>
          <w:rFonts w:ascii="Arial" w:hAnsi="Arial" w:cs="Arial"/>
          <w:lang w:val="ru-RU"/>
        </w:rPr>
        <w:t xml:space="preserve"> следующие изменения:</w:t>
      </w:r>
    </w:p>
    <w:p w:rsidR="006D3B12" w:rsidRPr="00651E2A" w:rsidRDefault="006D3B12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6D3B12" w:rsidRPr="00CF09B1" w:rsidRDefault="006D3B12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1449,1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1506,9 тыс. рублей, с превышением расходов над доходами в сумме 57,8 тыс. рублей</w:t>
      </w:r>
      <w:r w:rsidRPr="00CF09B1">
        <w:rPr>
          <w:rFonts w:ascii="Arial" w:hAnsi="Arial" w:cs="Arial"/>
          <w:lang w:val="ru-RU"/>
        </w:rPr>
        <w:t>.</w:t>
      </w:r>
    </w:p>
    <w:p w:rsidR="006D3B12" w:rsidRPr="004D1EA4" w:rsidRDefault="006D3B12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13,4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6D3B12" w:rsidRDefault="006D3B12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17,5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6D3B12" w:rsidRDefault="006D3B12" w:rsidP="004D1EA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1.2 Пункт 2 статьи 10 изложить в следующей редакции:</w:t>
      </w:r>
    </w:p>
    <w:p w:rsidR="006D3B12" w:rsidRPr="004D1EA4" w:rsidRDefault="006D3B12" w:rsidP="0002492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«</w:t>
      </w:r>
      <w:r w:rsidRPr="00CF09B1">
        <w:rPr>
          <w:rFonts w:ascii="Arial" w:hAnsi="Arial" w:cs="Arial"/>
          <w:lang w:val="ru-RU"/>
        </w:rPr>
        <w:t>2</w:t>
      </w:r>
      <w:r w:rsidRPr="00F31490">
        <w:rPr>
          <w:rFonts w:ascii="Arial" w:hAnsi="Arial" w:cs="Arial"/>
          <w:color w:val="000000"/>
          <w:lang w:val="ru-RU"/>
        </w:rPr>
        <w:t>. Установить верхний предел муниципального внутреннего долга Качелайского сельского поселения</w:t>
      </w:r>
      <w:r w:rsidRPr="00F31490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F31490">
        <w:rPr>
          <w:rFonts w:ascii="Arial" w:hAnsi="Arial" w:cs="Arial"/>
          <w:color w:val="000000"/>
          <w:lang w:val="ru-RU"/>
        </w:rPr>
        <w:t xml:space="preserve">Кочкуровского муниципального района на 1 января 2021 года в сумме сумма долга </w:t>
      </w:r>
      <w:r>
        <w:rPr>
          <w:rFonts w:ascii="Arial" w:hAnsi="Arial" w:cs="Arial"/>
          <w:color w:val="000000"/>
          <w:lang w:val="ru-RU"/>
        </w:rPr>
        <w:t>460,9</w:t>
      </w:r>
      <w:r w:rsidRPr="00F31490">
        <w:rPr>
          <w:rFonts w:ascii="Arial" w:hAnsi="Arial" w:cs="Arial"/>
          <w:color w:val="000000"/>
          <w:lang w:val="ru-RU"/>
        </w:rPr>
        <w:t xml:space="preserve"> тыс. рублей, на 1 января 2022 года – 201,5 тыс. рублей, на 1 января 2023 года – 203,0 тыс. рублей</w:t>
      </w:r>
      <w:r>
        <w:rPr>
          <w:rFonts w:ascii="Arial" w:hAnsi="Arial" w:cs="Arial"/>
          <w:color w:val="000000"/>
          <w:lang w:val="ru-RU"/>
        </w:rPr>
        <w:t>»</w:t>
      </w:r>
      <w:r w:rsidRPr="00F31490">
        <w:rPr>
          <w:rFonts w:ascii="Arial" w:hAnsi="Arial" w:cs="Arial"/>
          <w:color w:val="000000"/>
          <w:lang w:val="ru-RU"/>
        </w:rPr>
        <w:t xml:space="preserve">. </w:t>
      </w:r>
    </w:p>
    <w:p w:rsidR="006D3B12" w:rsidRPr="00651E2A" w:rsidRDefault="006D3B12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6D3B12" w:rsidRPr="00651E2A" w:rsidRDefault="006D3B12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6D3B12" w:rsidRPr="00651E2A" w:rsidRDefault="006D3B12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6D3B12" w:rsidRPr="00651E2A" w:rsidRDefault="006D3B12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1.6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>кого муниципального района от 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1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6D3B12" w:rsidRPr="00651E2A" w:rsidRDefault="006D3B12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6D3B12" w:rsidRDefault="006D3B12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6D3B12" w:rsidRDefault="006D3B12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6D3B12" w:rsidRDefault="006D3B12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6D3B12" w:rsidRDefault="006D3B12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6D3B12" w:rsidRPr="00EE7B25" w:rsidRDefault="006D3B1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6D3B12" w:rsidRPr="00EE7B25" w:rsidRDefault="006D3B1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6D3B12" w:rsidRPr="00EE7B25" w:rsidRDefault="006D3B1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6D3B12" w:rsidRDefault="006D3B12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И.о.председателя Совета депутатов</w:t>
      </w:r>
    </w:p>
    <w:p w:rsidR="006D3B12" w:rsidRDefault="006D3B12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 поселения</w:t>
      </w:r>
    </w:p>
    <w:p w:rsidR="006D3B12" w:rsidRDefault="006D3B12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6D3B12" w:rsidRDefault="006D3B12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Республики Мордовия</w:t>
      </w:r>
    </w:p>
    <w:p w:rsidR="006D3B12" w:rsidRPr="00EE7B25" w:rsidRDefault="006D3B12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М.А.Автаева</w:t>
      </w:r>
    </w:p>
    <w:p w:rsidR="006D3B12" w:rsidRPr="00EE7B25" w:rsidRDefault="006D3B1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30.12.2020 года №190</w:t>
      </w: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340"/>
        <w:gridCol w:w="5040"/>
        <w:gridCol w:w="1080"/>
        <w:gridCol w:w="994"/>
        <w:gridCol w:w="986"/>
      </w:tblGrid>
      <w:tr w:rsidR="006D3B12" w:rsidRPr="00282CE4" w:rsidTr="00282CE4">
        <w:trPr>
          <w:trHeight w:val="99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lang w:val="ru-RU" w:eastAsia="ru-RU"/>
              </w:rPr>
              <w:t>ДОХОДЫ БЮДЖЕТА КАЧЕЛАЙСКОГО СЕЛЬСКОГО ПОСЕЛЕНИЯ РЕСПУБЛИКИ МОРДОВИЯ НА 2020 ГОД И НА ПЛАНОВЫЙ ПЕРИОД 2021 И 2022 ГОДОВ</w:t>
            </w:r>
            <w:r w:rsidRPr="00282CE4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5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D3B12" w:rsidRPr="00282CE4" w:rsidTr="00282CE4">
        <w:trPr>
          <w:trHeight w:val="330"/>
        </w:trPr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D3B12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</w:t>
            </w:r>
          </w:p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D3B12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</w:t>
            </w:r>
          </w:p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                                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1 449,1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933,8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460,9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201,5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203,0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</w:tr>
      <w:tr w:rsidR="006D3B12" w:rsidRPr="00282CE4" w:rsidTr="00282CE4">
        <w:trPr>
          <w:trHeight w:val="1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6D3B12" w:rsidRPr="00282CE4" w:rsidTr="00282CE4">
        <w:trPr>
          <w:trHeight w:val="178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9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193,2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194,3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6D3B12" w:rsidRPr="00282CE4" w:rsidTr="00282CE4">
        <w:trPr>
          <w:trHeight w:val="76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6D3B12" w:rsidRPr="00282CE4" w:rsidTr="00282CE4">
        <w:trPr>
          <w:trHeight w:val="1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168,5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169,2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170,2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51,3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117,2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6D3B12" w:rsidRPr="00282CE4" w:rsidTr="00282CE4">
        <w:trPr>
          <w:trHeight w:val="58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117,3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6D3B12" w:rsidRPr="00282CE4" w:rsidTr="00282CE4">
        <w:trPr>
          <w:trHeight w:val="103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117,3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9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6D3B12" w:rsidRPr="00282CE4" w:rsidTr="00282CE4">
        <w:trPr>
          <w:trHeight w:val="54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260,4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6D3B12" w:rsidRPr="00282CE4" w:rsidTr="00282CE4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11406000000000430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260,4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6D3B12" w:rsidRPr="00282CE4" w:rsidTr="00282CE4">
        <w:trPr>
          <w:trHeight w:val="103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11406010000000430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государственная  собственность на которые не разграничена и которые расположены в границах сельских поселений  и межселенных территорий  муниципальных районов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260,4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6D3B12" w:rsidRPr="00282CE4" w:rsidTr="00282CE4">
        <w:trPr>
          <w:trHeight w:val="82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260,4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6D3B12" w:rsidRPr="00282CE4" w:rsidTr="00282CE4">
        <w:trPr>
          <w:trHeight w:val="34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11705000000000180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неналоговые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6D3B12" w:rsidRPr="00282CE4" w:rsidTr="00282CE4">
        <w:trPr>
          <w:trHeight w:val="3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11705050100000180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6D3B12" w:rsidRPr="00282CE4" w:rsidTr="00282CE4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988,2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876,7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730,8</w:t>
            </w:r>
          </w:p>
        </w:tc>
      </w:tr>
      <w:tr w:rsidR="006D3B12" w:rsidRPr="00282CE4" w:rsidTr="00282CE4">
        <w:trPr>
          <w:trHeight w:val="33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6D3B12" w:rsidRPr="00282CE4" w:rsidTr="00282CE4">
        <w:trPr>
          <w:trHeight w:val="22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6D3B12" w:rsidRPr="00282CE4" w:rsidTr="00282CE4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6D3B12" w:rsidRPr="00282CE4" w:rsidTr="00282CE4">
        <w:trPr>
          <w:trHeight w:val="51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5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569,4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569,4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D3B12" w:rsidRPr="00282CE4" w:rsidTr="00282CE4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84,7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79,0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80,8</w:t>
            </w:r>
          </w:p>
        </w:tc>
      </w:tr>
      <w:tr w:rsidR="006D3B12" w:rsidRPr="00282CE4" w:rsidTr="00282CE4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84,5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6D3B12" w:rsidRPr="00282CE4" w:rsidTr="00282CE4">
        <w:trPr>
          <w:trHeight w:val="76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84,5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6D3B12" w:rsidRPr="00282CE4" w:rsidTr="00282CE4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6D3B12" w:rsidRPr="00282CE4" w:rsidTr="00282CE4">
        <w:trPr>
          <w:trHeight w:val="76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301,7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6D3B12" w:rsidRPr="00282CE4" w:rsidTr="00282CE4">
        <w:trPr>
          <w:trHeight w:val="102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301,7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6D3B12" w:rsidRPr="00282CE4" w:rsidTr="00282CE4">
        <w:trPr>
          <w:trHeight w:val="1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301,7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6D3B12" w:rsidRPr="00282CE4" w:rsidTr="00282CE4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282CE4" w:rsidRDefault="006D3B12" w:rsidP="00282CE4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Pr="00D606D1" w:rsidRDefault="006D3B12" w:rsidP="00282CE4">
      <w:pPr>
        <w:pStyle w:val="ConsNormal"/>
        <w:ind w:right="0" w:firstLine="540"/>
        <w:jc w:val="right"/>
        <w:rPr>
          <w:rFonts w:cs="Times New Roman"/>
        </w:rPr>
      </w:pPr>
      <w:r w:rsidRPr="00D606D1">
        <w:rPr>
          <w:rFonts w:cs="Times New Roman"/>
        </w:rPr>
        <w:t>Приложение №2</w:t>
      </w:r>
    </w:p>
    <w:p w:rsidR="006D3B12" w:rsidRPr="00D606D1" w:rsidRDefault="006D3B12" w:rsidP="00282CE4">
      <w:pPr>
        <w:pStyle w:val="ConsNormal"/>
        <w:ind w:right="0" w:firstLine="540"/>
        <w:jc w:val="right"/>
        <w:rPr>
          <w:rFonts w:cs="Times New Roman"/>
        </w:rPr>
      </w:pPr>
      <w:r w:rsidRPr="00D606D1">
        <w:rPr>
          <w:rFonts w:cs="Times New Roman"/>
        </w:rPr>
        <w:t>К решению Совета депутатов</w:t>
      </w:r>
    </w:p>
    <w:p w:rsidR="006D3B12" w:rsidRPr="00D606D1" w:rsidRDefault="006D3B12" w:rsidP="00282CE4">
      <w:pPr>
        <w:pStyle w:val="ConsNormal"/>
        <w:ind w:right="0" w:firstLine="540"/>
        <w:jc w:val="right"/>
        <w:rPr>
          <w:rFonts w:cs="Times New Roman"/>
        </w:rPr>
      </w:pPr>
      <w:r w:rsidRPr="00D606D1">
        <w:rPr>
          <w:rFonts w:cs="Times New Roman"/>
        </w:rPr>
        <w:t>Качелайского сельского поселения</w:t>
      </w:r>
    </w:p>
    <w:p w:rsidR="006D3B12" w:rsidRPr="00D606D1" w:rsidRDefault="006D3B12" w:rsidP="00282CE4">
      <w:pPr>
        <w:pStyle w:val="ConsNormal"/>
        <w:ind w:right="0" w:firstLine="540"/>
        <w:jc w:val="right"/>
        <w:rPr>
          <w:rFonts w:cs="Times New Roman"/>
        </w:rPr>
      </w:pPr>
      <w:r w:rsidRPr="00D606D1">
        <w:rPr>
          <w:rFonts w:cs="Times New Roman"/>
        </w:rPr>
        <w:t>от 30.12.2020 года №190</w:t>
      </w:r>
    </w:p>
    <w:tbl>
      <w:tblPr>
        <w:tblW w:w="10440" w:type="dxa"/>
        <w:tblInd w:w="108" w:type="dxa"/>
        <w:tblLook w:val="0000"/>
      </w:tblPr>
      <w:tblGrid>
        <w:gridCol w:w="3272"/>
        <w:gridCol w:w="449"/>
        <w:gridCol w:w="582"/>
        <w:gridCol w:w="417"/>
        <w:gridCol w:w="374"/>
        <w:gridCol w:w="417"/>
        <w:gridCol w:w="755"/>
        <w:gridCol w:w="590"/>
        <w:gridCol w:w="1199"/>
        <w:gridCol w:w="1199"/>
        <w:gridCol w:w="1186"/>
      </w:tblGrid>
      <w:tr w:rsidR="006D3B12" w:rsidRPr="00282CE4" w:rsidTr="00282CE4">
        <w:trPr>
          <w:trHeight w:val="2340"/>
        </w:trPr>
        <w:tc>
          <w:tcPr>
            <w:tcW w:w="104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282CE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6D3B12" w:rsidRPr="00282CE4" w:rsidTr="00D606D1">
        <w:trPr>
          <w:trHeight w:val="30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6D3B12" w:rsidRPr="00282CE4" w:rsidTr="00D606D1">
        <w:trPr>
          <w:trHeight w:val="398"/>
        </w:trPr>
        <w:tc>
          <w:tcPr>
            <w:tcW w:w="3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6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5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D3B12" w:rsidRPr="00282CE4" w:rsidTr="00D606D1">
        <w:trPr>
          <w:trHeight w:val="327"/>
        </w:trPr>
        <w:tc>
          <w:tcPr>
            <w:tcW w:w="32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6D3B12" w:rsidRPr="00282CE4" w:rsidTr="00D606D1">
        <w:trPr>
          <w:trHeight w:val="289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6D3B12" w:rsidRPr="00282CE4" w:rsidTr="00D606D1">
        <w:trPr>
          <w:trHeight w:val="289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2:K141"/>
            <w:bookmarkEnd w:id="3"/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1506,9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1024,8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</w:t>
            </w:r>
          </w:p>
        </w:tc>
      </w:tr>
      <w:tr w:rsidR="006D3B12" w:rsidRPr="00282CE4" w:rsidTr="00D606D1">
        <w:trPr>
          <w:trHeight w:val="69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344,3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344,3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344,3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132,1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D606D1">
        <w:trPr>
          <w:trHeight w:val="16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132,1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132,1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D606D1">
        <w:trPr>
          <w:trHeight w:val="144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172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117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673,0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673,0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673,0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</w:t>
            </w:r>
          </w:p>
        </w:tc>
      </w:tr>
      <w:tr w:rsidR="006D3B12" w:rsidRPr="00282CE4" w:rsidTr="00D606D1">
        <w:trPr>
          <w:trHeight w:val="169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158,9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146,3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146,3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12,6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11,6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</w:t>
            </w:r>
          </w:p>
        </w:tc>
      </w:tr>
      <w:tr w:rsidR="006D3B12" w:rsidRPr="00282CE4" w:rsidTr="00D606D1">
        <w:trPr>
          <w:trHeight w:val="144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363,0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D606D1">
        <w:trPr>
          <w:trHeight w:val="16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21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D3B12" w:rsidRPr="00282CE4" w:rsidTr="00D606D1">
        <w:trPr>
          <w:trHeight w:val="103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D606D1">
        <w:trPr>
          <w:trHeight w:val="21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Проведение выборов депутатов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Специальные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</w:t>
            </w:r>
          </w:p>
        </w:tc>
      </w:tr>
      <w:tr w:rsidR="006D3B12" w:rsidRPr="00282CE4" w:rsidTr="00D606D1">
        <w:trPr>
          <w:trHeight w:val="73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</w:t>
            </w:r>
          </w:p>
        </w:tc>
      </w:tr>
      <w:tr w:rsidR="006D3B12" w:rsidRPr="00282CE4" w:rsidTr="00D606D1">
        <w:trPr>
          <w:trHeight w:val="16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313,6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D606D1">
        <w:trPr>
          <w:trHeight w:val="56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Инженерно-изыскательские работы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D606D1">
        <w:trPr>
          <w:trHeight w:val="507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34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D606D1" w:rsidRDefault="006D3B12" w:rsidP="00D606D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 w:eastAsia="ru-RU"/>
              </w:rPr>
            </w:pPr>
            <w:r w:rsidRPr="00D606D1">
              <w:rPr>
                <w:rFonts w:ascii="Arial" w:hAnsi="Arial" w:cs="Arial"/>
                <w:b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36,9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D606D1" w:rsidRDefault="006D3B12" w:rsidP="00D606D1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D606D1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240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D606D1">
        <w:trPr>
          <w:trHeight w:val="144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D606D1" w:rsidRDefault="006D3B12" w:rsidP="00282CE4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D606D1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</w:t>
            </w:r>
          </w:p>
        </w:tc>
      </w:tr>
      <w:tr w:rsidR="006D3B12" w:rsidRPr="00282CE4" w:rsidTr="00D606D1">
        <w:trPr>
          <w:trHeight w:val="240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28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D606D1" w:rsidRDefault="006D3B12" w:rsidP="00D606D1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D606D1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D606D1">
        <w:trPr>
          <w:trHeight w:val="525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D606D1" w:rsidRDefault="006D3B12" w:rsidP="00D606D1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D606D1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D606D1">
        <w:trPr>
          <w:trHeight w:val="48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D606D1">
        <w:trPr>
          <w:trHeight w:val="285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D606D1">
        <w:trPr>
          <w:trHeight w:val="72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D606D1">
        <w:trPr>
          <w:trHeight w:val="960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D606D1">
        <w:trPr>
          <w:trHeight w:val="255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D606D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6D3B12" w:rsidRPr="007723CC" w:rsidRDefault="006D3B12" w:rsidP="00282CE4">
      <w:pPr>
        <w:pStyle w:val="ConsNormal"/>
        <w:ind w:right="0" w:firstLine="540"/>
        <w:jc w:val="right"/>
        <w:rPr>
          <w:rFonts w:cs="Times New Roman"/>
        </w:rPr>
      </w:pPr>
      <w:r w:rsidRPr="007723CC">
        <w:rPr>
          <w:rFonts w:cs="Times New Roman"/>
        </w:rPr>
        <w:t>Приложение №3</w:t>
      </w:r>
    </w:p>
    <w:p w:rsidR="006D3B12" w:rsidRPr="007723CC" w:rsidRDefault="006D3B12" w:rsidP="00282CE4">
      <w:pPr>
        <w:pStyle w:val="ConsNormal"/>
        <w:ind w:right="0" w:firstLine="540"/>
        <w:jc w:val="right"/>
        <w:rPr>
          <w:rFonts w:cs="Times New Roman"/>
        </w:rPr>
      </w:pPr>
      <w:r w:rsidRPr="007723CC">
        <w:rPr>
          <w:rFonts w:cs="Times New Roman"/>
        </w:rPr>
        <w:t>К решению Совета депутатов</w:t>
      </w:r>
    </w:p>
    <w:p w:rsidR="006D3B12" w:rsidRPr="007723CC" w:rsidRDefault="006D3B12" w:rsidP="00282CE4">
      <w:pPr>
        <w:pStyle w:val="ConsNormal"/>
        <w:ind w:right="0" w:firstLine="540"/>
        <w:jc w:val="right"/>
        <w:rPr>
          <w:rFonts w:cs="Times New Roman"/>
        </w:rPr>
      </w:pPr>
      <w:r w:rsidRPr="007723CC">
        <w:rPr>
          <w:rFonts w:cs="Times New Roman"/>
        </w:rPr>
        <w:t>Качелайского сельского поселения</w:t>
      </w:r>
    </w:p>
    <w:p w:rsidR="006D3B12" w:rsidRPr="007723CC" w:rsidRDefault="006D3B12" w:rsidP="00282CE4">
      <w:pPr>
        <w:pStyle w:val="ConsNormal"/>
        <w:ind w:right="0" w:firstLine="540"/>
        <w:jc w:val="right"/>
        <w:rPr>
          <w:rFonts w:cs="Times New Roman"/>
        </w:rPr>
      </w:pPr>
      <w:r w:rsidRPr="007723CC">
        <w:rPr>
          <w:rFonts w:cs="Times New Roman"/>
        </w:rPr>
        <w:t>от 30.12.2020 года №190</w:t>
      </w:r>
    </w:p>
    <w:tbl>
      <w:tblPr>
        <w:tblW w:w="10440" w:type="dxa"/>
        <w:tblInd w:w="108" w:type="dxa"/>
        <w:tblLook w:val="0000"/>
      </w:tblPr>
      <w:tblGrid>
        <w:gridCol w:w="3229"/>
        <w:gridCol w:w="625"/>
        <w:gridCol w:w="449"/>
        <w:gridCol w:w="582"/>
        <w:gridCol w:w="417"/>
        <w:gridCol w:w="371"/>
        <w:gridCol w:w="417"/>
        <w:gridCol w:w="752"/>
        <w:gridCol w:w="585"/>
        <w:gridCol w:w="1033"/>
        <w:gridCol w:w="946"/>
        <w:gridCol w:w="1034"/>
      </w:tblGrid>
      <w:tr w:rsidR="006D3B12" w:rsidRPr="00282CE4" w:rsidTr="00A23AE9">
        <w:trPr>
          <w:trHeight w:val="1005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D3B12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282CE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2020 ГОД</w:t>
            </w:r>
          </w:p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 НА ПЛАНОВЫЙ ПЕРИОД 2021 И 2022 ГОДОВ</w:t>
            </w:r>
          </w:p>
        </w:tc>
      </w:tr>
      <w:tr w:rsidR="006D3B12" w:rsidRPr="00282CE4" w:rsidTr="00A23AE9">
        <w:trPr>
          <w:trHeight w:val="300"/>
        </w:trPr>
        <w:tc>
          <w:tcPr>
            <w:tcW w:w="3229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6D3B12" w:rsidRPr="00282CE4" w:rsidTr="00A23AE9">
        <w:trPr>
          <w:trHeight w:val="398"/>
        </w:trPr>
        <w:tc>
          <w:tcPr>
            <w:tcW w:w="3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0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D3B12" w:rsidRPr="00282CE4" w:rsidTr="00A23AE9">
        <w:trPr>
          <w:trHeight w:val="327"/>
        </w:trPr>
        <w:tc>
          <w:tcPr>
            <w:tcW w:w="3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D3B12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2021 </w:t>
            </w:r>
          </w:p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6D3B12" w:rsidRPr="00282CE4" w:rsidTr="00A23AE9">
        <w:trPr>
          <w:trHeight w:val="289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6D3B12" w:rsidRPr="00282CE4" w:rsidTr="00A23AE9">
        <w:trPr>
          <w:trHeight w:val="289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12:L141"/>
            <w:bookmarkEnd w:id="4"/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1506,9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1024,8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</w:t>
            </w:r>
          </w:p>
        </w:tc>
      </w:tr>
      <w:tr w:rsidR="006D3B12" w:rsidRPr="00282CE4" w:rsidTr="00A23AE9">
        <w:trPr>
          <w:trHeight w:val="69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344,3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344,3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344,3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A23AE9">
        <w:trPr>
          <w:trHeight w:val="16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</w:t>
            </w:r>
          </w:p>
        </w:tc>
      </w:tr>
      <w:tr w:rsidR="006D3B12" w:rsidRPr="00282CE4" w:rsidTr="00A23AE9">
        <w:trPr>
          <w:trHeight w:val="144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172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117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7723CC" w:rsidRDefault="006D3B12" w:rsidP="007723CC">
            <w:pPr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  <w:lang w:val="ru-RU" w:eastAsia="ru-RU"/>
              </w:rPr>
            </w:pPr>
            <w:r w:rsidRPr="007723CC">
              <w:rPr>
                <w:rFonts w:ascii="Arial" w:hAnsi="Arial" w:cs="Arial"/>
                <w:b/>
                <w:color w:val="000000"/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673,0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</w:t>
            </w:r>
          </w:p>
        </w:tc>
      </w:tr>
      <w:tr w:rsidR="006D3B12" w:rsidRPr="00282CE4" w:rsidTr="00A23AE9">
        <w:trPr>
          <w:trHeight w:val="169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158,9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146,3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146,3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12,6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11,6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</w:t>
            </w:r>
          </w:p>
        </w:tc>
      </w:tr>
      <w:tr w:rsidR="006D3B12" w:rsidRPr="00282CE4" w:rsidTr="00A23AE9">
        <w:trPr>
          <w:trHeight w:val="144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A23AE9">
        <w:trPr>
          <w:trHeight w:val="16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21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D3B12" w:rsidRPr="00282CE4" w:rsidTr="00A23AE9">
        <w:trPr>
          <w:trHeight w:val="103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7723CC" w:rsidRDefault="006D3B12" w:rsidP="007723CC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7723CC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A23AE9">
        <w:trPr>
          <w:trHeight w:val="21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Проведение выборов депутатов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nil"/>
              <w:bottom w:val="nil"/>
              <w:right w:val="nil"/>
            </w:tcBorders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Специальные расходы </w:t>
            </w:r>
          </w:p>
        </w:tc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7723CC" w:rsidRDefault="006D3B12" w:rsidP="007723C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7723CC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</w:t>
            </w:r>
          </w:p>
        </w:tc>
      </w:tr>
      <w:tr w:rsidR="006D3B12" w:rsidRPr="00282CE4" w:rsidTr="00A23AE9">
        <w:trPr>
          <w:trHeight w:val="73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</w:t>
            </w:r>
          </w:p>
        </w:tc>
      </w:tr>
      <w:tr w:rsidR="006D3B12" w:rsidRPr="00282CE4" w:rsidTr="00A23AE9">
        <w:trPr>
          <w:trHeight w:val="16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7723CC" w:rsidRDefault="006D3B12" w:rsidP="00282CE4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7723CC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313,6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A23AE9">
        <w:trPr>
          <w:trHeight w:val="56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7723CC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7723C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Инженерно-изыскательские работы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D3B12" w:rsidRPr="00282CE4" w:rsidTr="00A23AE9">
        <w:trPr>
          <w:trHeight w:val="600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34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7723CC" w:rsidRDefault="006D3B12" w:rsidP="00282CE4">
            <w:pPr>
              <w:rPr>
                <w:rFonts w:ascii="Arial" w:hAnsi="Arial" w:cs="Arial"/>
                <w:b/>
                <w:sz w:val="20"/>
                <w:szCs w:val="20"/>
                <w:lang w:val="ru-RU" w:eastAsia="ru-RU"/>
              </w:rPr>
            </w:pPr>
            <w:r w:rsidRPr="00282CE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7723CC">
              <w:rPr>
                <w:rFonts w:ascii="Arial" w:hAnsi="Arial" w:cs="Arial"/>
                <w:b/>
                <w:sz w:val="20"/>
                <w:szCs w:val="20"/>
                <w:lang w:val="ru-RU" w:eastAsia="ru-RU"/>
              </w:rPr>
              <w:t xml:space="preserve">Жилищно-коммунальное хозяйство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36,9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21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D3B12" w:rsidRPr="00282CE4" w:rsidTr="00A23AE9">
        <w:trPr>
          <w:trHeight w:val="144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7723CC" w:rsidRDefault="006D3B12" w:rsidP="00282CE4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7723CC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7723CC" w:rsidRDefault="006D3B12" w:rsidP="00282CE4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7723CC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36,9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7723CC" w:rsidRDefault="006D3B12" w:rsidP="00282CE4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7723CC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22,6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7723CC" w:rsidRDefault="006D3B12" w:rsidP="00282CE4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7723CC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18,5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</w:t>
            </w:r>
          </w:p>
        </w:tc>
      </w:tr>
      <w:tr w:rsidR="006D3B12" w:rsidRPr="00282CE4" w:rsidTr="00A23AE9">
        <w:trPr>
          <w:trHeight w:val="21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21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7723CC" w:rsidRDefault="006D3B12" w:rsidP="00282CE4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7723CC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A23AE9">
        <w:trPr>
          <w:trHeight w:val="525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A23AE9">
        <w:trPr>
          <w:trHeight w:val="48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A23AE9">
        <w:trPr>
          <w:trHeight w:val="285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A23AE9">
        <w:trPr>
          <w:trHeight w:val="72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A23AE9">
        <w:trPr>
          <w:trHeight w:val="960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6D3B12" w:rsidRPr="00282CE4" w:rsidTr="00A23AE9">
        <w:trPr>
          <w:trHeight w:val="255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7723CC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282CE4" w:rsidRDefault="006D3B12" w:rsidP="00282CE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82CE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30.12.2020 года №190</w:t>
      </w: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149"/>
        <w:gridCol w:w="4231"/>
        <w:gridCol w:w="1080"/>
        <w:gridCol w:w="1080"/>
        <w:gridCol w:w="900"/>
      </w:tblGrid>
      <w:tr w:rsidR="006D3B12" w:rsidRPr="00F86589" w:rsidTr="00F86589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D3B12" w:rsidRPr="00F86589" w:rsidRDefault="006D3B12" w:rsidP="00F8658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F86589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2020 ГОД И НА ПЛАНОВЫЙ ПЕРИОД 2021 и 2022 ГОДОВ</w:t>
            </w:r>
          </w:p>
        </w:tc>
      </w:tr>
      <w:tr w:rsidR="006D3B12" w:rsidRPr="00F86589" w:rsidTr="00F86589">
        <w:trPr>
          <w:trHeight w:val="255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F86589" w:rsidRDefault="006D3B12" w:rsidP="00F86589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F86589" w:rsidRDefault="006D3B12" w:rsidP="00F86589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F86589" w:rsidRDefault="006D3B12" w:rsidP="00F86589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F86589" w:rsidRDefault="006D3B12" w:rsidP="00F86589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3B12" w:rsidRPr="00F86589" w:rsidRDefault="006D3B12" w:rsidP="00F86589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6D3B12" w:rsidRPr="00F86589" w:rsidTr="00F86589">
        <w:trPr>
          <w:trHeight w:val="735"/>
        </w:trPr>
        <w:tc>
          <w:tcPr>
            <w:tcW w:w="314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6D3B12" w:rsidRPr="00F86589" w:rsidRDefault="006D3B12" w:rsidP="00F86589">
            <w:pPr>
              <w:jc w:val="center"/>
              <w:rPr>
                <w:b/>
                <w:bCs/>
                <w:lang w:val="ru-RU" w:eastAsia="ru-RU"/>
              </w:rPr>
            </w:pPr>
            <w:r w:rsidRPr="00F86589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423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D3B12" w:rsidRPr="00F86589" w:rsidRDefault="006D3B12" w:rsidP="00F865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D3B12" w:rsidRPr="00F86589" w:rsidRDefault="006D3B12" w:rsidP="00F865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 (тыс. руб.)</w:t>
            </w:r>
          </w:p>
        </w:tc>
      </w:tr>
      <w:tr w:rsidR="006D3B12" w:rsidRPr="00F86589" w:rsidTr="00F86589">
        <w:trPr>
          <w:trHeight w:val="720"/>
        </w:trPr>
        <w:tc>
          <w:tcPr>
            <w:tcW w:w="314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D3B12" w:rsidRPr="00F86589" w:rsidRDefault="006D3B12" w:rsidP="00F86589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423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D3B12" w:rsidRPr="00F86589" w:rsidRDefault="006D3B12" w:rsidP="00F8658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6D3B12" w:rsidRPr="00F86589" w:rsidRDefault="006D3B12" w:rsidP="00F865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6D3B12" w:rsidRPr="00F86589" w:rsidRDefault="006D3B12" w:rsidP="00F865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6D3B12" w:rsidRPr="00F86589" w:rsidRDefault="006D3B12" w:rsidP="00F865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6D3B12" w:rsidRPr="00F86589" w:rsidTr="00F86589">
        <w:trPr>
          <w:trHeight w:val="315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D3B12" w:rsidRPr="00F86589" w:rsidRDefault="006D3B12" w:rsidP="00F86589">
            <w:pPr>
              <w:jc w:val="center"/>
              <w:rPr>
                <w:b/>
                <w:bCs/>
                <w:lang w:val="ru-RU" w:eastAsia="ru-RU"/>
              </w:rPr>
            </w:pPr>
            <w:r w:rsidRPr="00F86589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4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6D3B12" w:rsidRPr="00F86589" w:rsidTr="00F86589">
        <w:trPr>
          <w:trHeight w:val="67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86589">
              <w:rPr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6D3B12" w:rsidRPr="00F86589" w:rsidTr="00F86589">
        <w:trPr>
          <w:trHeight w:val="5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86589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57,8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6D3B12" w:rsidRPr="00F86589" w:rsidTr="00F86589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86589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-1 449,1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6D3B12" w:rsidRPr="00F86589" w:rsidTr="00F86589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86589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-1 449,1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6D3B12" w:rsidRPr="00F86589" w:rsidTr="00F86589">
        <w:trPr>
          <w:trHeight w:val="5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86589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-1 449,1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6D3B12" w:rsidRPr="00F86589" w:rsidTr="00F86589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86589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1 506,9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  <w:tr w:rsidR="006D3B12" w:rsidRPr="00F86589" w:rsidTr="00F86589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86589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1 506,9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  <w:tr w:rsidR="006D3B12" w:rsidRPr="00F86589" w:rsidTr="00F86589">
        <w:trPr>
          <w:trHeight w:val="5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86589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D3B12" w:rsidRPr="00F86589" w:rsidRDefault="006D3B12" w:rsidP="00F865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1 506,9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D3B12" w:rsidRPr="00F86589" w:rsidRDefault="006D3B12" w:rsidP="00F8658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86589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</w:tbl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282CE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D3B12" w:rsidRDefault="006D3B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6D3B12" w:rsidSect="00D606D1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B12" w:rsidRDefault="006D3B12">
      <w:r>
        <w:separator/>
      </w:r>
    </w:p>
  </w:endnote>
  <w:endnote w:type="continuationSeparator" w:id="1">
    <w:p w:rsidR="006D3B12" w:rsidRDefault="006D3B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B12" w:rsidRDefault="006D3B12">
      <w:r>
        <w:separator/>
      </w:r>
    </w:p>
  </w:footnote>
  <w:footnote w:type="continuationSeparator" w:id="1">
    <w:p w:rsidR="006D3B12" w:rsidRDefault="006D3B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B12" w:rsidRDefault="006D3B12" w:rsidP="007723C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D3B12" w:rsidRDefault="006D3B12" w:rsidP="00D606D1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B12" w:rsidRDefault="006D3B12" w:rsidP="007723C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D3B12" w:rsidRDefault="006D3B12" w:rsidP="00D606D1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24922"/>
    <w:rsid w:val="00036DEC"/>
    <w:rsid w:val="00045CB6"/>
    <w:rsid w:val="00047A06"/>
    <w:rsid w:val="00050E19"/>
    <w:rsid w:val="00053AF1"/>
    <w:rsid w:val="00054652"/>
    <w:rsid w:val="000A7E24"/>
    <w:rsid w:val="000B72B9"/>
    <w:rsid w:val="000C7376"/>
    <w:rsid w:val="000D31BD"/>
    <w:rsid w:val="000F4D62"/>
    <w:rsid w:val="0010005A"/>
    <w:rsid w:val="00113284"/>
    <w:rsid w:val="00123B6B"/>
    <w:rsid w:val="00133E72"/>
    <w:rsid w:val="00136DDF"/>
    <w:rsid w:val="00164693"/>
    <w:rsid w:val="00177B34"/>
    <w:rsid w:val="001847A9"/>
    <w:rsid w:val="001A25AA"/>
    <w:rsid w:val="001A6466"/>
    <w:rsid w:val="001B286A"/>
    <w:rsid w:val="001C79F1"/>
    <w:rsid w:val="001D3B43"/>
    <w:rsid w:val="001D6385"/>
    <w:rsid w:val="00213F3E"/>
    <w:rsid w:val="00224081"/>
    <w:rsid w:val="002271FA"/>
    <w:rsid w:val="00232E18"/>
    <w:rsid w:val="00282CE4"/>
    <w:rsid w:val="00290C26"/>
    <w:rsid w:val="00291B60"/>
    <w:rsid w:val="002A32E5"/>
    <w:rsid w:val="002A40AC"/>
    <w:rsid w:val="002B1CC9"/>
    <w:rsid w:val="002B27B2"/>
    <w:rsid w:val="002C0398"/>
    <w:rsid w:val="002C1CE2"/>
    <w:rsid w:val="002C2901"/>
    <w:rsid w:val="002C4638"/>
    <w:rsid w:val="002D2A88"/>
    <w:rsid w:val="002F1904"/>
    <w:rsid w:val="002F3823"/>
    <w:rsid w:val="003065F4"/>
    <w:rsid w:val="003304A3"/>
    <w:rsid w:val="00377BCF"/>
    <w:rsid w:val="00382264"/>
    <w:rsid w:val="003B1ABE"/>
    <w:rsid w:val="003B5BB4"/>
    <w:rsid w:val="003C16DC"/>
    <w:rsid w:val="003C49B9"/>
    <w:rsid w:val="003C79F7"/>
    <w:rsid w:val="003D0B14"/>
    <w:rsid w:val="00405FB1"/>
    <w:rsid w:val="004106C3"/>
    <w:rsid w:val="0041150E"/>
    <w:rsid w:val="00431E1C"/>
    <w:rsid w:val="00441B9C"/>
    <w:rsid w:val="00443FF5"/>
    <w:rsid w:val="00454237"/>
    <w:rsid w:val="00463F55"/>
    <w:rsid w:val="004A16D9"/>
    <w:rsid w:val="004A7757"/>
    <w:rsid w:val="004B1AB3"/>
    <w:rsid w:val="004C1806"/>
    <w:rsid w:val="004D1EA4"/>
    <w:rsid w:val="004D2EEF"/>
    <w:rsid w:val="00501491"/>
    <w:rsid w:val="00503F13"/>
    <w:rsid w:val="00507726"/>
    <w:rsid w:val="005171C7"/>
    <w:rsid w:val="0053385F"/>
    <w:rsid w:val="00542314"/>
    <w:rsid w:val="00543F01"/>
    <w:rsid w:val="00550D66"/>
    <w:rsid w:val="005B37E6"/>
    <w:rsid w:val="005C06C3"/>
    <w:rsid w:val="005E1F85"/>
    <w:rsid w:val="00601E1F"/>
    <w:rsid w:val="00604CA3"/>
    <w:rsid w:val="006054CB"/>
    <w:rsid w:val="00605D3E"/>
    <w:rsid w:val="0061297E"/>
    <w:rsid w:val="006156FC"/>
    <w:rsid w:val="00624871"/>
    <w:rsid w:val="0063516F"/>
    <w:rsid w:val="00651E2A"/>
    <w:rsid w:val="00652650"/>
    <w:rsid w:val="0065466A"/>
    <w:rsid w:val="00656A0D"/>
    <w:rsid w:val="00670755"/>
    <w:rsid w:val="006A7A3B"/>
    <w:rsid w:val="006B3539"/>
    <w:rsid w:val="006D3B12"/>
    <w:rsid w:val="006E76A8"/>
    <w:rsid w:val="006E7DE8"/>
    <w:rsid w:val="006F1C5B"/>
    <w:rsid w:val="006F5438"/>
    <w:rsid w:val="006F5EBF"/>
    <w:rsid w:val="0071785D"/>
    <w:rsid w:val="007179B0"/>
    <w:rsid w:val="0072068B"/>
    <w:rsid w:val="007270A4"/>
    <w:rsid w:val="00742079"/>
    <w:rsid w:val="00765167"/>
    <w:rsid w:val="00766411"/>
    <w:rsid w:val="007700F9"/>
    <w:rsid w:val="007723CC"/>
    <w:rsid w:val="0077611C"/>
    <w:rsid w:val="007776EF"/>
    <w:rsid w:val="007E58AE"/>
    <w:rsid w:val="007F787E"/>
    <w:rsid w:val="00801249"/>
    <w:rsid w:val="0080536D"/>
    <w:rsid w:val="00806622"/>
    <w:rsid w:val="00811D0F"/>
    <w:rsid w:val="00820A08"/>
    <w:rsid w:val="008353C1"/>
    <w:rsid w:val="0083559A"/>
    <w:rsid w:val="008509FD"/>
    <w:rsid w:val="0087356C"/>
    <w:rsid w:val="00880A78"/>
    <w:rsid w:val="00881539"/>
    <w:rsid w:val="00882503"/>
    <w:rsid w:val="008A3802"/>
    <w:rsid w:val="008A5A0A"/>
    <w:rsid w:val="008B4ACC"/>
    <w:rsid w:val="008C1589"/>
    <w:rsid w:val="008E211B"/>
    <w:rsid w:val="008F6F76"/>
    <w:rsid w:val="008F7E86"/>
    <w:rsid w:val="009427EE"/>
    <w:rsid w:val="0094312E"/>
    <w:rsid w:val="00950353"/>
    <w:rsid w:val="009544E9"/>
    <w:rsid w:val="00973AE8"/>
    <w:rsid w:val="00997A0D"/>
    <w:rsid w:val="009D4EE8"/>
    <w:rsid w:val="009F3360"/>
    <w:rsid w:val="00A06F8B"/>
    <w:rsid w:val="00A10676"/>
    <w:rsid w:val="00A128F0"/>
    <w:rsid w:val="00A23AE9"/>
    <w:rsid w:val="00A66FD3"/>
    <w:rsid w:val="00A7327B"/>
    <w:rsid w:val="00A85898"/>
    <w:rsid w:val="00AB3E7E"/>
    <w:rsid w:val="00AB6155"/>
    <w:rsid w:val="00AC44EF"/>
    <w:rsid w:val="00AE2A24"/>
    <w:rsid w:val="00AE4240"/>
    <w:rsid w:val="00AF32AA"/>
    <w:rsid w:val="00B0697D"/>
    <w:rsid w:val="00B12A0A"/>
    <w:rsid w:val="00B263A1"/>
    <w:rsid w:val="00B31EC9"/>
    <w:rsid w:val="00B3307C"/>
    <w:rsid w:val="00B44DE6"/>
    <w:rsid w:val="00B55040"/>
    <w:rsid w:val="00B62F9C"/>
    <w:rsid w:val="00B8037A"/>
    <w:rsid w:val="00B84BF2"/>
    <w:rsid w:val="00B85773"/>
    <w:rsid w:val="00B87A81"/>
    <w:rsid w:val="00B913A0"/>
    <w:rsid w:val="00BA71B0"/>
    <w:rsid w:val="00BD5D8F"/>
    <w:rsid w:val="00C16536"/>
    <w:rsid w:val="00C202AA"/>
    <w:rsid w:val="00C42903"/>
    <w:rsid w:val="00C57B9F"/>
    <w:rsid w:val="00C64EF7"/>
    <w:rsid w:val="00C67B49"/>
    <w:rsid w:val="00C74425"/>
    <w:rsid w:val="00CA7734"/>
    <w:rsid w:val="00CC2754"/>
    <w:rsid w:val="00CC628A"/>
    <w:rsid w:val="00CE6587"/>
    <w:rsid w:val="00CF09B1"/>
    <w:rsid w:val="00CF0A4C"/>
    <w:rsid w:val="00D13F86"/>
    <w:rsid w:val="00D15777"/>
    <w:rsid w:val="00D21B29"/>
    <w:rsid w:val="00D2557A"/>
    <w:rsid w:val="00D26455"/>
    <w:rsid w:val="00D27957"/>
    <w:rsid w:val="00D3498D"/>
    <w:rsid w:val="00D606D1"/>
    <w:rsid w:val="00D63164"/>
    <w:rsid w:val="00D7335F"/>
    <w:rsid w:val="00D80D04"/>
    <w:rsid w:val="00D87F4D"/>
    <w:rsid w:val="00D92D10"/>
    <w:rsid w:val="00DA446E"/>
    <w:rsid w:val="00DC51EC"/>
    <w:rsid w:val="00DD42F1"/>
    <w:rsid w:val="00DD4EB1"/>
    <w:rsid w:val="00DD7CE2"/>
    <w:rsid w:val="00E075A7"/>
    <w:rsid w:val="00E079B8"/>
    <w:rsid w:val="00E2403A"/>
    <w:rsid w:val="00E57413"/>
    <w:rsid w:val="00E63E8E"/>
    <w:rsid w:val="00E64C9D"/>
    <w:rsid w:val="00E738C3"/>
    <w:rsid w:val="00E74E34"/>
    <w:rsid w:val="00E77B00"/>
    <w:rsid w:val="00E90606"/>
    <w:rsid w:val="00EE6C99"/>
    <w:rsid w:val="00EE7B25"/>
    <w:rsid w:val="00EF1598"/>
    <w:rsid w:val="00F02A10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4013"/>
    <w:rsid w:val="00F86589"/>
    <w:rsid w:val="00FC373C"/>
    <w:rsid w:val="00FD6F8A"/>
    <w:rsid w:val="00FE085E"/>
    <w:rsid w:val="00FE2DE2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5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292</TotalTime>
  <Pages>21</Pages>
  <Words>6739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74</cp:revision>
  <cp:lastPrinted>2019-10-24T08:56:00Z</cp:lastPrinted>
  <dcterms:created xsi:type="dcterms:W3CDTF">2019-10-24T06:02:00Z</dcterms:created>
  <dcterms:modified xsi:type="dcterms:W3CDTF">2021-01-11T13:24:00Z</dcterms:modified>
</cp:coreProperties>
</file>