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2AE" w:rsidRDefault="009242AE" w:rsidP="00A662AB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 xml:space="preserve">         </w:t>
      </w:r>
    </w:p>
    <w:p w:rsidR="009242AE" w:rsidRDefault="009242AE" w:rsidP="00A662AB">
      <w:pPr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9242AE" w:rsidRPr="00A662AB" w:rsidRDefault="009242AE" w:rsidP="00A662AB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A662AB">
        <w:rPr>
          <w:rFonts w:ascii="Arial" w:hAnsi="Arial" w:cs="Arial"/>
          <w:b/>
          <w:sz w:val="32"/>
          <w:szCs w:val="32"/>
          <w:lang w:val="ru-RU"/>
        </w:rPr>
        <w:t>РЕСПУБЛИКА МОРДОВИЯ</w:t>
      </w:r>
      <w:r w:rsidRPr="00A662AB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</w:t>
      </w:r>
    </w:p>
    <w:p w:rsidR="009242AE" w:rsidRDefault="009242AE" w:rsidP="00A662AB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A662AB">
        <w:rPr>
          <w:rFonts w:ascii="Arial" w:hAnsi="Arial" w:cs="Arial"/>
          <w:b/>
          <w:sz w:val="32"/>
          <w:szCs w:val="32"/>
          <w:lang w:val="ru-RU"/>
        </w:rPr>
        <w:t>СОВЕТ ДЕПУТАТОВ</w:t>
      </w:r>
    </w:p>
    <w:p w:rsidR="009242AE" w:rsidRDefault="009242AE" w:rsidP="00A662AB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 xml:space="preserve">КАЧЕЛАЙСКОГО </w:t>
      </w:r>
      <w:r w:rsidRPr="00A662AB">
        <w:rPr>
          <w:rFonts w:ascii="Arial" w:hAnsi="Arial" w:cs="Arial"/>
          <w:b/>
          <w:sz w:val="32"/>
          <w:szCs w:val="32"/>
          <w:lang w:val="ru-RU"/>
        </w:rPr>
        <w:t>СЕЛЬСКОГО ПОСЕЛЕНИЯ КОЧКУРОВСКОГО МУНИЦИПАЛЬНОГО РАЙОНА</w:t>
      </w:r>
    </w:p>
    <w:p w:rsidR="009242AE" w:rsidRPr="00A662AB" w:rsidRDefault="009242AE" w:rsidP="00A662AB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A662AB">
        <w:rPr>
          <w:rFonts w:ascii="Arial" w:hAnsi="Arial" w:cs="Arial"/>
          <w:b/>
          <w:sz w:val="32"/>
          <w:szCs w:val="32"/>
          <w:lang w:val="ru-RU"/>
        </w:rPr>
        <w:t xml:space="preserve"> ШЕСТОГО СОЗЫВА</w:t>
      </w:r>
    </w:p>
    <w:p w:rsidR="009242AE" w:rsidRDefault="009242AE" w:rsidP="00A662AB">
      <w:pPr>
        <w:pStyle w:val="a"/>
        <w:ind w:firstLine="720"/>
        <w:jc w:val="center"/>
        <w:rPr>
          <w:rFonts w:ascii="Arial" w:hAnsi="Arial" w:cs="Arial"/>
          <w:b/>
          <w:bCs/>
          <w:sz w:val="24"/>
          <w:szCs w:val="32"/>
        </w:rPr>
      </w:pPr>
    </w:p>
    <w:p w:rsidR="009242AE" w:rsidRPr="001E777E" w:rsidRDefault="009242AE" w:rsidP="00A662AB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1E777E">
        <w:rPr>
          <w:rFonts w:ascii="Arial" w:hAnsi="Arial" w:cs="Arial"/>
          <w:b/>
          <w:sz w:val="32"/>
          <w:szCs w:val="32"/>
          <w:lang w:val="ru-RU"/>
        </w:rPr>
        <w:t>РЕШЕНИЕ</w:t>
      </w:r>
    </w:p>
    <w:p w:rsidR="009242AE" w:rsidRDefault="009242AE" w:rsidP="00065145">
      <w:pPr>
        <w:jc w:val="right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</w:t>
      </w:r>
    </w:p>
    <w:p w:rsidR="009242AE" w:rsidRDefault="009242AE" w:rsidP="00065145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242AE" w:rsidRPr="00CF09B1" w:rsidRDefault="009242AE" w:rsidP="00065145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>
        <w:rPr>
          <w:rFonts w:ascii="Arial" w:hAnsi="Arial" w:cs="Arial"/>
          <w:b/>
          <w:bCs/>
          <w:sz w:val="32"/>
          <w:szCs w:val="32"/>
          <w:lang w:val="ru-RU"/>
        </w:rPr>
        <w:t>180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2 ноября  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9242AE" w:rsidRPr="00CF09B1" w:rsidRDefault="009242AE" w:rsidP="00065145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9242AE" w:rsidRDefault="009242AE" w:rsidP="00A662AB">
      <w:pPr>
        <w:pStyle w:val="a"/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Hlk530556172"/>
      <w:r w:rsidRPr="00A662AB">
        <w:rPr>
          <w:rFonts w:ascii="Arial" w:hAnsi="Arial" w:cs="Arial"/>
          <w:b/>
          <w:sz w:val="32"/>
          <w:szCs w:val="32"/>
        </w:rPr>
        <w:t>О ВНЕСЕНИИ ИЗМЕНЕНИЙ</w:t>
      </w:r>
      <w:r w:rsidRPr="00A662AB">
        <w:rPr>
          <w:b/>
          <w:sz w:val="32"/>
          <w:szCs w:val="32"/>
        </w:rPr>
        <w:t xml:space="preserve"> </w:t>
      </w:r>
      <w:r w:rsidRPr="00A662AB">
        <w:rPr>
          <w:rFonts w:ascii="Arial" w:hAnsi="Arial" w:cs="Arial"/>
          <w:b/>
          <w:sz w:val="32"/>
          <w:szCs w:val="32"/>
        </w:rPr>
        <w:t>В</w:t>
      </w:r>
      <w:r w:rsidRPr="00A662AB">
        <w:rPr>
          <w:b/>
          <w:sz w:val="32"/>
          <w:szCs w:val="32"/>
        </w:rPr>
        <w:t xml:space="preserve"> </w:t>
      </w:r>
      <w:r w:rsidRPr="00A662AB">
        <w:rPr>
          <w:rFonts w:ascii="Arial" w:hAnsi="Arial" w:cs="Arial"/>
          <w:b/>
          <w:bCs/>
          <w:sz w:val="32"/>
          <w:szCs w:val="32"/>
        </w:rPr>
        <w:t>АДМИНИСТРАТИВНЫЙ РЕГЛАМЕНТ  АДМИНИСТРАЦИИ К</w:t>
      </w:r>
      <w:r>
        <w:rPr>
          <w:rFonts w:ascii="Arial" w:hAnsi="Arial" w:cs="Arial"/>
          <w:b/>
          <w:bCs/>
          <w:sz w:val="32"/>
          <w:szCs w:val="32"/>
        </w:rPr>
        <w:t>А</w:t>
      </w:r>
      <w:r w:rsidRPr="00A662AB">
        <w:rPr>
          <w:rFonts w:ascii="Arial" w:hAnsi="Arial" w:cs="Arial"/>
          <w:b/>
          <w:bCs/>
          <w:sz w:val="32"/>
          <w:szCs w:val="32"/>
        </w:rPr>
        <w:t>ЧЕЛАЙСКОГО СЕЛЬСКОГО ПОСЕЛЕНИЯ ПО ПРЕДОСТАВЛЕНИЮ МУНИЦИПАЛЬНОЙ УСЛУГИ ПО ПОДГОТОВКЕ И ВЫДАЧЕ ПОСТАНОВЛЕНИЙ О ПРИСВОЕНИИ АДРЕСОВ ОБЪЕКТАМ АДРЕСАЦИИ, ИХ ИЗМЕНЕНИИ И АННУЛИРОВАНИИ</w:t>
      </w:r>
    </w:p>
    <w:p w:rsidR="009242AE" w:rsidRPr="00A662AB" w:rsidRDefault="009242AE" w:rsidP="00A662AB">
      <w:pPr>
        <w:pStyle w:val="a"/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9242AE" w:rsidRDefault="009242AE" w:rsidP="00065145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1.Внести изменени</w:t>
      </w:r>
      <w:r>
        <w:rPr>
          <w:rFonts w:ascii="Arial" w:hAnsi="Arial" w:cs="Arial"/>
          <w:lang w:val="ru-RU"/>
        </w:rPr>
        <w:t>е</w:t>
      </w:r>
      <w:r w:rsidRPr="002616FD">
        <w:rPr>
          <w:rFonts w:ascii="Arial" w:hAnsi="Arial" w:cs="Arial"/>
          <w:lang w:val="ru-RU"/>
        </w:rPr>
        <w:t xml:space="preserve"> в </w:t>
      </w:r>
      <w:r>
        <w:rPr>
          <w:rFonts w:ascii="Arial" w:hAnsi="Arial" w:cs="Arial"/>
          <w:lang w:val="ru-RU"/>
        </w:rPr>
        <w:t>решение Совета депутатов Качелайского</w:t>
      </w:r>
      <w:r w:rsidRPr="002616FD">
        <w:rPr>
          <w:rFonts w:ascii="Arial" w:hAnsi="Arial" w:cs="Arial"/>
          <w:lang w:val="ru-RU"/>
        </w:rPr>
        <w:t xml:space="preserve">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 xml:space="preserve">Республики Мордовия шестого созыва </w:t>
      </w:r>
      <w:r w:rsidRPr="002616FD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21.02.2017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«</w:t>
      </w:r>
      <w:r>
        <w:rPr>
          <w:rFonts w:ascii="Arial" w:hAnsi="Arial" w:cs="Arial"/>
          <w:lang w:val="ru-RU"/>
        </w:rPr>
        <w:t xml:space="preserve">Об утверждении административного регламента администрации Качелайского сельского поселения по предоставлению муниципальной услуги по подготовке и выдаче постановлений о присвоении адресов объектам адресации, из изменении и аннулировании» </w:t>
      </w:r>
      <w:r w:rsidRPr="002616FD">
        <w:rPr>
          <w:rFonts w:ascii="Arial" w:hAnsi="Arial" w:cs="Arial"/>
          <w:lang w:val="ru-RU"/>
        </w:rPr>
        <w:t>следующие изменения:</w:t>
      </w:r>
    </w:p>
    <w:p w:rsidR="009242AE" w:rsidRPr="00643D41" w:rsidRDefault="009242AE" w:rsidP="00643D41">
      <w:pPr>
        <w:ind w:firstLine="567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1.1.</w:t>
      </w:r>
      <w:r w:rsidRPr="00643D41">
        <w:rPr>
          <w:rFonts w:ascii="Arial" w:hAnsi="Arial" w:cs="Arial"/>
          <w:lang w:val="ru-RU"/>
        </w:rPr>
        <w:t xml:space="preserve"> в пункте 6 подраздела 1 раздела 2 слова «в 30-ти дневный срок» заменить словами «в течение десяти рабочих дней»;</w:t>
      </w:r>
    </w:p>
    <w:p w:rsidR="009242AE" w:rsidRPr="002616FD" w:rsidRDefault="009242AE" w:rsidP="00D8711E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п.36 Главы 3 «Подготовка и выдача постановлений о присвоении адресов объекту адресации, об изменении адреса объекта адресации» </w:t>
      </w:r>
      <w:r w:rsidRPr="002616FD">
        <w:rPr>
          <w:rFonts w:ascii="Arial" w:hAnsi="Arial" w:cs="Arial"/>
          <w:lang w:val="ru-RU"/>
        </w:rPr>
        <w:t xml:space="preserve"> изложить в </w:t>
      </w:r>
      <w:r>
        <w:rPr>
          <w:rFonts w:ascii="Arial" w:hAnsi="Arial" w:cs="Arial"/>
          <w:lang w:val="ru-RU"/>
        </w:rPr>
        <w:t>новой</w:t>
      </w:r>
      <w:r w:rsidRPr="002616FD">
        <w:rPr>
          <w:rFonts w:ascii="Arial" w:hAnsi="Arial" w:cs="Arial"/>
          <w:lang w:val="ru-RU"/>
        </w:rPr>
        <w:t xml:space="preserve"> редакции:</w:t>
      </w:r>
    </w:p>
    <w:p w:rsidR="009242AE" w:rsidRPr="00A1418E" w:rsidRDefault="009242AE" w:rsidP="00065145">
      <w:pPr>
        <w:ind w:firstLine="709"/>
        <w:jc w:val="both"/>
        <w:rPr>
          <w:rFonts w:ascii="Arial" w:hAnsi="Arial" w:cs="Arial"/>
          <w:lang w:val="ru-RU"/>
        </w:rPr>
      </w:pPr>
      <w:r w:rsidRPr="00A1418E">
        <w:rPr>
          <w:rFonts w:ascii="Arial" w:hAnsi="Arial" w:cs="Arial"/>
          <w:lang w:val="ru-RU"/>
        </w:rPr>
        <w:t xml:space="preserve">«36. </w:t>
      </w:r>
      <w:r w:rsidRPr="00A1418E">
        <w:rPr>
          <w:rFonts w:ascii="Arial" w:hAnsi="Arial" w:cs="Arial"/>
          <w:color w:val="333333"/>
          <w:shd w:val="clear" w:color="auto" w:fill="FFFFFF"/>
          <w:lang w:val="ru-RU"/>
        </w:rPr>
        <w:t>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внесение соответствующих сведений об адресе объекта адресации в государственный адресный реестр осуществляются уполномоченным органом в срок не более чем 10 рабочих дней со дня поступления заявления.»</w:t>
      </w:r>
    </w:p>
    <w:p w:rsidR="009242AE" w:rsidRPr="002B6534" w:rsidRDefault="009242AE" w:rsidP="002B6534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ab/>
      </w:r>
      <w:r w:rsidRPr="002B6534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2B6534">
        <w:rPr>
          <w:rFonts w:ascii="Arial" w:hAnsi="Arial" w:cs="Arial"/>
          <w:lang w:val="ru-RU"/>
        </w:rPr>
        <w:t>. Добавить в главу 2 раздел под названием «Объекты адресации» следующего содержания:</w:t>
      </w:r>
    </w:p>
    <w:p w:rsidR="009242AE" w:rsidRPr="002B6534" w:rsidRDefault="009242AE" w:rsidP="002B6534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«</w:t>
      </w:r>
      <w:bookmarkStart w:id="1" w:name="_GoBack"/>
      <w:bookmarkEnd w:id="1"/>
      <w:r w:rsidRPr="002B6534">
        <w:rPr>
          <w:rFonts w:ascii="Arial" w:hAnsi="Arial" w:cs="Arial"/>
          <w:lang w:val="ru-RU"/>
        </w:rPr>
        <w:t>Объектом адресации являются:</w:t>
      </w:r>
    </w:p>
    <w:p w:rsidR="009242AE" w:rsidRPr="002B6534" w:rsidRDefault="009242AE" w:rsidP="002B6534">
      <w:pPr>
        <w:jc w:val="both"/>
        <w:rPr>
          <w:rFonts w:ascii="Arial" w:hAnsi="Arial" w:cs="Arial"/>
          <w:lang w:val="ru-RU"/>
        </w:rPr>
      </w:pPr>
      <w:bookmarkStart w:id="2" w:name="sub_10051"/>
      <w:r w:rsidRPr="002B6534">
        <w:rPr>
          <w:rFonts w:ascii="Arial" w:hAnsi="Arial" w:cs="Arial"/>
          <w:lang w:val="ru-RU"/>
        </w:rPr>
        <w:t>а) здание (строение, за исключением некапитального строения), в том числе, строительство которого не завершено;</w:t>
      </w:r>
    </w:p>
    <w:p w:rsidR="009242AE" w:rsidRPr="002B6534" w:rsidRDefault="009242AE" w:rsidP="002B6534">
      <w:pPr>
        <w:jc w:val="both"/>
        <w:rPr>
          <w:rFonts w:ascii="Arial" w:hAnsi="Arial" w:cs="Arial"/>
          <w:lang w:val="ru-RU"/>
        </w:rPr>
      </w:pPr>
      <w:bookmarkStart w:id="3" w:name="sub_10052"/>
      <w:bookmarkEnd w:id="2"/>
      <w:r w:rsidRPr="002B6534">
        <w:rPr>
          <w:rFonts w:ascii="Arial" w:hAnsi="Arial" w:cs="Arial"/>
          <w:lang w:val="ru-RU"/>
        </w:rPr>
        <w:t>б) сооружение (за исключением некапитального сооружения и линейного объекта), в том числе строительство которого не завершено;</w:t>
      </w:r>
    </w:p>
    <w:p w:rsidR="009242AE" w:rsidRPr="002B6534" w:rsidRDefault="009242AE" w:rsidP="002B6534">
      <w:pPr>
        <w:jc w:val="both"/>
        <w:rPr>
          <w:rFonts w:ascii="Arial" w:hAnsi="Arial" w:cs="Arial"/>
          <w:lang w:val="ru-RU"/>
        </w:rPr>
      </w:pPr>
      <w:bookmarkStart w:id="4" w:name="sub_10053"/>
      <w:bookmarkEnd w:id="3"/>
      <w:r w:rsidRPr="002B6534">
        <w:rPr>
          <w:rFonts w:ascii="Arial" w:hAnsi="Arial" w:cs="Arial"/>
          <w:lang w:val="ru-RU"/>
        </w:rPr>
        <w:t>в) земельный участок (за исключением земельного участка, не относящегося к землям населенных пунктов и не предназначенного для размещения на них объектов капитального строительства);</w:t>
      </w:r>
    </w:p>
    <w:p w:rsidR="009242AE" w:rsidRPr="002B6534" w:rsidRDefault="009242AE" w:rsidP="002B6534">
      <w:pPr>
        <w:jc w:val="both"/>
        <w:rPr>
          <w:rFonts w:ascii="Arial" w:hAnsi="Arial" w:cs="Arial"/>
          <w:lang w:val="ru-RU"/>
        </w:rPr>
      </w:pPr>
      <w:bookmarkStart w:id="5" w:name="sub_10054"/>
      <w:bookmarkEnd w:id="4"/>
      <w:r w:rsidRPr="002B6534">
        <w:rPr>
          <w:rFonts w:ascii="Arial" w:hAnsi="Arial" w:cs="Arial"/>
          <w:lang w:val="ru-RU"/>
        </w:rPr>
        <w:t>г) помещение, являющееся частью объекта капитального строительства;</w:t>
      </w:r>
    </w:p>
    <w:p w:rsidR="009242AE" w:rsidRPr="002B6534" w:rsidRDefault="009242AE" w:rsidP="002B6534">
      <w:pPr>
        <w:jc w:val="both"/>
        <w:rPr>
          <w:rFonts w:ascii="Arial" w:hAnsi="Arial" w:cs="Arial"/>
          <w:lang w:val="ru-RU"/>
        </w:rPr>
      </w:pPr>
      <w:bookmarkStart w:id="6" w:name="sub_10055"/>
      <w:bookmarkEnd w:id="5"/>
      <w:r w:rsidRPr="002B6534">
        <w:rPr>
          <w:rFonts w:ascii="Arial" w:hAnsi="Arial" w:cs="Arial"/>
          <w:lang w:val="ru-RU"/>
        </w:rPr>
        <w:t>д) машино-место (за исключением машино-места, являющегося частью некапитального здания или сооружения).</w:t>
      </w:r>
      <w:r>
        <w:rPr>
          <w:rFonts w:ascii="Arial" w:hAnsi="Arial" w:cs="Arial"/>
          <w:lang w:val="ru-RU"/>
        </w:rPr>
        <w:t>»</w:t>
      </w:r>
    </w:p>
    <w:bookmarkEnd w:id="0"/>
    <w:bookmarkEnd w:id="6"/>
    <w:p w:rsidR="009242AE" w:rsidRDefault="009242AE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9242AE" w:rsidRDefault="009242AE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9242AE" w:rsidRDefault="009242AE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9242AE" w:rsidRDefault="009242AE" w:rsidP="00065145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2. </w:t>
      </w:r>
      <w:r>
        <w:rPr>
          <w:rFonts w:ascii="Arial" w:hAnsi="Arial" w:cs="Arial"/>
          <w:lang w:val="ru-RU"/>
        </w:rPr>
        <w:t>Привести нумерацию в соответствии с внесенными в него изменениями и дополнениями</w:t>
      </w:r>
      <w:r w:rsidRPr="002616FD">
        <w:rPr>
          <w:rFonts w:ascii="Arial" w:hAnsi="Arial" w:cs="Arial"/>
          <w:lang w:val="ru-RU"/>
        </w:rPr>
        <w:t>.</w:t>
      </w:r>
    </w:p>
    <w:p w:rsidR="009242AE" w:rsidRDefault="009242AE" w:rsidP="002B6534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3. </w:t>
      </w:r>
      <w:r w:rsidRPr="002616FD">
        <w:rPr>
          <w:rFonts w:ascii="Arial" w:hAnsi="Arial" w:cs="Arial"/>
          <w:lang w:val="ru-RU"/>
        </w:rPr>
        <w:t>Настоящее решение вступает в силу со дня его официального опубликования</w:t>
      </w:r>
      <w:r>
        <w:rPr>
          <w:rFonts w:ascii="Arial" w:hAnsi="Arial" w:cs="Arial"/>
          <w:lang w:val="ru-RU"/>
        </w:rPr>
        <w:t xml:space="preserve"> в информационном бюллетене Качелайского сельского поселения.</w:t>
      </w:r>
    </w:p>
    <w:p w:rsidR="009242AE" w:rsidRPr="002616FD" w:rsidRDefault="009242AE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9242AE" w:rsidRDefault="009242AE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9242AE" w:rsidRDefault="009242AE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9242AE" w:rsidRPr="002616FD" w:rsidRDefault="009242AE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9242AE" w:rsidRPr="00087A99" w:rsidRDefault="009242AE" w:rsidP="00065145">
      <w:pPr>
        <w:ind w:firstLine="720"/>
        <w:jc w:val="both"/>
        <w:rPr>
          <w:lang w:val="ru-RU"/>
        </w:rPr>
      </w:pPr>
    </w:p>
    <w:p w:rsidR="009242AE" w:rsidRPr="005E7375" w:rsidRDefault="009242AE" w:rsidP="005E7375">
      <w:pPr>
        <w:rPr>
          <w:lang w:val="ru-RU"/>
        </w:rPr>
      </w:pPr>
    </w:p>
    <w:p w:rsidR="009242AE" w:rsidRPr="001E777E" w:rsidRDefault="009242AE" w:rsidP="001E777E">
      <w:pPr>
        <w:jc w:val="right"/>
        <w:rPr>
          <w:rFonts w:ascii="Arial" w:hAnsi="Arial" w:cs="Arial"/>
          <w:lang w:val="ru-RU"/>
        </w:rPr>
      </w:pPr>
      <w:r w:rsidRPr="001E777E">
        <w:rPr>
          <w:rFonts w:ascii="Arial" w:hAnsi="Arial" w:cs="Arial"/>
          <w:lang w:val="ru-RU"/>
        </w:rPr>
        <w:t>И.о.председателя Совета депутатов</w:t>
      </w:r>
    </w:p>
    <w:p w:rsidR="009242AE" w:rsidRPr="001E777E" w:rsidRDefault="009242AE" w:rsidP="001E777E">
      <w:pPr>
        <w:jc w:val="right"/>
        <w:rPr>
          <w:rFonts w:ascii="Arial" w:hAnsi="Arial" w:cs="Arial"/>
          <w:lang w:val="ru-RU"/>
        </w:rPr>
      </w:pPr>
      <w:r w:rsidRPr="001E777E">
        <w:rPr>
          <w:rFonts w:ascii="Arial" w:hAnsi="Arial" w:cs="Arial"/>
          <w:lang w:val="ru-RU"/>
        </w:rPr>
        <w:t>Качелайского сельского поселения</w:t>
      </w:r>
    </w:p>
    <w:p w:rsidR="009242AE" w:rsidRPr="001E777E" w:rsidRDefault="009242AE" w:rsidP="001E777E">
      <w:pPr>
        <w:jc w:val="right"/>
        <w:rPr>
          <w:rFonts w:ascii="Arial" w:hAnsi="Arial" w:cs="Arial"/>
          <w:lang w:val="ru-RU"/>
        </w:rPr>
      </w:pPr>
      <w:r w:rsidRPr="001E777E">
        <w:rPr>
          <w:rFonts w:ascii="Arial" w:hAnsi="Arial" w:cs="Arial"/>
          <w:lang w:val="ru-RU"/>
        </w:rPr>
        <w:t>Кочкуровского муниципального района</w:t>
      </w:r>
    </w:p>
    <w:p w:rsidR="009242AE" w:rsidRPr="001E777E" w:rsidRDefault="009242AE" w:rsidP="001E777E">
      <w:pPr>
        <w:jc w:val="right"/>
        <w:rPr>
          <w:rFonts w:ascii="Arial" w:hAnsi="Arial" w:cs="Arial"/>
          <w:lang w:val="ru-RU"/>
        </w:rPr>
      </w:pPr>
      <w:r w:rsidRPr="001E777E">
        <w:rPr>
          <w:rFonts w:ascii="Arial" w:hAnsi="Arial" w:cs="Arial"/>
          <w:lang w:val="ru-RU"/>
        </w:rPr>
        <w:t>Республики Мордовия</w:t>
      </w:r>
    </w:p>
    <w:p w:rsidR="009242AE" w:rsidRPr="001E777E" w:rsidRDefault="009242AE" w:rsidP="001E777E">
      <w:pPr>
        <w:jc w:val="right"/>
        <w:rPr>
          <w:rFonts w:ascii="Arial" w:hAnsi="Arial" w:cs="Arial"/>
          <w:lang w:val="ru-RU"/>
        </w:rPr>
      </w:pPr>
      <w:r w:rsidRPr="001E777E">
        <w:rPr>
          <w:rFonts w:ascii="Arial" w:hAnsi="Arial" w:cs="Arial"/>
          <w:lang w:val="ru-RU"/>
        </w:rPr>
        <w:t xml:space="preserve">М.А.Автаева                                           </w:t>
      </w:r>
    </w:p>
    <w:p w:rsidR="009242AE" w:rsidRPr="00646BA8" w:rsidRDefault="009242AE">
      <w:pPr>
        <w:rPr>
          <w:lang w:val="ru-RU"/>
        </w:rPr>
      </w:pPr>
    </w:p>
    <w:sectPr w:rsidR="009242AE" w:rsidRPr="00646BA8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5145"/>
    <w:rsid w:val="00065145"/>
    <w:rsid w:val="00087A99"/>
    <w:rsid w:val="000A63D6"/>
    <w:rsid w:val="000F5D7E"/>
    <w:rsid w:val="0018115B"/>
    <w:rsid w:val="001E777E"/>
    <w:rsid w:val="002616FD"/>
    <w:rsid w:val="002B6534"/>
    <w:rsid w:val="002D208B"/>
    <w:rsid w:val="002F2CFD"/>
    <w:rsid w:val="003053C1"/>
    <w:rsid w:val="004965C2"/>
    <w:rsid w:val="005A00DF"/>
    <w:rsid w:val="005B3ADA"/>
    <w:rsid w:val="005E7375"/>
    <w:rsid w:val="00643D41"/>
    <w:rsid w:val="00644A5C"/>
    <w:rsid w:val="00646BA8"/>
    <w:rsid w:val="00663BC9"/>
    <w:rsid w:val="007406C4"/>
    <w:rsid w:val="007C1793"/>
    <w:rsid w:val="007D644A"/>
    <w:rsid w:val="00871992"/>
    <w:rsid w:val="008B672E"/>
    <w:rsid w:val="00922D02"/>
    <w:rsid w:val="009242AE"/>
    <w:rsid w:val="00937B9F"/>
    <w:rsid w:val="009C499F"/>
    <w:rsid w:val="00A1418E"/>
    <w:rsid w:val="00A662AB"/>
    <w:rsid w:val="00AC496C"/>
    <w:rsid w:val="00B55A21"/>
    <w:rsid w:val="00BC6CF7"/>
    <w:rsid w:val="00CA179B"/>
    <w:rsid w:val="00CF09B1"/>
    <w:rsid w:val="00D8711E"/>
    <w:rsid w:val="00E02131"/>
    <w:rsid w:val="00EE6C99"/>
    <w:rsid w:val="00FB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145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uiPriority w:val="99"/>
    <w:rsid w:val="00A662AB"/>
    <w:pPr>
      <w:suppressAutoHyphens/>
    </w:pPr>
    <w:rPr>
      <w:rFonts w:cs="Calibri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5A00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53C1"/>
    <w:rPr>
      <w:rFonts w:ascii="Times New Roman" w:hAnsi="Times New Roman"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2</Pages>
  <Words>405</Words>
  <Characters>2311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Anna</cp:lastModifiedBy>
  <cp:revision>13</cp:revision>
  <cp:lastPrinted>2020-11-21T11:28:00Z</cp:lastPrinted>
  <dcterms:created xsi:type="dcterms:W3CDTF">2020-10-22T11:12:00Z</dcterms:created>
  <dcterms:modified xsi:type="dcterms:W3CDTF">2020-12-07T09:06:00Z</dcterms:modified>
</cp:coreProperties>
</file>