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60F" w:rsidRDefault="007C760F" w:rsidP="00092072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C760F" w:rsidRPr="00011906" w:rsidRDefault="007C760F" w:rsidP="00011906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r w:rsidRPr="0001190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ИЗ-ЗА ГОРЕНИЯ СУХОЙ ТРАВЫ МОГУТ ВОЗНИКАТЬ КРУПНОМАСШТАБНЫЕ ПОЖАРЫ, ПРИНОСЯЩИЕ УЩЕРБ ЗДОРОВЬЮ И ЖИЗНИ ЛЮДЕЙ!</w:t>
      </w:r>
    </w:p>
    <w:bookmarkEnd w:id="0"/>
    <w:p w:rsidR="007C760F" w:rsidRDefault="007C760F" w:rsidP="00723DA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7C760F" w:rsidRPr="006A1096" w:rsidRDefault="007C760F" w:rsidP="006A1096">
      <w:pPr>
        <w:spacing w:after="0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A109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Главное управление МЧС России по Республике Мордовия напоминает: в связи с пожароопасной обстановкой на территории Республики Мордовия возникает опасность природных пожаров. Будьте особенно внимательны при обращении с огнём! </w:t>
      </w:r>
    </w:p>
    <w:p w:rsidR="007C760F" w:rsidRPr="0023545B" w:rsidRDefault="007C760F" w:rsidP="0023545B">
      <w:pPr>
        <w:spacing w:after="0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C760F" w:rsidRDefault="007C760F" w:rsidP="006A1096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Республике Мордовия возросло</w:t>
      </w:r>
      <w:r w:rsidRPr="005E6E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количество возгораний сухой травы, кустарников и мусора на открытых территориях.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Это связно с тем, что на территории республики установилась теплая погода. </w:t>
      </w:r>
    </w:p>
    <w:p w:rsidR="007C760F" w:rsidRDefault="007C760F" w:rsidP="006A1096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Так, 10 октября 2020 года в Торбеевском районе огонь уничтожил </w:t>
      </w:r>
      <w:r w:rsidRPr="005E6E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 до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мов, из них 3 жилых и 3 нежилых в н.п. Носакино.</w:t>
      </w:r>
      <w:r w:rsidRPr="005E6E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Площадь пожара составила 700 кв. 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а в н.п.</w:t>
      </w:r>
      <w:r w:rsidRPr="005E6E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Новая Пичеморга сгорело 9 построек и 1 жилой дом.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90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Площадь пожара составила 1.5 тыс. кв. м.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C760F" w:rsidRDefault="007C760F" w:rsidP="005E6E5A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1190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Главное управление МЧС России по Республике Мордовия предупреждает: из-за горения сухой травы могут возникать крупномасштабные пожары, приносящие ущерб здоровью и жизни людей!</w:t>
      </w:r>
    </w:p>
    <w:p w:rsidR="007C760F" w:rsidRDefault="007C760F" w:rsidP="00011906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Уважаемые граждане! </w:t>
      </w:r>
      <w:r w:rsidRPr="0001190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 поджигайте сухую траву на полях или полянах в лесу. Если вы увидите, как это делают другие, постарайтесь их остановить и объяснить, чем опасны палы. Не бросайте непотушенные сигареты на землю: сухая прошлогодняя трава и скопившейся за зиму мусор легко загораются.</w:t>
      </w:r>
    </w:p>
    <w:p w:rsidR="007C760F" w:rsidRPr="005E6E5A" w:rsidRDefault="007C760F" w:rsidP="005E6E5A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E6E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Главное управление МЧС России по Республике Мордовия напоминает: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5E6E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связи с пожароопасной обстановкой на территории Республики Мордовия возникает опасность природных пожаров. Будьте особенно внимательны при обращении с огнём! </w:t>
      </w:r>
    </w:p>
    <w:p w:rsidR="007C760F" w:rsidRPr="004D280A" w:rsidRDefault="007C760F" w:rsidP="00E70F1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C760F" w:rsidRPr="004D280A" w:rsidSect="005244FB">
      <w:headerReference w:type="default" r:id="rId7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60F" w:rsidRDefault="007C760F" w:rsidP="00291464">
      <w:pPr>
        <w:spacing w:after="0" w:line="240" w:lineRule="auto"/>
      </w:pPr>
      <w:r>
        <w:separator/>
      </w:r>
    </w:p>
  </w:endnote>
  <w:endnote w:type="continuationSeparator" w:id="0">
    <w:p w:rsidR="007C760F" w:rsidRDefault="007C760F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60F" w:rsidRDefault="007C760F" w:rsidP="00291464">
      <w:pPr>
        <w:spacing w:after="0" w:line="240" w:lineRule="auto"/>
      </w:pPr>
      <w:r>
        <w:separator/>
      </w:r>
    </w:p>
  </w:footnote>
  <w:footnote w:type="continuationSeparator" w:id="0">
    <w:p w:rsidR="007C760F" w:rsidRDefault="007C760F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60F" w:rsidRDefault="007C760F" w:rsidP="00291464">
    <w:pPr>
      <w:pStyle w:val="Header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49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  <w:r w:rsidRPr="00C912A8">
      <w:rPr>
        <w:noProof/>
        <w:lang w:eastAsia="ru-RU"/>
      </w:rPr>
      <w:pict>
        <v:shape id="Рисунок 1" o:spid="_x0000_i1026" type="#_x0000_t75" alt="ПРЕСС-РЕЛИЗ 2020" style="width:586.5pt;height:133.5pt;visibility:visible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>
      <w:start w:val="1"/>
      <w:numFmt w:val="lowerRoman"/>
      <w:lvlText w:val="%3."/>
      <w:lvlJc w:val="right"/>
      <w:pPr>
        <w:ind w:left="1845" w:hanging="180"/>
      </w:pPr>
    </w:lvl>
    <w:lvl w:ilvl="3" w:tplc="0419000F">
      <w:start w:val="1"/>
      <w:numFmt w:val="decimal"/>
      <w:lvlText w:val="%4."/>
      <w:lvlJc w:val="left"/>
      <w:pPr>
        <w:ind w:left="2565" w:hanging="360"/>
      </w:pPr>
    </w:lvl>
    <w:lvl w:ilvl="4" w:tplc="04190019">
      <w:start w:val="1"/>
      <w:numFmt w:val="lowerLetter"/>
      <w:lvlText w:val="%5."/>
      <w:lvlJc w:val="left"/>
      <w:pPr>
        <w:ind w:left="3285" w:hanging="360"/>
      </w:pPr>
    </w:lvl>
    <w:lvl w:ilvl="5" w:tplc="0419001B">
      <w:start w:val="1"/>
      <w:numFmt w:val="lowerRoman"/>
      <w:lvlText w:val="%6."/>
      <w:lvlJc w:val="right"/>
      <w:pPr>
        <w:ind w:left="4005" w:hanging="180"/>
      </w:pPr>
    </w:lvl>
    <w:lvl w:ilvl="6" w:tplc="0419000F">
      <w:start w:val="1"/>
      <w:numFmt w:val="decimal"/>
      <w:lvlText w:val="%7."/>
      <w:lvlJc w:val="left"/>
      <w:pPr>
        <w:ind w:left="4725" w:hanging="360"/>
      </w:pPr>
    </w:lvl>
    <w:lvl w:ilvl="7" w:tplc="04190019">
      <w:start w:val="1"/>
      <w:numFmt w:val="lowerLetter"/>
      <w:lvlText w:val="%8."/>
      <w:lvlJc w:val="left"/>
      <w:pPr>
        <w:ind w:left="5445" w:hanging="360"/>
      </w:pPr>
    </w:lvl>
    <w:lvl w:ilvl="8" w:tplc="0419001B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2"/>
  </w:num>
  <w:num w:numId="5">
    <w:abstractNumId w:val="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8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embedSystemFonts/>
  <w:defaultTabStop w:val="708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1906"/>
    <w:rsid w:val="000125A8"/>
    <w:rsid w:val="0001286C"/>
    <w:rsid w:val="00013256"/>
    <w:rsid w:val="00013A9E"/>
    <w:rsid w:val="00014322"/>
    <w:rsid w:val="000143E6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5006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A1F"/>
    <w:rsid w:val="00081F32"/>
    <w:rsid w:val="00082E86"/>
    <w:rsid w:val="00083870"/>
    <w:rsid w:val="00083CBB"/>
    <w:rsid w:val="0008532C"/>
    <w:rsid w:val="00086F3E"/>
    <w:rsid w:val="00087CC2"/>
    <w:rsid w:val="00092072"/>
    <w:rsid w:val="00093643"/>
    <w:rsid w:val="00093C07"/>
    <w:rsid w:val="00095248"/>
    <w:rsid w:val="00095260"/>
    <w:rsid w:val="0009698E"/>
    <w:rsid w:val="000A130C"/>
    <w:rsid w:val="000A1E6D"/>
    <w:rsid w:val="000A3235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0E35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0FF"/>
    <w:rsid w:val="000C639E"/>
    <w:rsid w:val="000C65EA"/>
    <w:rsid w:val="000C672E"/>
    <w:rsid w:val="000C69A7"/>
    <w:rsid w:val="000C742A"/>
    <w:rsid w:val="000D0772"/>
    <w:rsid w:val="000D30B9"/>
    <w:rsid w:val="000D36D1"/>
    <w:rsid w:val="000D3D5A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09D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40E"/>
    <w:rsid w:val="00135DD4"/>
    <w:rsid w:val="00136CB9"/>
    <w:rsid w:val="001422F3"/>
    <w:rsid w:val="00143A42"/>
    <w:rsid w:val="00145C0C"/>
    <w:rsid w:val="001461D8"/>
    <w:rsid w:val="0014789A"/>
    <w:rsid w:val="001500B2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215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52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DE2"/>
    <w:rsid w:val="001C3F7E"/>
    <w:rsid w:val="001C4934"/>
    <w:rsid w:val="001C4C21"/>
    <w:rsid w:val="001C557A"/>
    <w:rsid w:val="001C5CD9"/>
    <w:rsid w:val="001C5DA3"/>
    <w:rsid w:val="001C5EC5"/>
    <w:rsid w:val="001C6B5F"/>
    <w:rsid w:val="001C6C7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0D68"/>
    <w:rsid w:val="001E1ED7"/>
    <w:rsid w:val="001E28BF"/>
    <w:rsid w:val="001E34A3"/>
    <w:rsid w:val="001E3B93"/>
    <w:rsid w:val="001E50FA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6D43"/>
    <w:rsid w:val="002272A0"/>
    <w:rsid w:val="0022771E"/>
    <w:rsid w:val="0022790D"/>
    <w:rsid w:val="00230248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545B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0F2"/>
    <w:rsid w:val="002474BF"/>
    <w:rsid w:val="002478FD"/>
    <w:rsid w:val="0025020A"/>
    <w:rsid w:val="002508B9"/>
    <w:rsid w:val="002511D4"/>
    <w:rsid w:val="00253D79"/>
    <w:rsid w:val="002619B5"/>
    <w:rsid w:val="002636DC"/>
    <w:rsid w:val="0026400D"/>
    <w:rsid w:val="0026432C"/>
    <w:rsid w:val="0026549F"/>
    <w:rsid w:val="00266AB1"/>
    <w:rsid w:val="002713E4"/>
    <w:rsid w:val="0027264D"/>
    <w:rsid w:val="00274D67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3E0F"/>
    <w:rsid w:val="0028436A"/>
    <w:rsid w:val="00284A34"/>
    <w:rsid w:val="00286D1A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C7D2D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32E7"/>
    <w:rsid w:val="002F47CF"/>
    <w:rsid w:val="002F6643"/>
    <w:rsid w:val="002F731E"/>
    <w:rsid w:val="0030002B"/>
    <w:rsid w:val="003005E2"/>
    <w:rsid w:val="00300BDB"/>
    <w:rsid w:val="00300E46"/>
    <w:rsid w:val="00301826"/>
    <w:rsid w:val="00302B1C"/>
    <w:rsid w:val="0030348F"/>
    <w:rsid w:val="0030377B"/>
    <w:rsid w:val="00303D91"/>
    <w:rsid w:val="00304D4B"/>
    <w:rsid w:val="00305149"/>
    <w:rsid w:val="00306616"/>
    <w:rsid w:val="00307A94"/>
    <w:rsid w:val="00310294"/>
    <w:rsid w:val="003106AF"/>
    <w:rsid w:val="00311DF1"/>
    <w:rsid w:val="00312754"/>
    <w:rsid w:val="003129D4"/>
    <w:rsid w:val="00316C61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A3006"/>
    <w:rsid w:val="003A352A"/>
    <w:rsid w:val="003A5B3D"/>
    <w:rsid w:val="003A5E35"/>
    <w:rsid w:val="003A6408"/>
    <w:rsid w:val="003A670D"/>
    <w:rsid w:val="003A68D4"/>
    <w:rsid w:val="003B02DF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4055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D22"/>
    <w:rsid w:val="003E1F72"/>
    <w:rsid w:val="003E49AB"/>
    <w:rsid w:val="003E7F38"/>
    <w:rsid w:val="003F02DD"/>
    <w:rsid w:val="003F1F24"/>
    <w:rsid w:val="003F2A0D"/>
    <w:rsid w:val="003F2A83"/>
    <w:rsid w:val="003F301B"/>
    <w:rsid w:val="003F4669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2DB6"/>
    <w:rsid w:val="00435698"/>
    <w:rsid w:val="00435B3C"/>
    <w:rsid w:val="00435FDE"/>
    <w:rsid w:val="00436D4D"/>
    <w:rsid w:val="00440C88"/>
    <w:rsid w:val="00443B97"/>
    <w:rsid w:val="00445C2B"/>
    <w:rsid w:val="00451C66"/>
    <w:rsid w:val="0045215E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714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4105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280A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1F65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4F6FDD"/>
    <w:rsid w:val="004F796F"/>
    <w:rsid w:val="00500F63"/>
    <w:rsid w:val="00501761"/>
    <w:rsid w:val="00501B14"/>
    <w:rsid w:val="0050416F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6B34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4052E"/>
    <w:rsid w:val="00542084"/>
    <w:rsid w:val="00545472"/>
    <w:rsid w:val="005456CD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A34"/>
    <w:rsid w:val="00586680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C794E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E5A"/>
    <w:rsid w:val="005E6FC1"/>
    <w:rsid w:val="005E7B2E"/>
    <w:rsid w:val="005F2553"/>
    <w:rsid w:val="005F276F"/>
    <w:rsid w:val="005F54CF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305ED"/>
    <w:rsid w:val="00630C92"/>
    <w:rsid w:val="00631493"/>
    <w:rsid w:val="00632061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2E81"/>
    <w:rsid w:val="006535CA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204"/>
    <w:rsid w:val="00666FF6"/>
    <w:rsid w:val="00667EBE"/>
    <w:rsid w:val="00670B00"/>
    <w:rsid w:val="00670CAF"/>
    <w:rsid w:val="00670D7E"/>
    <w:rsid w:val="00670DDA"/>
    <w:rsid w:val="006713B8"/>
    <w:rsid w:val="00671D34"/>
    <w:rsid w:val="00672443"/>
    <w:rsid w:val="0067279C"/>
    <w:rsid w:val="00673366"/>
    <w:rsid w:val="00673981"/>
    <w:rsid w:val="00674028"/>
    <w:rsid w:val="00675ECE"/>
    <w:rsid w:val="00675FC3"/>
    <w:rsid w:val="006776E0"/>
    <w:rsid w:val="00677CE7"/>
    <w:rsid w:val="00677D70"/>
    <w:rsid w:val="00680E95"/>
    <w:rsid w:val="00682198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66"/>
    <w:rsid w:val="00697274"/>
    <w:rsid w:val="00697E50"/>
    <w:rsid w:val="006A1096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2BB"/>
    <w:rsid w:val="006B44AE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1BDD"/>
    <w:rsid w:val="00701C9D"/>
    <w:rsid w:val="00701D3A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3DAF"/>
    <w:rsid w:val="0072478A"/>
    <w:rsid w:val="00724850"/>
    <w:rsid w:val="00725CE9"/>
    <w:rsid w:val="007267D5"/>
    <w:rsid w:val="007307F5"/>
    <w:rsid w:val="00731151"/>
    <w:rsid w:val="0073234D"/>
    <w:rsid w:val="00733037"/>
    <w:rsid w:val="00733861"/>
    <w:rsid w:val="0073403C"/>
    <w:rsid w:val="007349BB"/>
    <w:rsid w:val="00734ECA"/>
    <w:rsid w:val="007357CD"/>
    <w:rsid w:val="00735AE1"/>
    <w:rsid w:val="00737371"/>
    <w:rsid w:val="007376F6"/>
    <w:rsid w:val="00737AE0"/>
    <w:rsid w:val="007410B8"/>
    <w:rsid w:val="00741AA2"/>
    <w:rsid w:val="00742965"/>
    <w:rsid w:val="00742CF1"/>
    <w:rsid w:val="00744307"/>
    <w:rsid w:val="00745181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3C7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30C"/>
    <w:rsid w:val="00771C37"/>
    <w:rsid w:val="00772885"/>
    <w:rsid w:val="0077312D"/>
    <w:rsid w:val="00775D7D"/>
    <w:rsid w:val="0077665E"/>
    <w:rsid w:val="00776763"/>
    <w:rsid w:val="00776ECD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4B40"/>
    <w:rsid w:val="00795F5F"/>
    <w:rsid w:val="00797A40"/>
    <w:rsid w:val="007A03AF"/>
    <w:rsid w:val="007A23DA"/>
    <w:rsid w:val="007A24BC"/>
    <w:rsid w:val="007A2FCC"/>
    <w:rsid w:val="007A4626"/>
    <w:rsid w:val="007A624B"/>
    <w:rsid w:val="007A742C"/>
    <w:rsid w:val="007B0EC7"/>
    <w:rsid w:val="007B229B"/>
    <w:rsid w:val="007B3A7B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4739"/>
    <w:rsid w:val="007C5010"/>
    <w:rsid w:val="007C760F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6C71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68D"/>
    <w:rsid w:val="00807E0C"/>
    <w:rsid w:val="00810692"/>
    <w:rsid w:val="00810766"/>
    <w:rsid w:val="0081145E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66B1"/>
    <w:rsid w:val="00867E0D"/>
    <w:rsid w:val="00870133"/>
    <w:rsid w:val="008716F0"/>
    <w:rsid w:val="00871AE1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292D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6C9B"/>
    <w:rsid w:val="0089715B"/>
    <w:rsid w:val="008A1238"/>
    <w:rsid w:val="008A153D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29BF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099A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1DBE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E2"/>
    <w:rsid w:val="00984CFB"/>
    <w:rsid w:val="00984D18"/>
    <w:rsid w:val="00985847"/>
    <w:rsid w:val="00986DEA"/>
    <w:rsid w:val="009877D5"/>
    <w:rsid w:val="00990055"/>
    <w:rsid w:val="00990462"/>
    <w:rsid w:val="00991EDF"/>
    <w:rsid w:val="00993650"/>
    <w:rsid w:val="00995008"/>
    <w:rsid w:val="00995021"/>
    <w:rsid w:val="009964BB"/>
    <w:rsid w:val="00997A5B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48A"/>
    <w:rsid w:val="009F0E0F"/>
    <w:rsid w:val="009F232A"/>
    <w:rsid w:val="009F281B"/>
    <w:rsid w:val="009F564E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1053"/>
    <w:rsid w:val="00A328A8"/>
    <w:rsid w:val="00A35482"/>
    <w:rsid w:val="00A36D6E"/>
    <w:rsid w:val="00A371B2"/>
    <w:rsid w:val="00A42B24"/>
    <w:rsid w:val="00A43564"/>
    <w:rsid w:val="00A454C3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1DF3"/>
    <w:rsid w:val="00AA2785"/>
    <w:rsid w:val="00AA3144"/>
    <w:rsid w:val="00AA34A0"/>
    <w:rsid w:val="00AA3F5B"/>
    <w:rsid w:val="00AA3F88"/>
    <w:rsid w:val="00AA4B79"/>
    <w:rsid w:val="00AA7029"/>
    <w:rsid w:val="00AA70F0"/>
    <w:rsid w:val="00AA7113"/>
    <w:rsid w:val="00AA73A1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095"/>
    <w:rsid w:val="00B13FB7"/>
    <w:rsid w:val="00B142AF"/>
    <w:rsid w:val="00B161BA"/>
    <w:rsid w:val="00B205C6"/>
    <w:rsid w:val="00B20DC9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5ADB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BC9"/>
    <w:rsid w:val="00B66F3B"/>
    <w:rsid w:val="00B6724E"/>
    <w:rsid w:val="00B70DA7"/>
    <w:rsid w:val="00B71A48"/>
    <w:rsid w:val="00B721BE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060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1BA"/>
    <w:rsid w:val="00C15E66"/>
    <w:rsid w:val="00C16391"/>
    <w:rsid w:val="00C16D78"/>
    <w:rsid w:val="00C17B81"/>
    <w:rsid w:val="00C214B4"/>
    <w:rsid w:val="00C21FA1"/>
    <w:rsid w:val="00C24879"/>
    <w:rsid w:val="00C24B7B"/>
    <w:rsid w:val="00C2640C"/>
    <w:rsid w:val="00C26FF2"/>
    <w:rsid w:val="00C2786A"/>
    <w:rsid w:val="00C27DA3"/>
    <w:rsid w:val="00C307D0"/>
    <w:rsid w:val="00C3526A"/>
    <w:rsid w:val="00C35358"/>
    <w:rsid w:val="00C371FF"/>
    <w:rsid w:val="00C37A17"/>
    <w:rsid w:val="00C37D6D"/>
    <w:rsid w:val="00C4076D"/>
    <w:rsid w:val="00C40F4A"/>
    <w:rsid w:val="00C40FEF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1B18"/>
    <w:rsid w:val="00C71F64"/>
    <w:rsid w:val="00C744C7"/>
    <w:rsid w:val="00C74935"/>
    <w:rsid w:val="00C74C8A"/>
    <w:rsid w:val="00C75BB5"/>
    <w:rsid w:val="00C75C39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15"/>
    <w:rsid w:val="00C843A2"/>
    <w:rsid w:val="00C85B2D"/>
    <w:rsid w:val="00C85BA3"/>
    <w:rsid w:val="00C86E50"/>
    <w:rsid w:val="00C873F3"/>
    <w:rsid w:val="00C90527"/>
    <w:rsid w:val="00C90631"/>
    <w:rsid w:val="00C912A8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58C"/>
    <w:rsid w:val="00CB18F9"/>
    <w:rsid w:val="00CB2253"/>
    <w:rsid w:val="00CB4152"/>
    <w:rsid w:val="00CB42C7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28F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D6CF0"/>
    <w:rsid w:val="00CE0108"/>
    <w:rsid w:val="00CE1046"/>
    <w:rsid w:val="00CE116D"/>
    <w:rsid w:val="00CE1E2E"/>
    <w:rsid w:val="00CE238E"/>
    <w:rsid w:val="00CE384D"/>
    <w:rsid w:val="00CE4CAB"/>
    <w:rsid w:val="00CF1508"/>
    <w:rsid w:val="00CF150C"/>
    <w:rsid w:val="00CF22E7"/>
    <w:rsid w:val="00CF2D92"/>
    <w:rsid w:val="00CF58EF"/>
    <w:rsid w:val="00CF6505"/>
    <w:rsid w:val="00CF698D"/>
    <w:rsid w:val="00D01E4B"/>
    <w:rsid w:val="00D01F3F"/>
    <w:rsid w:val="00D02D61"/>
    <w:rsid w:val="00D033D5"/>
    <w:rsid w:val="00D03D0D"/>
    <w:rsid w:val="00D04B25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1CC0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44B"/>
    <w:rsid w:val="00DA3BA6"/>
    <w:rsid w:val="00DA3ED8"/>
    <w:rsid w:val="00DA4759"/>
    <w:rsid w:val="00DA4F6C"/>
    <w:rsid w:val="00DA79C0"/>
    <w:rsid w:val="00DA7F23"/>
    <w:rsid w:val="00DB0B72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4A4E"/>
    <w:rsid w:val="00DC6675"/>
    <w:rsid w:val="00DC6DDC"/>
    <w:rsid w:val="00DC7427"/>
    <w:rsid w:val="00DC74DF"/>
    <w:rsid w:val="00DD01E9"/>
    <w:rsid w:val="00DD0E6C"/>
    <w:rsid w:val="00DD15A5"/>
    <w:rsid w:val="00DD16DC"/>
    <w:rsid w:val="00DD22DB"/>
    <w:rsid w:val="00DD36E0"/>
    <w:rsid w:val="00DD52D1"/>
    <w:rsid w:val="00DD5BCB"/>
    <w:rsid w:val="00DE0A2E"/>
    <w:rsid w:val="00DE1B69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8F1"/>
    <w:rsid w:val="00E22B0C"/>
    <w:rsid w:val="00E22FF7"/>
    <w:rsid w:val="00E24E22"/>
    <w:rsid w:val="00E26478"/>
    <w:rsid w:val="00E26901"/>
    <w:rsid w:val="00E312C4"/>
    <w:rsid w:val="00E31395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382E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0F1F"/>
    <w:rsid w:val="00E71144"/>
    <w:rsid w:val="00E71882"/>
    <w:rsid w:val="00E72BDA"/>
    <w:rsid w:val="00E734C8"/>
    <w:rsid w:val="00E74320"/>
    <w:rsid w:val="00E743AF"/>
    <w:rsid w:val="00E7659E"/>
    <w:rsid w:val="00E76AB5"/>
    <w:rsid w:val="00E7769C"/>
    <w:rsid w:val="00E77A54"/>
    <w:rsid w:val="00E803F1"/>
    <w:rsid w:val="00E815E7"/>
    <w:rsid w:val="00E81C4A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464C"/>
    <w:rsid w:val="00EA575F"/>
    <w:rsid w:val="00EB02C9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636D"/>
    <w:rsid w:val="00ED73F5"/>
    <w:rsid w:val="00EE0C7A"/>
    <w:rsid w:val="00EE1275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56A1"/>
    <w:rsid w:val="00F065F3"/>
    <w:rsid w:val="00F06AAA"/>
    <w:rsid w:val="00F06E74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4F2"/>
    <w:rsid w:val="00F336B2"/>
    <w:rsid w:val="00F33FBF"/>
    <w:rsid w:val="00F352D2"/>
    <w:rsid w:val="00F35955"/>
    <w:rsid w:val="00F35BFD"/>
    <w:rsid w:val="00F4014C"/>
    <w:rsid w:val="00F4046C"/>
    <w:rsid w:val="00F410D9"/>
    <w:rsid w:val="00F41F37"/>
    <w:rsid w:val="00F41FB7"/>
    <w:rsid w:val="00F42196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3CD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1579"/>
    <w:rsid w:val="00FA2530"/>
    <w:rsid w:val="00FA5B77"/>
    <w:rsid w:val="00FA5CC8"/>
    <w:rsid w:val="00FA639D"/>
    <w:rsid w:val="00FA67FD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6C9E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3979"/>
    <w:rsid w:val="00FF7AF5"/>
    <w:rsid w:val="00FF7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281B"/>
    <w:pPr>
      <w:spacing w:after="200" w:line="276" w:lineRule="auto"/>
      <w:jc w:val="center"/>
    </w:pPr>
    <w:rPr>
      <w:rFonts w:ascii="Tahoma" w:hAnsi="Tahoma" w:cs="Tahoma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624FE"/>
    <w:rPr>
      <w:rFonts w:ascii="Cambria" w:hAnsi="Cambria" w:cs="Cambria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="Calibri" w:hAnsi="Calibri" w:cs="Calibri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91464"/>
  </w:style>
  <w:style w:type="paragraph" w:styleId="Footer">
    <w:name w:val="footer"/>
    <w:basedOn w:val="Normal"/>
    <w:link w:val="FooterChar"/>
    <w:uiPriority w:val="99"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="Calibri" w:hAnsi="Calibri" w:cs="Calibri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91464"/>
  </w:style>
  <w:style w:type="paragraph" w:styleId="BalloonText">
    <w:name w:val="Balloon Text"/>
    <w:basedOn w:val="Normal"/>
    <w:link w:val="BalloonTextChar"/>
    <w:uiPriority w:val="99"/>
    <w:semiHidden/>
    <w:rsid w:val="00291464"/>
    <w:pPr>
      <w:spacing w:after="0" w:line="240" w:lineRule="auto"/>
      <w:jc w:val="left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14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82271"/>
    <w:pPr>
      <w:ind w:left="720"/>
    </w:pPr>
  </w:style>
  <w:style w:type="paragraph" w:styleId="NormalWeb">
    <w:name w:val="Normal (Web)"/>
    <w:basedOn w:val="Normal"/>
    <w:uiPriority w:val="99"/>
    <w:rsid w:val="00BF06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ief-title">
    <w:name w:val="chief-title"/>
    <w:basedOn w:val="DefaultParagraphFont"/>
    <w:uiPriority w:val="99"/>
    <w:rsid w:val="00F42196"/>
  </w:style>
  <w:style w:type="character" w:customStyle="1" w:styleId="company-infotext">
    <w:name w:val="company-info__text"/>
    <w:basedOn w:val="DefaultParagraphFont"/>
    <w:uiPriority w:val="99"/>
    <w:rsid w:val="00F42196"/>
  </w:style>
  <w:style w:type="character" w:styleId="Hyperlink">
    <w:name w:val="Hyperlink"/>
    <w:basedOn w:val="DefaultParagraphFont"/>
    <w:uiPriority w:val="99"/>
    <w:rsid w:val="00F42196"/>
    <w:rPr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77676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78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219</Words>
  <Characters>1249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ИЗ-ЗА ГОРЕНИЯ СУХОЙ ТРАВЫ МОГУТ ВОЗНИКАТЬ КРУПНОМАСШТАБНЫЕ ПОЖАРЫ, ПРИНОСЯЩИЕ УЩЕРБ ЗДОРОВЬЮ И ЖИЗНИ ЛЮДЕЙ</dc:title>
  <dc:subject/>
  <dc:creator>osmi01</dc:creator>
  <cp:keywords/>
  <dc:description/>
  <cp:lastModifiedBy>Your User Name</cp:lastModifiedBy>
  <cp:revision>2</cp:revision>
  <dcterms:created xsi:type="dcterms:W3CDTF">2020-10-13T04:38:00Z</dcterms:created>
  <dcterms:modified xsi:type="dcterms:W3CDTF">2020-10-13T04:38:00Z</dcterms:modified>
</cp:coreProperties>
</file>