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BE6" w:rsidRDefault="00AF2BE6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F2BE6" w:rsidRDefault="00AF2BE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F2BE6" w:rsidRPr="00CF09B1" w:rsidRDefault="00AF2BE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F2BE6" w:rsidRPr="00CF09B1" w:rsidRDefault="00AF2BE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F2BE6" w:rsidRPr="00CF09B1" w:rsidRDefault="00AF2BE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F2BE6" w:rsidRPr="00CF09B1" w:rsidRDefault="00AF2BE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F2BE6" w:rsidRPr="00997A0D" w:rsidRDefault="00AF2BE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AF2BE6" w:rsidRPr="00CF09B1" w:rsidRDefault="00AF2BE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F2BE6" w:rsidRPr="00CF09B1" w:rsidRDefault="00AF2BE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F2BE6" w:rsidRPr="00CF09B1" w:rsidRDefault="00AF2BE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F2BE6" w:rsidRPr="00CF09B1" w:rsidRDefault="00AF2BE6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172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28.08.2020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AF2BE6" w:rsidRPr="00CF09B1" w:rsidRDefault="00AF2BE6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F2BE6" w:rsidRDefault="00AF2BE6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24.01.2020 г №151, от 13.03.2020 г. №153, от 27.03.2020г №157, от 24.04.2020 г.№159, от 21.05.2020 г №160)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AF2BE6" w:rsidRPr="00651E2A" w:rsidRDefault="00AF2BE6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AF2BE6" w:rsidRPr="00651E2A" w:rsidRDefault="00AF2BE6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24.01.2020 г №151, от 13.03.2020 г №153, от 27.03.2020г №157, от 24.04.2020 г  №159, от 21.05.2020 г №160)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AF2BE6" w:rsidRPr="00651E2A" w:rsidRDefault="00AF2BE6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AF2BE6" w:rsidRPr="00CF09B1" w:rsidRDefault="00AF2BE6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1831,9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1831,9 тыс. рублей</w:t>
      </w:r>
      <w:r w:rsidRPr="00CF09B1">
        <w:rPr>
          <w:rFonts w:ascii="Arial" w:hAnsi="Arial" w:cs="Arial"/>
          <w:lang w:val="ru-RU"/>
        </w:rPr>
        <w:t>.</w:t>
      </w:r>
    </w:p>
    <w:p w:rsidR="00AF2BE6" w:rsidRPr="004D1EA4" w:rsidRDefault="00AF2BE6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F2BE6" w:rsidRPr="004D1EA4" w:rsidRDefault="00AF2BE6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F2BE6" w:rsidRPr="00651E2A" w:rsidRDefault="00AF2BE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4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AF2BE6" w:rsidRPr="00651E2A" w:rsidRDefault="00AF2BE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5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AF2BE6" w:rsidRPr="00651E2A" w:rsidRDefault="00AF2BE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6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AF2BE6" w:rsidRPr="00651E2A" w:rsidRDefault="00AF2BE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1.5 Приложение 7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AF2BE6" w:rsidRPr="00651E2A" w:rsidRDefault="00AF2BE6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AF2BE6" w:rsidRDefault="00AF2BE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F2BE6" w:rsidRDefault="00AF2BE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F2BE6" w:rsidRDefault="00AF2BE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F2BE6" w:rsidRDefault="00AF2BE6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Зам.г</w:t>
      </w:r>
      <w:r w:rsidRPr="00EE7B25">
        <w:rPr>
          <w:rFonts w:ascii="Arial" w:hAnsi="Arial" w:cs="Arial"/>
          <w:color w:val="000000"/>
          <w:lang w:val="ru-RU"/>
        </w:rPr>
        <w:t>лав</w:t>
      </w:r>
      <w:r>
        <w:rPr>
          <w:rFonts w:ascii="Arial" w:hAnsi="Arial" w:cs="Arial"/>
          <w:color w:val="000000"/>
          <w:lang w:val="ru-RU"/>
        </w:rPr>
        <w:t>ы</w:t>
      </w:r>
    </w:p>
    <w:p w:rsidR="00AF2BE6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по работе в Совете</w:t>
      </w: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AF2BE6" w:rsidRPr="00EE7B25" w:rsidRDefault="00AF2BE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28.08.2020 года №172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219"/>
        <w:gridCol w:w="5341"/>
        <w:gridCol w:w="900"/>
        <w:gridCol w:w="994"/>
        <w:gridCol w:w="175"/>
        <w:gridCol w:w="811"/>
      </w:tblGrid>
      <w:tr w:rsidR="00AF2BE6" w:rsidRPr="00727460" w:rsidTr="00900420">
        <w:trPr>
          <w:trHeight w:val="990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2020 ГОД И НА ПЛАНОВЫЙ ПЕРИОД 2021 И 2022 ГОДОВ</w:t>
            </w:r>
            <w:r w:rsidRPr="00900420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F2BE6" w:rsidRPr="00900420" w:rsidTr="00900420">
        <w:trPr>
          <w:trHeight w:val="330"/>
        </w:trPr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1 404,2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AF2BE6" w:rsidRPr="00900420" w:rsidTr="00900420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AF2BE6" w:rsidRPr="00900420" w:rsidTr="00900420">
        <w:trPr>
          <w:trHeight w:val="178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AF2BE6" w:rsidRPr="00900420" w:rsidTr="00900420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AF2BE6" w:rsidRPr="00900420" w:rsidTr="00900420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AF2BE6" w:rsidRPr="00900420" w:rsidTr="00900420">
        <w:trPr>
          <w:trHeight w:val="58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AF2BE6" w:rsidRPr="00900420" w:rsidTr="00900420">
        <w:trPr>
          <w:trHeight w:val="103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AF2BE6" w:rsidRPr="00900420" w:rsidTr="00900420">
        <w:trPr>
          <w:trHeight w:val="54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60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103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11406010000000430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государственная  собственность на которые не разграничена и которые расположены в границах сельских поселений  и межселенных территорий  муниципальных районов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82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943,2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AF2BE6" w:rsidRPr="00900420" w:rsidTr="00900420">
        <w:trPr>
          <w:trHeight w:val="33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AF2BE6" w:rsidRPr="00900420" w:rsidTr="00900420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AF2BE6" w:rsidRPr="00900420" w:rsidTr="00900420">
        <w:trPr>
          <w:trHeight w:val="51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519,4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519,4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AF2BE6" w:rsidRPr="00900420" w:rsidTr="00900420">
        <w:trPr>
          <w:trHeight w:val="6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AF2BE6" w:rsidRPr="00900420" w:rsidTr="00900420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AF2BE6" w:rsidRPr="00900420" w:rsidTr="00900420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AF2BE6" w:rsidRPr="00900420" w:rsidTr="00900420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AF2BE6" w:rsidRPr="00900420" w:rsidTr="00900420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AF2BE6" w:rsidRPr="00900420" w:rsidTr="00900420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AF2BE6" w:rsidRPr="00900420" w:rsidTr="00900420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900420" w:rsidRDefault="00AF2BE6" w:rsidP="00900420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28.08.2020 года №172</w:t>
      </w:r>
    </w:p>
    <w:tbl>
      <w:tblPr>
        <w:tblW w:w="10440" w:type="dxa"/>
        <w:tblInd w:w="108" w:type="dxa"/>
        <w:tblLook w:val="0000"/>
      </w:tblPr>
      <w:tblGrid>
        <w:gridCol w:w="3259"/>
        <w:gridCol w:w="449"/>
        <w:gridCol w:w="582"/>
        <w:gridCol w:w="417"/>
        <w:gridCol w:w="373"/>
        <w:gridCol w:w="417"/>
        <w:gridCol w:w="754"/>
        <w:gridCol w:w="588"/>
        <w:gridCol w:w="1205"/>
        <w:gridCol w:w="1205"/>
        <w:gridCol w:w="1191"/>
      </w:tblGrid>
      <w:tr w:rsidR="00AF2BE6" w:rsidRPr="00727460" w:rsidTr="00900420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00420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AF2BE6" w:rsidRPr="00900420" w:rsidTr="00900420">
        <w:trPr>
          <w:trHeight w:val="300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F2BE6" w:rsidRPr="00900420" w:rsidTr="00900420">
        <w:trPr>
          <w:trHeight w:val="398"/>
        </w:trPr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6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F2BE6" w:rsidRPr="00900420" w:rsidTr="00900420">
        <w:trPr>
          <w:trHeight w:val="327"/>
        </w:trPr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F2BE6" w:rsidRPr="00900420" w:rsidTr="00900420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AF2BE6" w:rsidRPr="00900420" w:rsidTr="00900420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40"/>
            <w:bookmarkEnd w:id="3"/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1404,20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996,60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AF2BE6" w:rsidRPr="00900420" w:rsidTr="00900420">
        <w:trPr>
          <w:trHeight w:val="69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900420" w:rsidTr="00900420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172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11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900420" w:rsidTr="00900420">
        <w:trPr>
          <w:trHeight w:val="169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196,20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180,30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900420" w:rsidTr="00900420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900420" w:rsidTr="00900420">
        <w:trPr>
          <w:trHeight w:val="10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21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900420" w:rsidTr="00900420">
        <w:trPr>
          <w:trHeight w:val="73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900420" w:rsidTr="00900420">
        <w:trPr>
          <w:trHeight w:val="16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5655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900420" w:rsidTr="00900420">
        <w:trPr>
          <w:trHeight w:val="507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34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118,30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900420" w:rsidTr="00900420">
        <w:trPr>
          <w:trHeight w:val="144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900420" w:rsidTr="00900420">
        <w:trPr>
          <w:trHeight w:val="240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8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52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48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96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900420" w:rsidTr="00900420">
        <w:trPr>
          <w:trHeight w:val="25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900420" w:rsidRDefault="00AF2BE6" w:rsidP="00900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00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F2BE6" w:rsidRDefault="00AF2BE6" w:rsidP="009004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28.08.2020 года №172</w:t>
      </w:r>
    </w:p>
    <w:tbl>
      <w:tblPr>
        <w:tblW w:w="10440" w:type="dxa"/>
        <w:tblInd w:w="108" w:type="dxa"/>
        <w:tblLayout w:type="fixed"/>
        <w:tblLook w:val="0000"/>
      </w:tblPr>
      <w:tblGrid>
        <w:gridCol w:w="3240"/>
        <w:gridCol w:w="725"/>
        <w:gridCol w:w="449"/>
        <w:gridCol w:w="582"/>
        <w:gridCol w:w="417"/>
        <w:gridCol w:w="372"/>
        <w:gridCol w:w="417"/>
        <w:gridCol w:w="753"/>
        <w:gridCol w:w="587"/>
        <w:gridCol w:w="1015"/>
        <w:gridCol w:w="983"/>
        <w:gridCol w:w="900"/>
      </w:tblGrid>
      <w:tr w:rsidR="00AF2BE6" w:rsidRPr="00727460" w:rsidTr="000C40C5">
        <w:trPr>
          <w:trHeight w:val="100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0C40C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AF2BE6" w:rsidRPr="000C40C5" w:rsidTr="000C40C5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F2BE6" w:rsidRPr="000C40C5" w:rsidTr="000C40C5">
        <w:trPr>
          <w:trHeight w:val="398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28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F2BE6" w:rsidRPr="000C40C5" w:rsidTr="000C40C5">
        <w:trPr>
          <w:trHeight w:val="327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F2BE6" w:rsidRPr="000C40C5" w:rsidTr="000C40C5">
        <w:trPr>
          <w:trHeight w:val="289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AF2BE6" w:rsidRPr="000C40C5" w:rsidTr="000C40C5">
        <w:trPr>
          <w:trHeight w:val="289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40"/>
            <w:bookmarkEnd w:id="4"/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1404,20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996,60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AF2BE6" w:rsidRPr="000C40C5" w:rsidTr="000C40C5">
        <w:trPr>
          <w:trHeight w:val="69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16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145,30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AF2BE6" w:rsidRPr="000C40C5" w:rsidTr="000C40C5">
        <w:trPr>
          <w:trHeight w:val="144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172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117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0C40C5" w:rsidTr="000C40C5">
        <w:trPr>
          <w:trHeight w:val="169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196,20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180,30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180,30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AF2BE6" w:rsidRPr="000C40C5" w:rsidTr="000C40C5">
        <w:trPr>
          <w:trHeight w:val="144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16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21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AF2BE6" w:rsidRPr="000C40C5" w:rsidTr="000C40C5">
        <w:trPr>
          <w:trHeight w:val="103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21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Проведение выборов депутатов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0C40C5" w:rsidTr="000C40C5">
        <w:trPr>
          <w:trHeight w:val="73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AF2BE6" w:rsidRPr="000C40C5" w:rsidTr="000C40C5">
        <w:trPr>
          <w:trHeight w:val="16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56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F2BE6" w:rsidRPr="000C40C5" w:rsidTr="000C40C5">
        <w:trPr>
          <w:trHeight w:val="600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34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118,30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1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F2BE6" w:rsidRPr="000C40C5" w:rsidTr="000C40C5">
        <w:trPr>
          <w:trHeight w:val="144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116,30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AF2BE6" w:rsidRPr="000C40C5" w:rsidTr="000C40C5">
        <w:trPr>
          <w:trHeight w:val="21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1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525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285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AF2BE6" w:rsidRPr="000C40C5" w:rsidTr="000C40C5">
        <w:trPr>
          <w:trHeight w:val="25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F2BE6" w:rsidRDefault="00AF2BE6" w:rsidP="000C40C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AF2BE6" w:rsidRDefault="00AF2BE6" w:rsidP="000C40C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F2BE6" w:rsidRDefault="00AF2BE6" w:rsidP="000C40C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AF2BE6" w:rsidRDefault="00AF2BE6" w:rsidP="000C40C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28.08.2020 года №172</w:t>
      </w:r>
    </w:p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880"/>
        <w:gridCol w:w="4140"/>
        <w:gridCol w:w="1161"/>
        <w:gridCol w:w="1161"/>
        <w:gridCol w:w="1098"/>
      </w:tblGrid>
      <w:tr w:rsidR="00AF2BE6" w:rsidRPr="00727460" w:rsidTr="000C40C5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0C40C5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AF2BE6" w:rsidRPr="00727460" w:rsidTr="000C40C5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0C40C5" w:rsidRDefault="00AF2BE6" w:rsidP="000C40C5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0C40C5" w:rsidRDefault="00AF2BE6" w:rsidP="000C40C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0C40C5" w:rsidRDefault="00AF2BE6" w:rsidP="000C40C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0C40C5" w:rsidRDefault="00AF2BE6" w:rsidP="000C40C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F2BE6" w:rsidRPr="000C40C5" w:rsidRDefault="00AF2BE6" w:rsidP="000C40C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AF2BE6" w:rsidRPr="000C40C5" w:rsidTr="000C40C5">
        <w:trPr>
          <w:trHeight w:val="735"/>
        </w:trPr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0C40C5" w:rsidRDefault="00AF2BE6" w:rsidP="000C40C5">
            <w:pPr>
              <w:jc w:val="center"/>
              <w:rPr>
                <w:b/>
                <w:bCs/>
                <w:lang w:val="ru-RU" w:eastAsia="ru-RU"/>
              </w:rPr>
            </w:pPr>
            <w:r w:rsidRPr="000C40C5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AF2BE6" w:rsidRPr="000C40C5" w:rsidTr="000C40C5">
        <w:trPr>
          <w:trHeight w:val="720"/>
        </w:trPr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F2BE6" w:rsidRPr="000C40C5" w:rsidTr="000C40C5">
        <w:trPr>
          <w:trHeight w:val="315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2BE6" w:rsidRPr="000C40C5" w:rsidRDefault="00AF2BE6" w:rsidP="000C40C5">
            <w:pPr>
              <w:jc w:val="center"/>
              <w:rPr>
                <w:b/>
                <w:bCs/>
                <w:lang w:val="ru-RU" w:eastAsia="ru-RU"/>
              </w:rPr>
            </w:pPr>
            <w:r w:rsidRPr="000C40C5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AF2BE6" w:rsidRPr="000C40C5" w:rsidTr="000C40C5">
        <w:trPr>
          <w:trHeight w:val="67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AF2BE6" w:rsidRPr="000C40C5" w:rsidTr="000C40C5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AF2BE6" w:rsidRPr="000C40C5" w:rsidTr="000C40C5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AF2BE6" w:rsidRPr="000C40C5" w:rsidTr="000C40C5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AF2BE6" w:rsidRPr="000C40C5" w:rsidTr="000C40C5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-933,8</w:t>
            </w:r>
          </w:p>
        </w:tc>
      </w:tr>
      <w:tr w:rsidR="00AF2BE6" w:rsidRPr="000C40C5" w:rsidTr="000C40C5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AF2BE6" w:rsidRPr="000C40C5" w:rsidTr="000C40C5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  <w:tr w:rsidR="00AF2BE6" w:rsidRPr="000C40C5" w:rsidTr="000C40C5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0C40C5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F2BE6" w:rsidRPr="000C40C5" w:rsidRDefault="00AF2BE6" w:rsidP="000C40C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1 404,2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2BE6" w:rsidRPr="000C40C5" w:rsidRDefault="00AF2BE6" w:rsidP="000C40C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C40C5">
              <w:rPr>
                <w:rFonts w:ascii="Arial" w:hAnsi="Arial" w:cs="Arial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AF2BE6" w:rsidRDefault="00AF2BE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AF2BE6" w:rsidSect="00727460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BE6" w:rsidRDefault="00AF2BE6">
      <w:r>
        <w:separator/>
      </w:r>
    </w:p>
  </w:endnote>
  <w:endnote w:type="continuationSeparator" w:id="1">
    <w:p w:rsidR="00AF2BE6" w:rsidRDefault="00AF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BE6" w:rsidRDefault="00AF2BE6">
      <w:r>
        <w:separator/>
      </w:r>
    </w:p>
  </w:footnote>
  <w:footnote w:type="continuationSeparator" w:id="1">
    <w:p w:rsidR="00AF2BE6" w:rsidRDefault="00AF2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E6" w:rsidRDefault="00AF2BE6" w:rsidP="00DD486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2BE6" w:rsidRDefault="00AF2BE6" w:rsidP="0072746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E6" w:rsidRDefault="00AF2BE6" w:rsidP="00DD486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F2BE6" w:rsidRDefault="00AF2BE6" w:rsidP="00727460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36DEC"/>
    <w:rsid w:val="0004134D"/>
    <w:rsid w:val="00045CB6"/>
    <w:rsid w:val="00047A06"/>
    <w:rsid w:val="00050E19"/>
    <w:rsid w:val="00053AF1"/>
    <w:rsid w:val="00054652"/>
    <w:rsid w:val="0005603F"/>
    <w:rsid w:val="00072B29"/>
    <w:rsid w:val="000A4455"/>
    <w:rsid w:val="000A7E24"/>
    <w:rsid w:val="000B72B9"/>
    <w:rsid w:val="000C40C5"/>
    <w:rsid w:val="000C7376"/>
    <w:rsid w:val="000D31BD"/>
    <w:rsid w:val="000F4D62"/>
    <w:rsid w:val="0010005A"/>
    <w:rsid w:val="00113284"/>
    <w:rsid w:val="00123B6B"/>
    <w:rsid w:val="00133E72"/>
    <w:rsid w:val="00164693"/>
    <w:rsid w:val="00177B34"/>
    <w:rsid w:val="001A25AA"/>
    <w:rsid w:val="001C79F1"/>
    <w:rsid w:val="001D3B43"/>
    <w:rsid w:val="001D6385"/>
    <w:rsid w:val="00213F3E"/>
    <w:rsid w:val="002271FA"/>
    <w:rsid w:val="00232E18"/>
    <w:rsid w:val="00291B60"/>
    <w:rsid w:val="002A32E5"/>
    <w:rsid w:val="002A40AC"/>
    <w:rsid w:val="002B1CC9"/>
    <w:rsid w:val="002C0398"/>
    <w:rsid w:val="002C1CE2"/>
    <w:rsid w:val="002C2901"/>
    <w:rsid w:val="002D2A88"/>
    <w:rsid w:val="003065F4"/>
    <w:rsid w:val="003104A9"/>
    <w:rsid w:val="00320A03"/>
    <w:rsid w:val="003304A3"/>
    <w:rsid w:val="00377BCF"/>
    <w:rsid w:val="00382264"/>
    <w:rsid w:val="003B1ABE"/>
    <w:rsid w:val="003C16DC"/>
    <w:rsid w:val="003C49B9"/>
    <w:rsid w:val="003C79F7"/>
    <w:rsid w:val="003D0B14"/>
    <w:rsid w:val="00405FB1"/>
    <w:rsid w:val="00431E1C"/>
    <w:rsid w:val="00441B9C"/>
    <w:rsid w:val="00443FF5"/>
    <w:rsid w:val="00454237"/>
    <w:rsid w:val="00463F55"/>
    <w:rsid w:val="004A04D2"/>
    <w:rsid w:val="004A16D9"/>
    <w:rsid w:val="004B1AB3"/>
    <w:rsid w:val="004C1806"/>
    <w:rsid w:val="004D1EA4"/>
    <w:rsid w:val="004D2EEF"/>
    <w:rsid w:val="00501491"/>
    <w:rsid w:val="00503F13"/>
    <w:rsid w:val="00507726"/>
    <w:rsid w:val="005171C7"/>
    <w:rsid w:val="005369E1"/>
    <w:rsid w:val="00542314"/>
    <w:rsid w:val="00550D66"/>
    <w:rsid w:val="005B37E6"/>
    <w:rsid w:val="005C06C3"/>
    <w:rsid w:val="005E1F85"/>
    <w:rsid w:val="006054CB"/>
    <w:rsid w:val="00605D3E"/>
    <w:rsid w:val="0061297E"/>
    <w:rsid w:val="006156FC"/>
    <w:rsid w:val="00651E2A"/>
    <w:rsid w:val="00652650"/>
    <w:rsid w:val="00656A0D"/>
    <w:rsid w:val="00670755"/>
    <w:rsid w:val="006B3539"/>
    <w:rsid w:val="006D566F"/>
    <w:rsid w:val="006E76A8"/>
    <w:rsid w:val="006E7DE8"/>
    <w:rsid w:val="006F1C5B"/>
    <w:rsid w:val="006F3AD7"/>
    <w:rsid w:val="006F5438"/>
    <w:rsid w:val="006F5EBF"/>
    <w:rsid w:val="00700FC2"/>
    <w:rsid w:val="007179B0"/>
    <w:rsid w:val="00727460"/>
    <w:rsid w:val="00742079"/>
    <w:rsid w:val="00763B58"/>
    <w:rsid w:val="00765167"/>
    <w:rsid w:val="007700F9"/>
    <w:rsid w:val="0077611C"/>
    <w:rsid w:val="007F787E"/>
    <w:rsid w:val="00806622"/>
    <w:rsid w:val="00811D0F"/>
    <w:rsid w:val="00824564"/>
    <w:rsid w:val="008353C1"/>
    <w:rsid w:val="0083559A"/>
    <w:rsid w:val="008509FD"/>
    <w:rsid w:val="008627D7"/>
    <w:rsid w:val="0087356C"/>
    <w:rsid w:val="00880A78"/>
    <w:rsid w:val="00881539"/>
    <w:rsid w:val="00882503"/>
    <w:rsid w:val="0089322E"/>
    <w:rsid w:val="008A3802"/>
    <w:rsid w:val="008A5A0A"/>
    <w:rsid w:val="008B4ACC"/>
    <w:rsid w:val="008E211B"/>
    <w:rsid w:val="008F6F76"/>
    <w:rsid w:val="00900420"/>
    <w:rsid w:val="009168D1"/>
    <w:rsid w:val="009427EE"/>
    <w:rsid w:val="0094312E"/>
    <w:rsid w:val="00950353"/>
    <w:rsid w:val="009544E9"/>
    <w:rsid w:val="00973AE8"/>
    <w:rsid w:val="00997A0D"/>
    <w:rsid w:val="009D4EE8"/>
    <w:rsid w:val="009F3360"/>
    <w:rsid w:val="00A06F8B"/>
    <w:rsid w:val="00A10676"/>
    <w:rsid w:val="00A128F0"/>
    <w:rsid w:val="00A66FD3"/>
    <w:rsid w:val="00A7327B"/>
    <w:rsid w:val="00AB3E7E"/>
    <w:rsid w:val="00AB6155"/>
    <w:rsid w:val="00AC44EF"/>
    <w:rsid w:val="00AE186B"/>
    <w:rsid w:val="00AE2A24"/>
    <w:rsid w:val="00AE4240"/>
    <w:rsid w:val="00AF2BE6"/>
    <w:rsid w:val="00AF32AA"/>
    <w:rsid w:val="00B0697D"/>
    <w:rsid w:val="00B263A1"/>
    <w:rsid w:val="00B31EC9"/>
    <w:rsid w:val="00B3307C"/>
    <w:rsid w:val="00B44DE6"/>
    <w:rsid w:val="00B55040"/>
    <w:rsid w:val="00B62F9C"/>
    <w:rsid w:val="00B8037A"/>
    <w:rsid w:val="00B82636"/>
    <w:rsid w:val="00B85773"/>
    <w:rsid w:val="00BA71B0"/>
    <w:rsid w:val="00BD5D8F"/>
    <w:rsid w:val="00C16536"/>
    <w:rsid w:val="00C202AA"/>
    <w:rsid w:val="00C42903"/>
    <w:rsid w:val="00C57B9F"/>
    <w:rsid w:val="00C64EF7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87F4D"/>
    <w:rsid w:val="00D92D10"/>
    <w:rsid w:val="00DD4865"/>
    <w:rsid w:val="00DD4EB1"/>
    <w:rsid w:val="00E075A7"/>
    <w:rsid w:val="00E079B8"/>
    <w:rsid w:val="00E2403A"/>
    <w:rsid w:val="00E57413"/>
    <w:rsid w:val="00E63E8E"/>
    <w:rsid w:val="00E64C9D"/>
    <w:rsid w:val="00E738C3"/>
    <w:rsid w:val="00E74E13"/>
    <w:rsid w:val="00E74E34"/>
    <w:rsid w:val="00E90606"/>
    <w:rsid w:val="00EE6C99"/>
    <w:rsid w:val="00EE7B25"/>
    <w:rsid w:val="00EF1598"/>
    <w:rsid w:val="00F136CA"/>
    <w:rsid w:val="00F137A1"/>
    <w:rsid w:val="00F213A1"/>
    <w:rsid w:val="00F2177A"/>
    <w:rsid w:val="00F31490"/>
    <w:rsid w:val="00F317EE"/>
    <w:rsid w:val="00F32B70"/>
    <w:rsid w:val="00F41747"/>
    <w:rsid w:val="00F42B9B"/>
    <w:rsid w:val="00F53A61"/>
    <w:rsid w:val="00F5600A"/>
    <w:rsid w:val="00F7623D"/>
    <w:rsid w:val="00F77B11"/>
    <w:rsid w:val="00F82ED8"/>
    <w:rsid w:val="00F84013"/>
    <w:rsid w:val="00F855EC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font5">
    <w:name w:val="font5"/>
    <w:basedOn w:val="Normal"/>
    <w:uiPriority w:val="99"/>
    <w:rsid w:val="000C40C5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Normal"/>
    <w:uiPriority w:val="99"/>
    <w:rsid w:val="000C40C5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xl129">
    <w:name w:val="xl129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0">
    <w:name w:val="xl130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1">
    <w:name w:val="xl131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4">
    <w:name w:val="xl134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6">
    <w:name w:val="xl136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7">
    <w:name w:val="xl137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8">
    <w:name w:val="xl138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9">
    <w:name w:val="xl139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0">
    <w:name w:val="xl140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2">
    <w:name w:val="xl142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3">
    <w:name w:val="xl143"/>
    <w:basedOn w:val="Normal"/>
    <w:uiPriority w:val="99"/>
    <w:rsid w:val="000C40C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5">
    <w:name w:val="xl145"/>
    <w:basedOn w:val="Normal"/>
    <w:uiPriority w:val="99"/>
    <w:rsid w:val="000C40C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6">
    <w:name w:val="xl146"/>
    <w:basedOn w:val="Normal"/>
    <w:uiPriority w:val="99"/>
    <w:rsid w:val="000C40C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8"/>
      <w:szCs w:val="18"/>
      <w:lang w:val="ru-RU" w:eastAsia="ru-RU"/>
    </w:rPr>
  </w:style>
  <w:style w:type="paragraph" w:customStyle="1" w:styleId="xl147">
    <w:name w:val="xl147"/>
    <w:basedOn w:val="Normal"/>
    <w:uiPriority w:val="99"/>
    <w:rsid w:val="000C40C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8"/>
      <w:szCs w:val="18"/>
      <w:lang w:val="ru-RU" w:eastAsia="ru-RU"/>
    </w:rPr>
  </w:style>
  <w:style w:type="paragraph" w:customStyle="1" w:styleId="xl148">
    <w:name w:val="xl148"/>
    <w:basedOn w:val="Normal"/>
    <w:uiPriority w:val="99"/>
    <w:rsid w:val="000C40C5"/>
    <w:pPr>
      <w:spacing w:before="100" w:beforeAutospacing="1" w:after="100" w:afterAutospacing="1"/>
      <w:jc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9">
    <w:name w:val="xl149"/>
    <w:basedOn w:val="Normal"/>
    <w:uiPriority w:val="99"/>
    <w:rsid w:val="000C40C5"/>
    <w:pPr>
      <w:spacing w:before="100" w:beforeAutospacing="1" w:after="100" w:afterAutospacing="1"/>
      <w:jc w:val="right"/>
    </w:pPr>
    <w:rPr>
      <w:rFonts w:ascii="Arial" w:eastAsia="Calibri" w:hAnsi="Arial" w:cs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95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459</TotalTime>
  <Pages>21</Pages>
  <Words>6759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62</cp:revision>
  <cp:lastPrinted>2020-09-14T13:47:00Z</cp:lastPrinted>
  <dcterms:created xsi:type="dcterms:W3CDTF">2019-10-24T06:02:00Z</dcterms:created>
  <dcterms:modified xsi:type="dcterms:W3CDTF">2020-09-14T13:48:00Z</dcterms:modified>
</cp:coreProperties>
</file>