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57C" w:rsidRDefault="0021357C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1357C" w:rsidRDefault="0021357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1357C" w:rsidRPr="00CF09B1" w:rsidRDefault="0021357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</w:t>
      </w:r>
    </w:p>
    <w:p w:rsidR="0021357C" w:rsidRPr="00CF09B1" w:rsidRDefault="0021357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21357C" w:rsidRPr="00CF09B1" w:rsidRDefault="0021357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21357C" w:rsidRPr="00CF09B1" w:rsidRDefault="0021357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21357C" w:rsidRPr="00997A0D" w:rsidRDefault="0021357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21357C" w:rsidRPr="00CF09B1" w:rsidRDefault="0021357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1357C" w:rsidRPr="00CF09B1" w:rsidRDefault="0021357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21357C" w:rsidRPr="00CF09B1" w:rsidRDefault="0021357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1357C" w:rsidRPr="00CF09B1" w:rsidRDefault="0021357C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160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21 мая 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21357C" w:rsidRPr="00CF09B1" w:rsidRDefault="0021357C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21357C" w:rsidRDefault="0021357C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146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24.01.2020 г №151, от 13.03.2020 г. №153, от 24.04.2020 г.№159)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21357C" w:rsidRPr="00651E2A" w:rsidRDefault="0021357C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21357C" w:rsidRPr="00651E2A" w:rsidRDefault="0021357C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21357C" w:rsidRPr="00651E2A" w:rsidRDefault="0021357C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24.01.2020 г №151, от 13.03.2020 г №153,от 24.04.2020 Г №159)</w:t>
      </w:r>
      <w:r w:rsidRPr="00651E2A">
        <w:rPr>
          <w:rFonts w:ascii="Arial" w:hAnsi="Arial" w:cs="Arial"/>
          <w:lang w:val="ru-RU"/>
        </w:rPr>
        <w:t xml:space="preserve"> следующие изменения:</w:t>
      </w:r>
    </w:p>
    <w:p w:rsidR="0021357C" w:rsidRPr="00651E2A" w:rsidRDefault="0021357C" w:rsidP="00651E2A">
      <w:pPr>
        <w:jc w:val="both"/>
        <w:rPr>
          <w:rFonts w:ascii="Arial" w:hAnsi="Arial" w:cs="Arial"/>
          <w:lang w:val="ru-RU"/>
        </w:rPr>
      </w:pPr>
    </w:p>
    <w:p w:rsidR="0021357C" w:rsidRPr="00651E2A" w:rsidRDefault="0021357C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21357C" w:rsidRPr="00CF09B1" w:rsidRDefault="0021357C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1826,1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1826,1 тыс. рублей</w:t>
      </w:r>
      <w:r w:rsidRPr="00CF09B1">
        <w:rPr>
          <w:rFonts w:ascii="Arial" w:hAnsi="Arial" w:cs="Arial"/>
          <w:lang w:val="ru-RU"/>
        </w:rPr>
        <w:t>.</w:t>
      </w:r>
    </w:p>
    <w:p w:rsidR="0021357C" w:rsidRPr="004D1EA4" w:rsidRDefault="0021357C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13,4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21357C" w:rsidRPr="004D1EA4" w:rsidRDefault="0021357C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17,5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21357C" w:rsidRPr="00651E2A" w:rsidRDefault="0021357C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1.2 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21357C" w:rsidRPr="00651E2A" w:rsidRDefault="0021357C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1.3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21357C" w:rsidRPr="00651E2A" w:rsidRDefault="0021357C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1.4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21357C" w:rsidRPr="00651E2A" w:rsidRDefault="0021357C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1.5 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>кого муниципального района от 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1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21357C" w:rsidRPr="00651E2A" w:rsidRDefault="0021357C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21357C" w:rsidRDefault="0021357C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21357C" w:rsidRDefault="0021357C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21357C" w:rsidRDefault="0021357C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21357C" w:rsidRDefault="0021357C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21357C" w:rsidRPr="00EE7B25" w:rsidRDefault="0021357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1357C" w:rsidRPr="00EE7B25" w:rsidRDefault="0021357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1357C" w:rsidRPr="00EE7B25" w:rsidRDefault="0021357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1357C" w:rsidRPr="00EE7B25" w:rsidRDefault="0021357C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21357C" w:rsidRPr="00EE7B25" w:rsidRDefault="0021357C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21357C" w:rsidRPr="00EE7B25" w:rsidRDefault="0021357C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В.И. Вишняков</w:t>
      </w:r>
    </w:p>
    <w:p w:rsidR="0021357C" w:rsidRPr="00EE7B25" w:rsidRDefault="0021357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 21.05.2020 года №160</w:t>
      </w: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340"/>
        <w:gridCol w:w="5040"/>
        <w:gridCol w:w="1328"/>
        <w:gridCol w:w="994"/>
        <w:gridCol w:w="738"/>
      </w:tblGrid>
      <w:tr w:rsidR="0021357C" w:rsidRPr="009A1FFB" w:rsidTr="006F6034">
        <w:trPr>
          <w:trHeight w:val="99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lang w:val="ru-RU" w:eastAsia="ru-RU"/>
              </w:rPr>
              <w:t>ДОХОДЫ БЮДЖЕТА КАЧЕЛАЙСКОГО СЕЛЬСКОГО ПОСЕЛЕНИЯ РЕСПУБЛИКИ МОРДОВИЯ НА 2020 ГОД И НА ПЛАНОВЫЙ ПЕРИОД 2021 И 2022 ГОДОВ</w:t>
            </w:r>
            <w:r w:rsidRPr="006F6034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5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21357C" w:rsidRPr="006F6034" w:rsidTr="006F6034">
        <w:trPr>
          <w:trHeight w:val="330"/>
        </w:trPr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1 826,1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933,8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461,0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201,5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203,0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8,7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8,7</w:t>
            </w:r>
          </w:p>
        </w:tc>
      </w:tr>
      <w:tr w:rsidR="0021357C" w:rsidRPr="006F6034" w:rsidTr="006F6034">
        <w:trPr>
          <w:trHeight w:val="12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8,00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</w:tr>
      <w:tr w:rsidR="0021357C" w:rsidRPr="006F6034" w:rsidTr="006F6034">
        <w:trPr>
          <w:trHeight w:val="178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8,00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24,0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193,2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194,3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21357C" w:rsidRPr="006F6034" w:rsidTr="006F6034">
        <w:trPr>
          <w:trHeight w:val="76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21357C" w:rsidRPr="006F6034" w:rsidTr="006F6034">
        <w:trPr>
          <w:trHeight w:val="12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168,6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169,2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170,2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21357C" w:rsidRPr="006F6034" w:rsidTr="006F6034">
        <w:trPr>
          <w:trHeight w:val="58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21357C" w:rsidRPr="006F6034" w:rsidTr="006F6034">
        <w:trPr>
          <w:trHeight w:val="103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21357C" w:rsidRPr="006F6034" w:rsidTr="006F6034">
        <w:trPr>
          <w:trHeight w:val="54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260,40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11406000000000430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260,40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103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11406010000000430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государственная  собственность на которые не разграничена и которые расположены в границах сельских поселений  и межселенных территорий  муниципальных районов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260,40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82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260,40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1 365,1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876,7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730,8</w:t>
            </w:r>
          </w:p>
        </w:tc>
      </w:tr>
      <w:tr w:rsidR="0021357C" w:rsidRPr="006F6034" w:rsidTr="006F6034">
        <w:trPr>
          <w:trHeight w:val="33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21357C" w:rsidRPr="006F6034" w:rsidTr="006F6034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21357C" w:rsidRPr="006F6034" w:rsidTr="006F6034">
        <w:trPr>
          <w:trHeight w:val="51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947,1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947,1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79,0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80,8</w:t>
            </w:r>
          </w:p>
        </w:tc>
      </w:tr>
      <w:tr w:rsidR="0021357C" w:rsidRPr="006F6034" w:rsidTr="006F6034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21357C" w:rsidRPr="006F6034" w:rsidTr="006F6034">
        <w:trPr>
          <w:trHeight w:val="76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21357C" w:rsidRPr="006F6034" w:rsidTr="006F6034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21357C" w:rsidRPr="006F6034" w:rsidTr="006F6034">
        <w:trPr>
          <w:trHeight w:val="76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транферты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21357C" w:rsidRPr="006F6034" w:rsidTr="006F6034">
        <w:trPr>
          <w:trHeight w:val="10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21357C" w:rsidRPr="006F6034" w:rsidTr="006F6034">
        <w:trPr>
          <w:trHeight w:val="12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21357C" w:rsidRPr="006F6034" w:rsidTr="006F6034">
        <w:trPr>
          <w:trHeight w:val="25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№2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 21.05.2020 года №160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3259"/>
        <w:gridCol w:w="449"/>
        <w:gridCol w:w="582"/>
        <w:gridCol w:w="417"/>
        <w:gridCol w:w="373"/>
        <w:gridCol w:w="417"/>
        <w:gridCol w:w="754"/>
        <w:gridCol w:w="588"/>
        <w:gridCol w:w="1205"/>
        <w:gridCol w:w="1205"/>
        <w:gridCol w:w="1191"/>
      </w:tblGrid>
      <w:tr w:rsidR="0021357C" w:rsidRPr="009A1FFB" w:rsidTr="006F6034">
        <w:trPr>
          <w:trHeight w:val="2340"/>
        </w:trPr>
        <w:tc>
          <w:tcPr>
            <w:tcW w:w="104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6F603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 И 2022 ГОДОВ</w:t>
            </w:r>
          </w:p>
        </w:tc>
      </w:tr>
      <w:tr w:rsidR="0021357C" w:rsidRPr="006F6034" w:rsidTr="006F6034">
        <w:trPr>
          <w:trHeight w:val="300"/>
        </w:trPr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21357C" w:rsidRPr="006F6034" w:rsidTr="006F6034">
        <w:trPr>
          <w:trHeight w:val="398"/>
        </w:trPr>
        <w:tc>
          <w:tcPr>
            <w:tcW w:w="3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6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6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21357C" w:rsidRPr="006F6034" w:rsidTr="006F6034">
        <w:trPr>
          <w:trHeight w:val="327"/>
        </w:trPr>
        <w:tc>
          <w:tcPr>
            <w:tcW w:w="3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6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21357C" w:rsidRPr="006F6034" w:rsidTr="006F6034">
        <w:trPr>
          <w:trHeight w:val="289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21357C" w:rsidRPr="006F6034" w:rsidTr="006F6034">
        <w:trPr>
          <w:trHeight w:val="289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12:K134"/>
            <w:bookmarkEnd w:id="3"/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1826,10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1243,60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21357C" w:rsidRPr="006F6034" w:rsidTr="006F6034">
        <w:trPr>
          <w:trHeight w:val="69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21357C" w:rsidRPr="006F6034" w:rsidTr="006F6034">
        <w:trPr>
          <w:trHeight w:val="16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21357C" w:rsidRPr="006F6034" w:rsidTr="006F6034">
        <w:trPr>
          <w:trHeight w:val="144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172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117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824,00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188,30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21357C" w:rsidRPr="006F6034" w:rsidTr="006F6034">
        <w:trPr>
          <w:trHeight w:val="169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188,30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188,30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336,20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280,30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280,30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21357C" w:rsidRPr="006F6034" w:rsidTr="006F6034">
        <w:trPr>
          <w:trHeight w:val="144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299,30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16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21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1357C" w:rsidRPr="006F6034" w:rsidTr="006F6034">
        <w:trPr>
          <w:trHeight w:val="103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21357C" w:rsidRPr="006F6034" w:rsidTr="006F6034">
        <w:trPr>
          <w:trHeight w:val="21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21357C" w:rsidRPr="006F6034" w:rsidTr="006F6034">
        <w:trPr>
          <w:trHeight w:val="73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21357C" w:rsidRPr="006F6034" w:rsidTr="006F6034">
        <w:trPr>
          <w:trHeight w:val="16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330,90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21357C" w:rsidRPr="006F6034" w:rsidTr="006F6034">
        <w:trPr>
          <w:trHeight w:val="5655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Инженерно-изыскательские работы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507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градостпрительного плана), выдача разрешений на строительство,разрешение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34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117,30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240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144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21357C" w:rsidRPr="006F6034" w:rsidTr="006F6034">
        <w:trPr>
          <w:trHeight w:val="240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28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52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28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21357C" w:rsidRPr="006F6034" w:rsidTr="006F6034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21357C" w:rsidRPr="006F6034" w:rsidTr="006F6034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21357C" w:rsidRPr="006F6034" w:rsidTr="006F6034">
        <w:trPr>
          <w:trHeight w:val="255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</w:tbl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№3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 21.05.2020 года №160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3026"/>
        <w:gridCol w:w="625"/>
        <w:gridCol w:w="426"/>
        <w:gridCol w:w="545"/>
        <w:gridCol w:w="417"/>
        <w:gridCol w:w="367"/>
        <w:gridCol w:w="417"/>
        <w:gridCol w:w="751"/>
        <w:gridCol w:w="567"/>
        <w:gridCol w:w="1176"/>
        <w:gridCol w:w="1176"/>
        <w:gridCol w:w="947"/>
      </w:tblGrid>
      <w:tr w:rsidR="0021357C" w:rsidRPr="009A1FFB" w:rsidTr="006F6034">
        <w:trPr>
          <w:trHeight w:val="1140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6F603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2020 ГОД И НА ПЛАНОВЫЙ ПЕРИОД 2021 И 2022 ГОДОВ</w:t>
            </w:r>
          </w:p>
        </w:tc>
      </w:tr>
      <w:tr w:rsidR="0021357C" w:rsidRPr="006F6034" w:rsidTr="006F6034">
        <w:trPr>
          <w:trHeight w:val="300"/>
        </w:trPr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38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(тыс. рублей)</w:t>
            </w:r>
          </w:p>
        </w:tc>
      </w:tr>
      <w:tr w:rsidR="0021357C" w:rsidRPr="006F6034" w:rsidTr="006F6034">
        <w:trPr>
          <w:trHeight w:val="398"/>
        </w:trPr>
        <w:tc>
          <w:tcPr>
            <w:tcW w:w="3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Наименование</w:t>
            </w:r>
          </w:p>
        </w:tc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АДМ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Рз</w:t>
            </w:r>
          </w:p>
        </w:tc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Прз</w:t>
            </w:r>
          </w:p>
        </w:tc>
        <w:tc>
          <w:tcPr>
            <w:tcW w:w="195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Вр</w:t>
            </w:r>
          </w:p>
        </w:tc>
        <w:tc>
          <w:tcPr>
            <w:tcW w:w="329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Сумма</w:t>
            </w:r>
          </w:p>
        </w:tc>
      </w:tr>
      <w:tr w:rsidR="0021357C" w:rsidRPr="006F6034" w:rsidTr="006F6034">
        <w:trPr>
          <w:trHeight w:val="327"/>
        </w:trPr>
        <w:tc>
          <w:tcPr>
            <w:tcW w:w="3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95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2020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2021 год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2022 год</w:t>
            </w:r>
          </w:p>
        </w:tc>
      </w:tr>
      <w:tr w:rsidR="0021357C" w:rsidRPr="006F6034" w:rsidTr="006F6034">
        <w:trPr>
          <w:trHeight w:val="289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</w:tr>
      <w:tr w:rsidR="0021357C" w:rsidRPr="006F6034" w:rsidTr="006F6034">
        <w:trPr>
          <w:trHeight w:val="289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4" w:name="RANGE!A12:L134"/>
            <w:bookmarkEnd w:id="4"/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1826,10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1243,60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21357C" w:rsidRPr="006F6034" w:rsidTr="006F6034">
        <w:trPr>
          <w:trHeight w:val="69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185,30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21357C" w:rsidRPr="006F6034" w:rsidTr="006F6034">
        <w:trPr>
          <w:trHeight w:val="169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185,30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185,30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21357C" w:rsidRPr="006F6034" w:rsidTr="006F6034">
        <w:trPr>
          <w:trHeight w:val="144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171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124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824,00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824,00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824,00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188,30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21357C" w:rsidRPr="006F6034" w:rsidTr="006F6034">
        <w:trPr>
          <w:trHeight w:val="172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188,30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188,30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336,20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280,30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280,30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21357C" w:rsidRPr="006F6034" w:rsidTr="006F6034">
        <w:trPr>
          <w:trHeight w:val="144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299,30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169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21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1357C" w:rsidRPr="006F6034" w:rsidTr="006F6034">
        <w:trPr>
          <w:trHeight w:val="10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21357C" w:rsidRPr="006F6034" w:rsidTr="006F6034">
        <w:trPr>
          <w:trHeight w:val="21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21357C" w:rsidRPr="006F6034" w:rsidTr="006F6034">
        <w:trPr>
          <w:trHeight w:val="174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330,90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21357C" w:rsidRPr="006F6034" w:rsidTr="006F6034">
        <w:trPr>
          <w:trHeight w:val="5280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Инженерно-изыскательские работы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1357C" w:rsidRPr="006F6034" w:rsidTr="006F6034">
        <w:trPr>
          <w:trHeight w:val="600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градостпрительного плана), выдача разрешений на строительство,разрешение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117,30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195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21357C" w:rsidRPr="006F6034" w:rsidTr="006F6034">
        <w:trPr>
          <w:trHeight w:val="144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21357C" w:rsidRPr="006F6034" w:rsidTr="006F6034">
        <w:trPr>
          <w:trHeight w:val="240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28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525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285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21357C" w:rsidRPr="006F6034" w:rsidTr="006F6034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21357C" w:rsidRPr="006F6034" w:rsidTr="006F6034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21357C" w:rsidRPr="006F6034" w:rsidTr="006F6034">
        <w:trPr>
          <w:trHeight w:val="255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</w:tbl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 21.05.2020 года №160</w:t>
      </w: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1357C" w:rsidRDefault="0021357C" w:rsidP="006F60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3060"/>
        <w:gridCol w:w="4320"/>
        <w:gridCol w:w="1080"/>
        <w:gridCol w:w="1080"/>
        <w:gridCol w:w="900"/>
      </w:tblGrid>
      <w:tr w:rsidR="0021357C" w:rsidRPr="009A1FFB" w:rsidTr="00D71CA8">
        <w:trPr>
          <w:trHeight w:val="105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6F6034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2020 ГОД И НА ПЛАНОВЫЙ ПЕРИОД 2021 и 2022 ГОДОВ</w:t>
            </w:r>
          </w:p>
        </w:tc>
      </w:tr>
      <w:tr w:rsidR="0021357C" w:rsidRPr="009A1FFB" w:rsidTr="00D71CA8">
        <w:trPr>
          <w:trHeight w:val="2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57C" w:rsidRPr="006F6034" w:rsidRDefault="0021357C" w:rsidP="006F603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21357C" w:rsidRPr="006F6034" w:rsidTr="00D71CA8">
        <w:trPr>
          <w:trHeight w:val="735"/>
        </w:trPr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1357C" w:rsidRPr="006F6034" w:rsidRDefault="0021357C" w:rsidP="006F6034">
            <w:pPr>
              <w:jc w:val="center"/>
              <w:rPr>
                <w:b/>
                <w:bCs/>
                <w:lang w:val="ru-RU" w:eastAsia="ru-RU"/>
              </w:rPr>
            </w:pPr>
            <w:r w:rsidRPr="006F6034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4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 (тыс. руб.)</w:t>
            </w:r>
          </w:p>
        </w:tc>
      </w:tr>
      <w:tr w:rsidR="0021357C" w:rsidRPr="006F6034" w:rsidTr="00D71CA8">
        <w:trPr>
          <w:trHeight w:val="720"/>
        </w:trPr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4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21357C" w:rsidRPr="006F6034" w:rsidTr="00D71CA8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1357C" w:rsidRPr="006F6034" w:rsidRDefault="0021357C" w:rsidP="006F6034">
            <w:pPr>
              <w:jc w:val="center"/>
              <w:rPr>
                <w:b/>
                <w:bCs/>
                <w:lang w:val="ru-RU" w:eastAsia="ru-RU"/>
              </w:rPr>
            </w:pPr>
            <w:r w:rsidRPr="006F6034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21357C" w:rsidRPr="006F6034" w:rsidTr="00D71CA8">
        <w:trPr>
          <w:trHeight w:val="6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F6034">
              <w:rPr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21357C" w:rsidRPr="006F6034" w:rsidTr="00D71CA8">
        <w:trPr>
          <w:trHeight w:val="51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F6034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21357C" w:rsidRPr="006F6034" w:rsidTr="00D71CA8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F6034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-1 826,1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-933,8</w:t>
            </w:r>
          </w:p>
        </w:tc>
      </w:tr>
      <w:tr w:rsidR="0021357C" w:rsidRPr="006F6034" w:rsidTr="00D71CA8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F6034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-1 826,1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-933,8</w:t>
            </w:r>
          </w:p>
        </w:tc>
      </w:tr>
      <w:tr w:rsidR="0021357C" w:rsidRPr="006F6034" w:rsidTr="00D71CA8">
        <w:trPr>
          <w:trHeight w:val="51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F6034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-1 826,1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-933,8</w:t>
            </w:r>
          </w:p>
        </w:tc>
      </w:tr>
      <w:tr w:rsidR="0021357C" w:rsidRPr="006F6034" w:rsidTr="00D71CA8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F6034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1 826,1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933,8</w:t>
            </w:r>
          </w:p>
        </w:tc>
      </w:tr>
      <w:tr w:rsidR="0021357C" w:rsidRPr="006F6034" w:rsidTr="00D71CA8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F6034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1 826,1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933,8</w:t>
            </w:r>
          </w:p>
        </w:tc>
      </w:tr>
      <w:tr w:rsidR="0021357C" w:rsidRPr="006F6034" w:rsidTr="00D71CA8">
        <w:trPr>
          <w:trHeight w:val="51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F6034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21357C" w:rsidRPr="006F6034" w:rsidRDefault="0021357C" w:rsidP="006F603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1 826,1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357C" w:rsidRPr="006F6034" w:rsidRDefault="0021357C" w:rsidP="006F6034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F6034">
              <w:rPr>
                <w:rFonts w:ascii="Arial" w:hAnsi="Arial" w:cs="Arial"/>
                <w:sz w:val="20"/>
                <w:szCs w:val="20"/>
                <w:lang w:val="ru-RU" w:eastAsia="ru-RU"/>
              </w:rPr>
              <w:t>933,8</w:t>
            </w:r>
          </w:p>
        </w:tc>
      </w:tr>
    </w:tbl>
    <w:p w:rsidR="0021357C" w:rsidRDefault="0021357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21357C" w:rsidSect="005F191E">
      <w:headerReference w:type="even" r:id="rId7"/>
      <w:headerReference w:type="default" r:id="rId8"/>
      <w:pgSz w:w="11906" w:h="16838"/>
      <w:pgMar w:top="567" w:right="926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57C" w:rsidRDefault="0021357C">
      <w:r>
        <w:separator/>
      </w:r>
    </w:p>
  </w:endnote>
  <w:endnote w:type="continuationSeparator" w:id="1">
    <w:p w:rsidR="0021357C" w:rsidRDefault="002135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57C" w:rsidRDefault="0021357C">
      <w:r>
        <w:separator/>
      </w:r>
    </w:p>
  </w:footnote>
  <w:footnote w:type="continuationSeparator" w:id="1">
    <w:p w:rsidR="0021357C" w:rsidRDefault="002135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57C" w:rsidRDefault="0021357C" w:rsidP="002701A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357C" w:rsidRDefault="0021357C" w:rsidP="005F191E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57C" w:rsidRDefault="0021357C" w:rsidP="002701A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21357C" w:rsidRDefault="0021357C" w:rsidP="005F191E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36DEC"/>
    <w:rsid w:val="00045CB6"/>
    <w:rsid w:val="00050E19"/>
    <w:rsid w:val="00053AF1"/>
    <w:rsid w:val="00054652"/>
    <w:rsid w:val="000A7E24"/>
    <w:rsid w:val="000B72B9"/>
    <w:rsid w:val="000C7376"/>
    <w:rsid w:val="000D31BD"/>
    <w:rsid w:val="000F4D62"/>
    <w:rsid w:val="0010005A"/>
    <w:rsid w:val="00113284"/>
    <w:rsid w:val="00123B6B"/>
    <w:rsid w:val="00133E72"/>
    <w:rsid w:val="00164693"/>
    <w:rsid w:val="00177B34"/>
    <w:rsid w:val="001A25AA"/>
    <w:rsid w:val="001D3B43"/>
    <w:rsid w:val="0021357C"/>
    <w:rsid w:val="00213F3E"/>
    <w:rsid w:val="002271FA"/>
    <w:rsid w:val="002701AE"/>
    <w:rsid w:val="00291B60"/>
    <w:rsid w:val="002A32E5"/>
    <w:rsid w:val="002A40AC"/>
    <w:rsid w:val="002B1CC9"/>
    <w:rsid w:val="002C0398"/>
    <w:rsid w:val="002C1CE2"/>
    <w:rsid w:val="002C2901"/>
    <w:rsid w:val="002D2A88"/>
    <w:rsid w:val="003065F4"/>
    <w:rsid w:val="00377BCF"/>
    <w:rsid w:val="00382264"/>
    <w:rsid w:val="003B1ABE"/>
    <w:rsid w:val="003C16DC"/>
    <w:rsid w:val="003C49B9"/>
    <w:rsid w:val="003C79F7"/>
    <w:rsid w:val="003D0B14"/>
    <w:rsid w:val="00431E1C"/>
    <w:rsid w:val="00441B9C"/>
    <w:rsid w:val="00443FF5"/>
    <w:rsid w:val="00454237"/>
    <w:rsid w:val="00463F55"/>
    <w:rsid w:val="004A16D9"/>
    <w:rsid w:val="004B1AB3"/>
    <w:rsid w:val="004C1806"/>
    <w:rsid w:val="004C3584"/>
    <w:rsid w:val="004D1418"/>
    <w:rsid w:val="004D1EA4"/>
    <w:rsid w:val="004D2EEF"/>
    <w:rsid w:val="00501491"/>
    <w:rsid w:val="00503F13"/>
    <w:rsid w:val="00507726"/>
    <w:rsid w:val="005171C7"/>
    <w:rsid w:val="00542314"/>
    <w:rsid w:val="00550D66"/>
    <w:rsid w:val="005B37E6"/>
    <w:rsid w:val="005C06C3"/>
    <w:rsid w:val="005E1F85"/>
    <w:rsid w:val="005F191E"/>
    <w:rsid w:val="006054CB"/>
    <w:rsid w:val="00605D3E"/>
    <w:rsid w:val="0061297E"/>
    <w:rsid w:val="006156FC"/>
    <w:rsid w:val="0063021B"/>
    <w:rsid w:val="00651E2A"/>
    <w:rsid w:val="00652650"/>
    <w:rsid w:val="00656A0D"/>
    <w:rsid w:val="00670755"/>
    <w:rsid w:val="006B3539"/>
    <w:rsid w:val="006E76A8"/>
    <w:rsid w:val="006E7DE8"/>
    <w:rsid w:val="006F1C5B"/>
    <w:rsid w:val="006F5438"/>
    <w:rsid w:val="006F5EBF"/>
    <w:rsid w:val="006F6034"/>
    <w:rsid w:val="007179B0"/>
    <w:rsid w:val="00742079"/>
    <w:rsid w:val="00765167"/>
    <w:rsid w:val="007700F9"/>
    <w:rsid w:val="00773CC8"/>
    <w:rsid w:val="0077611C"/>
    <w:rsid w:val="007F787E"/>
    <w:rsid w:val="00806622"/>
    <w:rsid w:val="00811D0F"/>
    <w:rsid w:val="008353C1"/>
    <w:rsid w:val="0083559A"/>
    <w:rsid w:val="008509FD"/>
    <w:rsid w:val="0087356C"/>
    <w:rsid w:val="00880A78"/>
    <w:rsid w:val="00881539"/>
    <w:rsid w:val="00882503"/>
    <w:rsid w:val="008A3802"/>
    <w:rsid w:val="008A5A0A"/>
    <w:rsid w:val="008B4ACC"/>
    <w:rsid w:val="008E211B"/>
    <w:rsid w:val="008F6F76"/>
    <w:rsid w:val="009427EE"/>
    <w:rsid w:val="0094312E"/>
    <w:rsid w:val="00950353"/>
    <w:rsid w:val="009544E9"/>
    <w:rsid w:val="00973AE8"/>
    <w:rsid w:val="00997A0D"/>
    <w:rsid w:val="009A1FFB"/>
    <w:rsid w:val="009D4EE8"/>
    <w:rsid w:val="009F3360"/>
    <w:rsid w:val="00A06F8B"/>
    <w:rsid w:val="00A10676"/>
    <w:rsid w:val="00A66FD3"/>
    <w:rsid w:val="00A7327B"/>
    <w:rsid w:val="00AB3E7E"/>
    <w:rsid w:val="00AB6155"/>
    <w:rsid w:val="00AC44EF"/>
    <w:rsid w:val="00AE2A24"/>
    <w:rsid w:val="00AE4240"/>
    <w:rsid w:val="00AF32AA"/>
    <w:rsid w:val="00B0697D"/>
    <w:rsid w:val="00B11FC0"/>
    <w:rsid w:val="00B263A1"/>
    <w:rsid w:val="00B31EC9"/>
    <w:rsid w:val="00B3307C"/>
    <w:rsid w:val="00B44DE6"/>
    <w:rsid w:val="00B55040"/>
    <w:rsid w:val="00B62F9C"/>
    <w:rsid w:val="00B8037A"/>
    <w:rsid w:val="00B85773"/>
    <w:rsid w:val="00BA71B0"/>
    <w:rsid w:val="00BD5D8F"/>
    <w:rsid w:val="00C16536"/>
    <w:rsid w:val="00C202AA"/>
    <w:rsid w:val="00C42903"/>
    <w:rsid w:val="00C57B9F"/>
    <w:rsid w:val="00C64EF7"/>
    <w:rsid w:val="00C67B49"/>
    <w:rsid w:val="00C74425"/>
    <w:rsid w:val="00CA7734"/>
    <w:rsid w:val="00CE6587"/>
    <w:rsid w:val="00CF09B1"/>
    <w:rsid w:val="00CF0A4C"/>
    <w:rsid w:val="00D13F86"/>
    <w:rsid w:val="00D2557A"/>
    <w:rsid w:val="00D26455"/>
    <w:rsid w:val="00D27957"/>
    <w:rsid w:val="00D35F18"/>
    <w:rsid w:val="00D63164"/>
    <w:rsid w:val="00D71CA8"/>
    <w:rsid w:val="00D87F4D"/>
    <w:rsid w:val="00D92D10"/>
    <w:rsid w:val="00DC4886"/>
    <w:rsid w:val="00DD0781"/>
    <w:rsid w:val="00DD4EB1"/>
    <w:rsid w:val="00E079B8"/>
    <w:rsid w:val="00E57413"/>
    <w:rsid w:val="00E63E8E"/>
    <w:rsid w:val="00E64C9D"/>
    <w:rsid w:val="00E738C3"/>
    <w:rsid w:val="00E74E34"/>
    <w:rsid w:val="00E90606"/>
    <w:rsid w:val="00ED3686"/>
    <w:rsid w:val="00EE6C99"/>
    <w:rsid w:val="00EE7B25"/>
    <w:rsid w:val="00EF1598"/>
    <w:rsid w:val="00F136CA"/>
    <w:rsid w:val="00F137A1"/>
    <w:rsid w:val="00F16D97"/>
    <w:rsid w:val="00F31490"/>
    <w:rsid w:val="00F317EE"/>
    <w:rsid w:val="00F32B70"/>
    <w:rsid w:val="00F5600A"/>
    <w:rsid w:val="00F77B11"/>
    <w:rsid w:val="00F84013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7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256</TotalTime>
  <Pages>22</Pages>
  <Words>6557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51</cp:revision>
  <cp:lastPrinted>2020-06-18T12:10:00Z</cp:lastPrinted>
  <dcterms:created xsi:type="dcterms:W3CDTF">2019-10-24T06:02:00Z</dcterms:created>
  <dcterms:modified xsi:type="dcterms:W3CDTF">2020-06-18T12:13:00Z</dcterms:modified>
</cp:coreProperties>
</file>