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7EA" w:rsidRPr="00321F19" w:rsidRDefault="004057EA" w:rsidP="003474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32"/>
          <w:szCs w:val="32"/>
        </w:rPr>
      </w:pPr>
      <w:r w:rsidRPr="00321F19">
        <w:rPr>
          <w:rStyle w:val="Strong"/>
          <w:rFonts w:ascii="Arial" w:hAnsi="Arial" w:cs="Arial"/>
          <w:color w:val="000000"/>
          <w:sz w:val="32"/>
          <w:szCs w:val="32"/>
        </w:rPr>
        <w:t xml:space="preserve">Экологическая ситуация в </w:t>
      </w:r>
      <w:r>
        <w:rPr>
          <w:rStyle w:val="Strong"/>
          <w:rFonts w:ascii="Arial" w:hAnsi="Arial" w:cs="Arial"/>
          <w:color w:val="000000"/>
          <w:sz w:val="32"/>
          <w:szCs w:val="32"/>
        </w:rPr>
        <w:t>Качелай</w:t>
      </w:r>
      <w:r w:rsidRPr="00321F19">
        <w:rPr>
          <w:rStyle w:val="Strong"/>
          <w:rFonts w:ascii="Arial" w:hAnsi="Arial" w:cs="Arial"/>
          <w:color w:val="000000"/>
          <w:sz w:val="32"/>
          <w:szCs w:val="32"/>
        </w:rPr>
        <w:t>ском сельском поселении</w:t>
      </w:r>
    </w:p>
    <w:p w:rsidR="004057EA" w:rsidRPr="00321F19" w:rsidRDefault="004057EA" w:rsidP="0034746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 xml:space="preserve">В целом экологическая ситуация в </w:t>
      </w:r>
      <w:r>
        <w:rPr>
          <w:rFonts w:ascii="Arial" w:hAnsi="Arial" w:cs="Arial"/>
          <w:color w:val="000000"/>
          <w:sz w:val="32"/>
          <w:szCs w:val="32"/>
        </w:rPr>
        <w:t>Качелай</w:t>
      </w:r>
      <w:r w:rsidRPr="00321F19">
        <w:rPr>
          <w:rFonts w:ascii="Arial" w:hAnsi="Arial" w:cs="Arial"/>
          <w:color w:val="000000"/>
          <w:sz w:val="32"/>
          <w:szCs w:val="32"/>
        </w:rPr>
        <w:t>ском сельском поселении благоприятна. На территории поселения отсутствуют высокотоксичные производства, уровень загрязнения воды, почвы и воздуха не превышает предельно допустимых нормативов.</w:t>
      </w:r>
    </w:p>
    <w:p w:rsidR="004057EA" w:rsidRPr="00321F19" w:rsidRDefault="004057EA" w:rsidP="0034746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>Основными источниками загрязнения окружающей среды в поселении являются автотранспорт и  твёрдые бытовые отходы (далее - ТБО).</w:t>
      </w:r>
    </w:p>
    <w:p w:rsidR="004057EA" w:rsidRPr="00321F19" w:rsidRDefault="004057EA" w:rsidP="0034746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 xml:space="preserve">Несмотря на предпринимаемые меры, серьезную озабоченность вызывают </w:t>
      </w:r>
      <w:r>
        <w:rPr>
          <w:rFonts w:ascii="Arial" w:hAnsi="Arial" w:cs="Arial"/>
          <w:color w:val="000000"/>
          <w:sz w:val="32"/>
          <w:szCs w:val="32"/>
        </w:rPr>
        <w:t xml:space="preserve">возникающие периодически </w:t>
      </w:r>
      <w:r w:rsidRPr="00321F19">
        <w:rPr>
          <w:rFonts w:ascii="Arial" w:hAnsi="Arial" w:cs="Arial"/>
          <w:color w:val="000000"/>
          <w:sz w:val="32"/>
          <w:szCs w:val="32"/>
        </w:rPr>
        <w:t>несанкционированные свалки мусора и бытовых отходов, отдельные домовладения не ухожены.</w:t>
      </w:r>
    </w:p>
    <w:p w:rsidR="004057EA" w:rsidRPr="00321F19" w:rsidRDefault="004057EA" w:rsidP="0034746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>В течение 2020 - 2021 годов Администрация планирует организовать и провести:</w:t>
      </w:r>
    </w:p>
    <w:p w:rsidR="004057EA" w:rsidRPr="00321F19" w:rsidRDefault="004057EA" w:rsidP="0034746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>- экологические субботники;</w:t>
      </w:r>
    </w:p>
    <w:p w:rsidR="004057EA" w:rsidRPr="00321F19" w:rsidRDefault="004057EA" w:rsidP="0034746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>- смотры-конкурсы, направленные на благоустройство поселения.</w:t>
      </w:r>
    </w:p>
    <w:p w:rsidR="004057EA" w:rsidRDefault="004057EA" w:rsidP="0034746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>Проведение субботников призвано повышать культуру поведения жителей, прививать бережное отношение к элементам благоустройства, привлекать жителей к участию в работах по благоустройству, санитарному и гигиеническому содержанию прилегающих территорий.</w:t>
      </w:r>
    </w:p>
    <w:p w:rsidR="004057EA" w:rsidRPr="00321F19" w:rsidRDefault="004057EA" w:rsidP="0034746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bookmarkStart w:id="0" w:name="_GoBack"/>
      <w:bookmarkEnd w:id="0"/>
    </w:p>
    <w:p w:rsidR="004057EA" w:rsidRPr="00321F19" w:rsidRDefault="004057EA" w:rsidP="00347464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Arial" w:hAnsi="Arial" w:cs="Arial"/>
          <w:color w:val="000000"/>
          <w:sz w:val="32"/>
          <w:szCs w:val="32"/>
        </w:rPr>
      </w:pPr>
      <w:r w:rsidRPr="00321F19">
        <w:rPr>
          <w:rStyle w:val="Strong"/>
          <w:rFonts w:ascii="Arial" w:hAnsi="Arial" w:cs="Arial"/>
          <w:color w:val="000000"/>
          <w:sz w:val="32"/>
          <w:szCs w:val="32"/>
        </w:rPr>
        <w:t xml:space="preserve">Уважаемые жители </w:t>
      </w:r>
      <w:r>
        <w:rPr>
          <w:rStyle w:val="Strong"/>
          <w:rFonts w:ascii="Arial" w:hAnsi="Arial" w:cs="Arial"/>
          <w:color w:val="000000"/>
          <w:sz w:val="32"/>
          <w:szCs w:val="32"/>
        </w:rPr>
        <w:t>Качелайского</w:t>
      </w:r>
      <w:r w:rsidRPr="00321F19">
        <w:rPr>
          <w:rStyle w:val="Strong"/>
          <w:rFonts w:ascii="Arial" w:hAnsi="Arial" w:cs="Arial"/>
          <w:color w:val="000000"/>
          <w:sz w:val="32"/>
          <w:szCs w:val="32"/>
        </w:rPr>
        <w:t xml:space="preserve"> сельского поселения, чтобы жить долго, чтобы быть сильными и здоровыми, необходимо беречь  и защищать природу</w:t>
      </w:r>
      <w:r w:rsidRPr="00321F19">
        <w:rPr>
          <w:rStyle w:val="Emphasis"/>
          <w:rFonts w:ascii="Arial" w:hAnsi="Arial" w:cs="Arial"/>
          <w:b/>
          <w:bCs/>
          <w:color w:val="000000"/>
          <w:sz w:val="32"/>
          <w:szCs w:val="32"/>
        </w:rPr>
        <w:t>.</w:t>
      </w:r>
      <w:r w:rsidRPr="00321F19">
        <w:rPr>
          <w:rFonts w:ascii="Arial" w:hAnsi="Arial" w:cs="Arial"/>
          <w:color w:val="000000"/>
          <w:sz w:val="32"/>
          <w:szCs w:val="32"/>
        </w:rPr>
        <w:t> </w:t>
      </w:r>
      <w:r w:rsidRPr="00321F19">
        <w:rPr>
          <w:rStyle w:val="Strong"/>
          <w:rFonts w:ascii="Arial" w:hAnsi="Arial" w:cs="Arial"/>
          <w:color w:val="000000"/>
          <w:sz w:val="32"/>
          <w:szCs w:val="32"/>
        </w:rPr>
        <w:t>Давайте не забывать, что, изживая природу, мы изживаем себя.</w:t>
      </w:r>
    </w:p>
    <w:p w:rsidR="004057EA" w:rsidRPr="00321F19" w:rsidRDefault="004057EA" w:rsidP="00347464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Arial" w:hAnsi="Arial" w:cs="Arial"/>
          <w:color w:val="000000"/>
          <w:sz w:val="32"/>
          <w:szCs w:val="32"/>
        </w:rPr>
      </w:pPr>
    </w:p>
    <w:p w:rsidR="004057EA" w:rsidRPr="00321F19" w:rsidRDefault="004057EA" w:rsidP="00347464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Arial" w:hAnsi="Arial" w:cs="Arial"/>
          <w:color w:val="000000"/>
          <w:sz w:val="32"/>
          <w:szCs w:val="32"/>
        </w:rPr>
      </w:pPr>
      <w:r w:rsidRPr="00321F19">
        <w:rPr>
          <w:rStyle w:val="Strong"/>
          <w:rFonts w:ascii="Arial" w:hAnsi="Arial" w:cs="Arial"/>
          <w:color w:val="000000"/>
          <w:sz w:val="32"/>
          <w:szCs w:val="32"/>
        </w:rPr>
        <w:t xml:space="preserve">В случае обнаружения несанкционированных свалок просим жителей обратиться в администрацию </w:t>
      </w:r>
      <w:r>
        <w:rPr>
          <w:rStyle w:val="Strong"/>
          <w:rFonts w:ascii="Arial" w:hAnsi="Arial" w:cs="Arial"/>
          <w:color w:val="000000"/>
          <w:sz w:val="32"/>
          <w:szCs w:val="32"/>
        </w:rPr>
        <w:t>Качелайского</w:t>
      </w:r>
      <w:r w:rsidRPr="00321F19">
        <w:rPr>
          <w:rStyle w:val="Strong"/>
          <w:rFonts w:ascii="Arial" w:hAnsi="Arial" w:cs="Arial"/>
          <w:color w:val="000000"/>
          <w:sz w:val="32"/>
          <w:szCs w:val="32"/>
        </w:rPr>
        <w:t xml:space="preserve"> сельского поселения по телефонам:</w:t>
      </w:r>
    </w:p>
    <w:p w:rsidR="004057EA" w:rsidRPr="00321F19" w:rsidRDefault="004057EA" w:rsidP="0034746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</w:p>
    <w:p w:rsidR="004057EA" w:rsidRPr="00321F19" w:rsidRDefault="004057EA">
      <w:pPr>
        <w:rPr>
          <w:rFonts w:ascii="Arial" w:hAnsi="Arial" w:cs="Arial"/>
          <w:sz w:val="32"/>
          <w:szCs w:val="32"/>
        </w:rPr>
      </w:pPr>
      <w:r w:rsidRPr="00321F19">
        <w:rPr>
          <w:rFonts w:ascii="Arial" w:hAnsi="Arial" w:cs="Arial"/>
          <w:sz w:val="32"/>
          <w:szCs w:val="32"/>
        </w:rPr>
        <w:t>8(83439)2-</w:t>
      </w:r>
      <w:r>
        <w:rPr>
          <w:rFonts w:ascii="Arial" w:hAnsi="Arial" w:cs="Arial"/>
          <w:sz w:val="32"/>
          <w:szCs w:val="32"/>
        </w:rPr>
        <w:t>49</w:t>
      </w:r>
      <w:r w:rsidRPr="00321F19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>4</w:t>
      </w:r>
      <w:r w:rsidRPr="00321F19">
        <w:rPr>
          <w:rFonts w:ascii="Arial" w:hAnsi="Arial" w:cs="Arial"/>
          <w:sz w:val="32"/>
          <w:szCs w:val="32"/>
        </w:rPr>
        <w:t>3</w:t>
      </w:r>
    </w:p>
    <w:p w:rsidR="004057EA" w:rsidRPr="00321F19" w:rsidRDefault="004057EA">
      <w:pPr>
        <w:rPr>
          <w:rFonts w:ascii="Arial" w:hAnsi="Arial" w:cs="Arial"/>
          <w:sz w:val="32"/>
          <w:szCs w:val="32"/>
        </w:rPr>
      </w:pPr>
      <w:r w:rsidRPr="00321F19">
        <w:rPr>
          <w:rFonts w:ascii="Arial" w:hAnsi="Arial" w:cs="Arial"/>
          <w:sz w:val="32"/>
          <w:szCs w:val="32"/>
        </w:rPr>
        <w:t>8(83439)2-</w:t>
      </w:r>
      <w:r>
        <w:rPr>
          <w:rFonts w:ascii="Arial" w:hAnsi="Arial" w:cs="Arial"/>
          <w:sz w:val="32"/>
          <w:szCs w:val="32"/>
        </w:rPr>
        <w:t>49</w:t>
      </w:r>
      <w:r w:rsidRPr="00321F19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>49</w:t>
      </w:r>
    </w:p>
    <w:p w:rsidR="004057EA" w:rsidRPr="00321F19" w:rsidRDefault="004057EA">
      <w:pPr>
        <w:rPr>
          <w:rFonts w:ascii="Arial" w:hAnsi="Arial" w:cs="Arial"/>
          <w:sz w:val="32"/>
          <w:szCs w:val="32"/>
        </w:rPr>
      </w:pPr>
    </w:p>
    <w:p w:rsidR="004057EA" w:rsidRPr="00321F19" w:rsidRDefault="004057EA">
      <w:pPr>
        <w:rPr>
          <w:rFonts w:ascii="Arial" w:hAnsi="Arial" w:cs="Arial"/>
          <w:sz w:val="32"/>
          <w:szCs w:val="32"/>
        </w:rPr>
      </w:pPr>
      <w:r w:rsidRPr="00321F19">
        <w:rPr>
          <w:rFonts w:ascii="Arial" w:hAnsi="Arial" w:cs="Arial"/>
          <w:b/>
          <w:bCs/>
          <w:color w:val="545050"/>
          <w:sz w:val="32"/>
          <w:szCs w:val="32"/>
          <w:shd w:val="clear" w:color="auto" w:fill="FFFFFF"/>
        </w:rPr>
        <w:t>Минлесхоз Республики Мордовия убедительно просит соблюдать требования лесного законодательства и о фактах его нарушения незамедлительно сообщать по телефонам: прямой линии лесной охраны 8-800-100-94-00; доверия по лесам (8342) 23-41-50.</w:t>
      </w:r>
    </w:p>
    <w:sectPr w:rsidR="004057EA" w:rsidRPr="00321F19" w:rsidSect="007C3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7464"/>
    <w:rsid w:val="001813F8"/>
    <w:rsid w:val="001B62F3"/>
    <w:rsid w:val="00321F19"/>
    <w:rsid w:val="00346E88"/>
    <w:rsid w:val="00347464"/>
    <w:rsid w:val="004057EA"/>
    <w:rsid w:val="00496A99"/>
    <w:rsid w:val="004E51AB"/>
    <w:rsid w:val="007C3A86"/>
    <w:rsid w:val="00BA05E3"/>
    <w:rsid w:val="00ED7D8C"/>
    <w:rsid w:val="00EF6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A86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3474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347464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347464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98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117</TotalTime>
  <Pages>2</Pages>
  <Words>242</Words>
  <Characters>1382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</cp:lastModifiedBy>
  <cp:revision>3</cp:revision>
  <dcterms:created xsi:type="dcterms:W3CDTF">2020-05-28T08:30:00Z</dcterms:created>
  <dcterms:modified xsi:type="dcterms:W3CDTF">2020-06-09T13:36:00Z</dcterms:modified>
</cp:coreProperties>
</file>