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875" w:rsidRDefault="00551875" w:rsidP="008A5A0A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51875" w:rsidRDefault="00551875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551875" w:rsidRPr="00CF09B1" w:rsidRDefault="00551875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</w:t>
      </w:r>
    </w:p>
    <w:p w:rsidR="00551875" w:rsidRPr="00CF09B1" w:rsidRDefault="00551875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551875" w:rsidRPr="00CF09B1" w:rsidRDefault="00551875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551875" w:rsidRPr="00CF09B1" w:rsidRDefault="00551875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551875" w:rsidRPr="00997A0D" w:rsidRDefault="00551875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997A0D">
        <w:rPr>
          <w:rFonts w:ascii="Arial" w:hAnsi="Arial" w:cs="Arial"/>
          <w:b/>
          <w:bCs/>
          <w:caps/>
          <w:sz w:val="32"/>
          <w:szCs w:val="32"/>
          <w:lang w:val="ru-RU"/>
        </w:rPr>
        <w:t>ШЕСТОГО СОЗЫВА</w:t>
      </w:r>
    </w:p>
    <w:p w:rsidR="00551875" w:rsidRPr="00CF09B1" w:rsidRDefault="00551875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551875" w:rsidRPr="00CF09B1" w:rsidRDefault="00551875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551875" w:rsidRPr="00CF09B1" w:rsidRDefault="00551875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551875" w:rsidRPr="00CF09B1" w:rsidRDefault="00551875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№ </w:t>
      </w:r>
      <w:r>
        <w:rPr>
          <w:rFonts w:ascii="Arial" w:hAnsi="Arial" w:cs="Arial"/>
          <w:b/>
          <w:bCs/>
          <w:sz w:val="32"/>
          <w:szCs w:val="32"/>
          <w:lang w:val="ru-RU"/>
        </w:rPr>
        <w:t>159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  <w:t xml:space="preserve">от </w:t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24 апреля 2020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551875" w:rsidRPr="00CF09B1" w:rsidRDefault="00551875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551875" w:rsidRDefault="00551875" w:rsidP="00CF09B1">
      <w:pPr>
        <w:ind w:firstLine="720"/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внесении изменений в решение совета депутатов КАЧЕЛАЙСКОГО сельского поселения КОЧКУРОВСКОГО МУНИЦИПАЛЬНОГО РАЙОНА шестого созыва 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30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>.12.201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9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146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</w:t>
      </w:r>
      <w:r w:rsidRPr="00651E2A">
        <w:rPr>
          <w:rFonts w:ascii="Arial" w:hAnsi="Arial" w:cs="Arial"/>
          <w:b/>
          <w:bCs/>
          <w:caps/>
          <w:spacing w:val="-20"/>
          <w:sz w:val="32"/>
          <w:szCs w:val="32"/>
          <w:lang w:val="ru-RU"/>
        </w:rPr>
        <w:t>Качелайского сельского поселения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Кочкуровского муниципального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 и на плановый период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1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годов»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(с изменениями от 24.01.2020 г №151, от 13.03.2020 г №153, от 27.03.2020г №157)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</w:t>
      </w:r>
    </w:p>
    <w:p w:rsidR="00551875" w:rsidRPr="00651E2A" w:rsidRDefault="00551875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551875" w:rsidRPr="00651E2A" w:rsidRDefault="00551875" w:rsidP="00651E2A">
      <w:pPr>
        <w:ind w:firstLine="851"/>
        <w:jc w:val="both"/>
        <w:rPr>
          <w:rFonts w:ascii="Arial" w:hAnsi="Arial" w:cs="Arial"/>
          <w:lang w:val="ru-RU"/>
        </w:rPr>
      </w:pPr>
      <w:bookmarkStart w:id="0" w:name="_Hlk530556172"/>
      <w:r w:rsidRPr="00651E2A">
        <w:rPr>
          <w:rFonts w:ascii="Arial" w:hAnsi="Arial" w:cs="Arial"/>
          <w:lang w:val="ru-RU"/>
        </w:rPr>
        <w:t>В соответствии с Бюджетным Кодексом Российской Федерации Совет депутатов Качелайского сельского поселения Кочкуровского муниципального района шестого созыва РЕШИЛ:</w:t>
      </w:r>
    </w:p>
    <w:p w:rsidR="00551875" w:rsidRPr="00651E2A" w:rsidRDefault="00551875" w:rsidP="00651E2A">
      <w:pPr>
        <w:ind w:firstLine="851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 xml:space="preserve">1. Внести в решение Совета депутатов Качелайского сельского поселения Кочкуровского муниципального района шестого созыва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146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 (с изменениями от 24.01.2020 г №151, от 13.03.2020 г №153, от 27.03.2020 г №157)</w:t>
      </w:r>
      <w:r w:rsidRPr="00651E2A">
        <w:rPr>
          <w:rFonts w:ascii="Arial" w:hAnsi="Arial" w:cs="Arial"/>
          <w:lang w:val="ru-RU"/>
        </w:rPr>
        <w:t xml:space="preserve"> следующие изменения:</w:t>
      </w:r>
    </w:p>
    <w:p w:rsidR="00551875" w:rsidRPr="00651E2A" w:rsidRDefault="00551875" w:rsidP="00651E2A">
      <w:pPr>
        <w:jc w:val="both"/>
        <w:rPr>
          <w:rFonts w:ascii="Arial" w:hAnsi="Arial" w:cs="Arial"/>
          <w:lang w:val="ru-RU"/>
        </w:rPr>
      </w:pPr>
    </w:p>
    <w:p w:rsidR="00551875" w:rsidRPr="00651E2A" w:rsidRDefault="00551875" w:rsidP="00651E2A">
      <w:pPr>
        <w:numPr>
          <w:ilvl w:val="1"/>
          <w:numId w:val="4"/>
        </w:numPr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Статью 1 изложить в следующей редакции:</w:t>
      </w:r>
    </w:p>
    <w:p w:rsidR="00551875" w:rsidRPr="00CF09B1" w:rsidRDefault="00551875" w:rsidP="00CF09B1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Утвердить бюджет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Республики Мордовия на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1826,1</w:t>
      </w:r>
      <w:r w:rsidRPr="00CF09B1">
        <w:rPr>
          <w:rFonts w:ascii="Arial" w:hAnsi="Arial" w:cs="Arial"/>
          <w:lang w:val="ru-RU"/>
        </w:rPr>
        <w:t xml:space="preserve"> тыс. рублей и по расхо</w:t>
      </w:r>
      <w:r>
        <w:rPr>
          <w:rFonts w:ascii="Arial" w:hAnsi="Arial" w:cs="Arial"/>
          <w:lang w:val="ru-RU"/>
        </w:rPr>
        <w:t>дам в сумме 1826,1 тыс. рублей</w:t>
      </w:r>
      <w:r w:rsidRPr="00CF09B1">
        <w:rPr>
          <w:rFonts w:ascii="Arial" w:hAnsi="Arial" w:cs="Arial"/>
          <w:lang w:val="ru-RU"/>
        </w:rPr>
        <w:t>.</w:t>
      </w:r>
    </w:p>
    <w:p w:rsidR="00551875" w:rsidRPr="004D1EA4" w:rsidRDefault="00551875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1078,2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1078,2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13,4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551875" w:rsidRPr="004D1EA4" w:rsidRDefault="00551875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Утвердить бюджет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933,8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933,8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17,5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551875" w:rsidRPr="00651E2A" w:rsidRDefault="00551875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 xml:space="preserve">1.2 Приложение 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146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1</w:t>
      </w:r>
      <w:r w:rsidRPr="00651E2A">
        <w:rPr>
          <w:rFonts w:ascii="Arial" w:hAnsi="Arial" w:cs="Arial"/>
          <w:lang w:val="ru-RU"/>
        </w:rPr>
        <w:t>);</w:t>
      </w:r>
    </w:p>
    <w:p w:rsidR="00551875" w:rsidRPr="00651E2A" w:rsidRDefault="00551875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 xml:space="preserve">1.3 Приложение 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146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>);</w:t>
      </w:r>
    </w:p>
    <w:p w:rsidR="00551875" w:rsidRPr="00651E2A" w:rsidRDefault="00551875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 xml:space="preserve">1.4 Приложение </w:t>
      </w:r>
      <w:r>
        <w:rPr>
          <w:rFonts w:ascii="Arial" w:hAnsi="Arial" w:cs="Arial"/>
          <w:lang w:val="ru-RU"/>
        </w:rPr>
        <w:t>5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146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>);</w:t>
      </w:r>
    </w:p>
    <w:p w:rsidR="00551875" w:rsidRPr="00651E2A" w:rsidRDefault="00551875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 xml:space="preserve">1.5 Приложение </w:t>
      </w:r>
      <w:r>
        <w:rPr>
          <w:rFonts w:ascii="Arial" w:hAnsi="Arial" w:cs="Arial"/>
          <w:lang w:val="ru-RU"/>
        </w:rPr>
        <w:t>6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</w:t>
      </w:r>
      <w:r>
        <w:rPr>
          <w:rFonts w:ascii="Arial" w:hAnsi="Arial" w:cs="Arial"/>
          <w:lang w:val="ru-RU"/>
        </w:rPr>
        <w:t>кого муниципального района от 30</w:t>
      </w:r>
      <w:r w:rsidRPr="00651E2A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146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651E2A">
        <w:rPr>
          <w:rFonts w:ascii="Arial" w:hAnsi="Arial" w:cs="Arial"/>
          <w:lang w:val="ru-RU"/>
        </w:rPr>
        <w:t xml:space="preserve"> год и на плановый период 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1 годов» изложить в прилагаемой редакции (приложение 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>);</w:t>
      </w:r>
    </w:p>
    <w:p w:rsidR="00551875" w:rsidRPr="00651E2A" w:rsidRDefault="00551875" w:rsidP="00651E2A">
      <w:pPr>
        <w:ind w:firstLine="540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551875" w:rsidRDefault="00551875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551875" w:rsidRDefault="00551875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551875" w:rsidRDefault="00551875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551875" w:rsidRDefault="00551875" w:rsidP="00C57B9F">
      <w:pPr>
        <w:pStyle w:val="ConsNormal"/>
        <w:ind w:right="0" w:firstLine="0"/>
        <w:jc w:val="both"/>
        <w:rPr>
          <w:rFonts w:cs="Times New Roman"/>
          <w:b/>
          <w:bCs/>
          <w:sz w:val="24"/>
          <w:szCs w:val="24"/>
        </w:rPr>
      </w:pPr>
      <w:bookmarkStart w:id="1" w:name="_Hlk530556136"/>
    </w:p>
    <w:bookmarkEnd w:id="0"/>
    <w:bookmarkEnd w:id="1"/>
    <w:p w:rsidR="00551875" w:rsidRPr="00EE7B25" w:rsidRDefault="00551875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551875" w:rsidRPr="00EE7B25" w:rsidRDefault="00551875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551875" w:rsidRPr="00EE7B25" w:rsidRDefault="00551875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551875" w:rsidRPr="00EE7B25" w:rsidRDefault="00551875" w:rsidP="00CF09B1">
      <w:pPr>
        <w:jc w:val="right"/>
        <w:rPr>
          <w:rFonts w:ascii="Arial" w:hAnsi="Arial" w:cs="Arial"/>
          <w:color w:val="000000"/>
          <w:lang w:val="ru-RU"/>
        </w:rPr>
      </w:pPr>
      <w:r w:rsidRPr="00EE7B25">
        <w:rPr>
          <w:rFonts w:ascii="Arial" w:hAnsi="Arial" w:cs="Arial"/>
          <w:color w:val="000000"/>
          <w:lang w:val="ru-RU"/>
        </w:rPr>
        <w:t>Глава</w:t>
      </w:r>
    </w:p>
    <w:p w:rsidR="00551875" w:rsidRPr="00EE7B25" w:rsidRDefault="00551875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Качелайского сельского</w:t>
      </w:r>
      <w:r w:rsidRPr="00EE7B25">
        <w:rPr>
          <w:rFonts w:ascii="Arial" w:hAnsi="Arial" w:cs="Arial"/>
          <w:color w:val="000000"/>
          <w:lang w:val="ru-RU"/>
        </w:rPr>
        <w:t xml:space="preserve"> поселения</w:t>
      </w:r>
    </w:p>
    <w:p w:rsidR="00551875" w:rsidRPr="00EE7B25" w:rsidRDefault="00551875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В.И. Вишняков</w:t>
      </w:r>
    </w:p>
    <w:p w:rsidR="00551875" w:rsidRPr="00EE7B25" w:rsidRDefault="00551875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bookmarkStart w:id="2" w:name="_GoBack"/>
      <w:bookmarkEnd w:id="2"/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№1</w:t>
      </w:r>
    </w:p>
    <w:p w:rsidR="00551875" w:rsidRDefault="00551875" w:rsidP="00253FDE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к решению Совета депутатов </w:t>
      </w:r>
    </w:p>
    <w:p w:rsidR="00551875" w:rsidRDefault="00551875" w:rsidP="00253FDE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551875" w:rsidRDefault="00551875" w:rsidP="00253FDE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 24.04.2020 года №159</w:t>
      </w: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440" w:type="dxa"/>
        <w:tblInd w:w="108" w:type="dxa"/>
        <w:tblLook w:val="0000"/>
      </w:tblPr>
      <w:tblGrid>
        <w:gridCol w:w="2160"/>
        <w:gridCol w:w="5040"/>
        <w:gridCol w:w="921"/>
        <w:gridCol w:w="994"/>
        <w:gridCol w:w="1325"/>
      </w:tblGrid>
      <w:tr w:rsidR="00551875" w:rsidRPr="00125A2F" w:rsidTr="0057024B">
        <w:trPr>
          <w:trHeight w:val="990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lang w:val="ru-RU" w:eastAsia="ru-RU"/>
              </w:rPr>
              <w:t>ДОХОДЫ БЮДЖЕТА КАЧЕЛАЙСКОГО СЕЛЬСКОГО ПОСЕЛЕНИЯ РЕСПУБЛИКИ МОРДОВИЯ НА 2020 ГОД И НА ПЛАНОВЫЙ ПЕРИОД 2021 И 2022 ГОДОВ</w:t>
            </w:r>
            <w:r w:rsidRPr="0057024B">
              <w:rPr>
                <w:rFonts w:ascii="Arial" w:hAnsi="Arial" w:cs="Arial"/>
                <w:b/>
                <w:bCs/>
                <w:lang w:val="ru-RU" w:eastAsia="ru-RU"/>
              </w:rPr>
              <w:br/>
              <w:t xml:space="preserve"> </w:t>
            </w:r>
          </w:p>
        </w:tc>
      </w:tr>
      <w:tr w:rsidR="00551875" w:rsidRPr="0057024B" w:rsidTr="0057024B">
        <w:trPr>
          <w:trHeight w:val="25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551875" w:rsidRPr="0057024B" w:rsidTr="0057024B">
        <w:trPr>
          <w:trHeight w:val="255"/>
        </w:trPr>
        <w:tc>
          <w:tcPr>
            <w:tcW w:w="21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Код </w:t>
            </w:r>
          </w:p>
        </w:tc>
        <w:tc>
          <w:tcPr>
            <w:tcW w:w="50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Наименование </w:t>
            </w:r>
          </w:p>
        </w:tc>
        <w:tc>
          <w:tcPr>
            <w:tcW w:w="32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551875" w:rsidRPr="0057024B" w:rsidTr="0057024B">
        <w:trPr>
          <w:trHeight w:val="330"/>
        </w:trPr>
        <w:tc>
          <w:tcPr>
            <w:tcW w:w="2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50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2020 год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2021год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2022 год</w:t>
            </w:r>
          </w:p>
        </w:tc>
      </w:tr>
      <w:tr w:rsidR="00551875" w:rsidRPr="0057024B" w:rsidTr="0057024B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5</w:t>
            </w:r>
          </w:p>
        </w:tc>
      </w:tr>
      <w:tr w:rsidR="00551875" w:rsidRPr="0057024B" w:rsidTr="0057024B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85000000000000000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ДОХОДЫ БЮДЖЕТА -ВСЕГО 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1 826,1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1 078,2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933,8</w:t>
            </w:r>
          </w:p>
        </w:tc>
      </w:tr>
      <w:tr w:rsidR="00551875" w:rsidRPr="0057024B" w:rsidTr="0057024B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10000000000000000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НАЛОГОВЫЕ И НЕНАЛОГОВЫЕ  ДОХОДЫ 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461,0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201,5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203,0</w:t>
            </w:r>
          </w:p>
        </w:tc>
      </w:tr>
      <w:tr w:rsidR="00551875" w:rsidRPr="0057024B" w:rsidTr="0057024B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10100000000000000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НАЛОГИ НА ПРИБЫЛЬ, ДОХОДЫ 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8,0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8,3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8,7</w:t>
            </w:r>
          </w:p>
        </w:tc>
      </w:tr>
      <w:tr w:rsidR="00551875" w:rsidRPr="0057024B" w:rsidTr="0057024B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10102000010000110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51875" w:rsidRPr="0057024B" w:rsidRDefault="00551875" w:rsidP="005702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8,0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8,3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8,7</w:t>
            </w:r>
          </w:p>
        </w:tc>
      </w:tr>
      <w:tr w:rsidR="00551875" w:rsidRPr="0057024B" w:rsidTr="0057024B">
        <w:trPr>
          <w:trHeight w:val="127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10102010010000110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51875" w:rsidRPr="0057024B" w:rsidRDefault="00551875" w:rsidP="005702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8,00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8,30</w:t>
            </w: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8,70</w:t>
            </w:r>
          </w:p>
        </w:tc>
      </w:tr>
      <w:tr w:rsidR="00551875" w:rsidRPr="0057024B" w:rsidTr="0057024B">
        <w:trPr>
          <w:trHeight w:val="178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10102010011000110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551875" w:rsidRPr="0057024B" w:rsidRDefault="00551875" w:rsidP="005702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8,00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8,30</w:t>
            </w:r>
          </w:p>
        </w:tc>
        <w:tc>
          <w:tcPr>
            <w:tcW w:w="13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8,70</w:t>
            </w:r>
          </w:p>
        </w:tc>
      </w:tr>
      <w:tr w:rsidR="00551875" w:rsidRPr="0057024B" w:rsidTr="0057024B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10600000000000000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НАЛОГ НА ИМУЩЕСТВО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24,0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193,2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194,3</w:t>
            </w:r>
          </w:p>
        </w:tc>
      </w:tr>
      <w:tr w:rsidR="00551875" w:rsidRPr="0057024B" w:rsidTr="0057024B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10601000000000110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51875" w:rsidRPr="0057024B" w:rsidRDefault="00551875" w:rsidP="005702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имущество физических лиц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24,00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24,00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24,10</w:t>
            </w:r>
          </w:p>
        </w:tc>
      </w:tr>
      <w:tr w:rsidR="00551875" w:rsidRPr="0057024B" w:rsidTr="0057024B">
        <w:trPr>
          <w:trHeight w:val="76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10601030100000110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24,00</w:t>
            </w:r>
          </w:p>
        </w:tc>
        <w:tc>
          <w:tcPr>
            <w:tcW w:w="9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24,00</w:t>
            </w:r>
          </w:p>
        </w:tc>
        <w:tc>
          <w:tcPr>
            <w:tcW w:w="13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24,10</w:t>
            </w:r>
          </w:p>
        </w:tc>
      </w:tr>
      <w:tr w:rsidR="00551875" w:rsidRPr="0057024B" w:rsidTr="0057024B">
        <w:trPr>
          <w:trHeight w:val="127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10601030101000110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24,00</w:t>
            </w:r>
          </w:p>
        </w:tc>
        <w:tc>
          <w:tcPr>
            <w:tcW w:w="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24,00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24,10</w:t>
            </w:r>
          </w:p>
        </w:tc>
      </w:tr>
      <w:tr w:rsidR="00551875" w:rsidRPr="0057024B" w:rsidTr="0057024B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10606000000000110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ЗЕМЕЛЬНЫЙ НАЛОГ 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168,6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169,2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170,2</w:t>
            </w:r>
          </w:p>
        </w:tc>
      </w:tr>
      <w:tr w:rsidR="00551875" w:rsidRPr="0057024B" w:rsidTr="0057024B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10606033100000110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51875" w:rsidRPr="0057024B" w:rsidRDefault="00551875" w:rsidP="005702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Земельный налог с организаций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51,30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51,30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51,30</w:t>
            </w:r>
          </w:p>
        </w:tc>
      </w:tr>
      <w:tr w:rsidR="00551875" w:rsidRPr="0057024B" w:rsidTr="0057024B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10606040000000110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117,30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117,90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118,90</w:t>
            </w:r>
          </w:p>
        </w:tc>
      </w:tr>
      <w:tr w:rsidR="00551875" w:rsidRPr="0057024B" w:rsidTr="0057024B">
        <w:trPr>
          <w:trHeight w:val="58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10606043100000110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117,30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117,90</w:t>
            </w: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118,90</w:t>
            </w:r>
          </w:p>
        </w:tc>
      </w:tr>
      <w:tr w:rsidR="00551875" w:rsidRPr="0057024B" w:rsidTr="0057024B">
        <w:trPr>
          <w:trHeight w:val="103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10606043101000110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117,30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117,90</w:t>
            </w:r>
          </w:p>
        </w:tc>
        <w:tc>
          <w:tcPr>
            <w:tcW w:w="13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118,90</w:t>
            </w:r>
          </w:p>
        </w:tc>
      </w:tr>
      <w:tr w:rsidR="00551875" w:rsidRPr="0057024B" w:rsidTr="0057024B">
        <w:trPr>
          <w:trHeight w:val="54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11400000000000000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260,40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</w:tr>
      <w:tr w:rsidR="00551875" w:rsidRPr="0057024B" w:rsidTr="0057024B">
        <w:trPr>
          <w:trHeight w:val="60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11406000000000430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260,40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551875" w:rsidRPr="0057024B" w:rsidTr="0057024B">
        <w:trPr>
          <w:trHeight w:val="103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11406010000000430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Доходы от продажи земельных участков, государственная  собственность на которые не разграничена и которые расположены в границах сельских поселений  и межселенных территорий  муниципальных районов</w:t>
            </w:r>
          </w:p>
        </w:tc>
        <w:tc>
          <w:tcPr>
            <w:tcW w:w="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260,40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551875" w:rsidRPr="0057024B" w:rsidTr="0057024B">
        <w:trPr>
          <w:trHeight w:val="82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11406025100000430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260,40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551875" w:rsidRPr="0057024B" w:rsidTr="0057024B">
        <w:trPr>
          <w:trHeight w:val="51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20200000000000000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1 365,1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876,7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730,8</w:t>
            </w:r>
          </w:p>
        </w:tc>
      </w:tr>
      <w:tr w:rsidR="00551875" w:rsidRPr="0057024B" w:rsidTr="0057024B">
        <w:trPr>
          <w:trHeight w:val="33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20210000000000150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32,4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336,0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147,1</w:t>
            </w:r>
          </w:p>
        </w:tc>
      </w:tr>
      <w:tr w:rsidR="00551875" w:rsidRPr="0057024B" w:rsidTr="0057024B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20215001000000150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на выравнивание бюджетной обеспеченности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32,4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336,0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147,1</w:t>
            </w:r>
          </w:p>
        </w:tc>
      </w:tr>
      <w:tr w:rsidR="00551875" w:rsidRPr="0057024B" w:rsidTr="0057024B">
        <w:trPr>
          <w:trHeight w:val="510"/>
        </w:trPr>
        <w:tc>
          <w:tcPr>
            <w:tcW w:w="21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20215001100000150</w:t>
            </w: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32,4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336,0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147,1</w:t>
            </w:r>
          </w:p>
        </w:tc>
      </w:tr>
      <w:tr w:rsidR="00551875" w:rsidRPr="0057024B" w:rsidTr="0057024B">
        <w:trPr>
          <w:trHeight w:val="51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20220000000000150</w:t>
            </w:r>
          </w:p>
        </w:tc>
        <w:tc>
          <w:tcPr>
            <w:tcW w:w="5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Субсидии бюджета бюджетной системы (межбюджетные субсидии)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947,1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551875" w:rsidRPr="0057024B" w:rsidTr="0057024B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20229999100000150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Прочие субсидии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947,1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551875" w:rsidRPr="0057024B" w:rsidTr="0057024B">
        <w:trPr>
          <w:trHeight w:val="51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20230000000000150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78,9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79,0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80,8</w:t>
            </w:r>
          </w:p>
        </w:tc>
      </w:tr>
      <w:tr w:rsidR="00551875" w:rsidRPr="0057024B" w:rsidTr="0057024B">
        <w:trPr>
          <w:trHeight w:val="60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20235118000000150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78,7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78,8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80,6</w:t>
            </w:r>
          </w:p>
        </w:tc>
      </w:tr>
      <w:tr w:rsidR="00551875" w:rsidRPr="0057024B" w:rsidTr="0057024B">
        <w:trPr>
          <w:trHeight w:val="765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20235118100000150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78,7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78,8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80,6</w:t>
            </w:r>
          </w:p>
        </w:tc>
      </w:tr>
      <w:tr w:rsidR="00551875" w:rsidRPr="0057024B" w:rsidTr="0057024B">
        <w:trPr>
          <w:trHeight w:val="51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20230024000000150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</w:t>
            </w:r>
          </w:p>
        </w:tc>
      </w:tr>
      <w:tr w:rsidR="00551875" w:rsidRPr="0057024B" w:rsidTr="0057024B">
        <w:trPr>
          <w:trHeight w:val="765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20230024100000150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Субвенция на реализацию госполномочий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0,20</w:t>
            </w:r>
          </w:p>
        </w:tc>
      </w:tr>
      <w:tr w:rsidR="00551875" w:rsidRPr="0057024B" w:rsidTr="0057024B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20240000000000150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Иные межбюджетные транферты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306,70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461,70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502,90</w:t>
            </w:r>
          </w:p>
        </w:tc>
      </w:tr>
      <w:tr w:rsidR="00551875" w:rsidRPr="0057024B" w:rsidTr="0057024B">
        <w:trPr>
          <w:trHeight w:val="102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20240014000000150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306,70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461,70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502,90</w:t>
            </w:r>
          </w:p>
        </w:tc>
      </w:tr>
      <w:tr w:rsidR="00551875" w:rsidRPr="0057024B" w:rsidTr="0057024B">
        <w:trPr>
          <w:trHeight w:val="127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20240014100000150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306,70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461,70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502,90</w:t>
            </w:r>
          </w:p>
        </w:tc>
      </w:tr>
      <w:tr w:rsidR="00551875" w:rsidRPr="0057024B" w:rsidTr="0057024B">
        <w:trPr>
          <w:trHeight w:val="25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1875" w:rsidRPr="0057024B" w:rsidRDefault="00551875" w:rsidP="0057024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1875" w:rsidRPr="0057024B" w:rsidRDefault="00551875" w:rsidP="0057024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1875" w:rsidRPr="0057024B" w:rsidRDefault="00551875" w:rsidP="0057024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1875" w:rsidRPr="0057024B" w:rsidRDefault="00551875" w:rsidP="0057024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51875" w:rsidRPr="0057024B" w:rsidRDefault="00551875" w:rsidP="0057024B">
            <w:pPr>
              <w:rPr>
                <w:sz w:val="20"/>
                <w:szCs w:val="20"/>
                <w:lang w:val="ru-RU" w:eastAsia="ru-RU"/>
              </w:rPr>
            </w:pPr>
          </w:p>
        </w:tc>
      </w:tr>
    </w:tbl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№2</w:t>
      </w:r>
    </w:p>
    <w:p w:rsidR="00551875" w:rsidRDefault="00551875" w:rsidP="00253FDE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к решению Совета депутатов </w:t>
      </w:r>
    </w:p>
    <w:p w:rsidR="00551875" w:rsidRDefault="00551875" w:rsidP="00253FDE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551875" w:rsidRDefault="00551875" w:rsidP="00253FDE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24.04.2020 года №159</w:t>
      </w: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440" w:type="dxa"/>
        <w:tblInd w:w="108" w:type="dxa"/>
        <w:tblLook w:val="0000"/>
      </w:tblPr>
      <w:tblGrid>
        <w:gridCol w:w="3259"/>
        <w:gridCol w:w="449"/>
        <w:gridCol w:w="582"/>
        <w:gridCol w:w="417"/>
        <w:gridCol w:w="373"/>
        <w:gridCol w:w="417"/>
        <w:gridCol w:w="754"/>
        <w:gridCol w:w="588"/>
        <w:gridCol w:w="1205"/>
        <w:gridCol w:w="1205"/>
        <w:gridCol w:w="1191"/>
      </w:tblGrid>
      <w:tr w:rsidR="00551875" w:rsidRPr="00125A2F" w:rsidTr="0057024B">
        <w:trPr>
          <w:trHeight w:val="2340"/>
        </w:trPr>
        <w:tc>
          <w:tcPr>
            <w:tcW w:w="1044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РАСПРЕДЕЛЕНИЕ </w:t>
            </w:r>
            <w:r w:rsidRPr="0057024B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БЮДЖЕТНЫХ АССИГНОВАНИЙ БЮДЖЕТА КАЧЕЛАЙСКОГО СЕЛЬСКОГО ПОСЕЛЕНИЯ ПО РАЗДЕЛАМ, ПОДРАЗДЕЛАМ,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  НА 2020 ГОД И НА ПЛАНОВЫЙ ПЕРИОД 2021 И 2022 ГОДОВ</w:t>
            </w:r>
          </w:p>
        </w:tc>
      </w:tr>
      <w:tr w:rsidR="00551875" w:rsidRPr="0057024B" w:rsidTr="0057024B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8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551875" w:rsidRPr="0057024B" w:rsidTr="0057024B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551875" w:rsidRPr="0057024B" w:rsidTr="0057024B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center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2020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center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</w:tr>
      <w:tr w:rsidR="00551875" w:rsidRPr="0057024B" w:rsidTr="0057024B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551875" w:rsidRPr="0057024B" w:rsidTr="0057024B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bookmarkStart w:id="3" w:name="RANGE!A12:K134"/>
            <w:bookmarkEnd w:id="3"/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1826,10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1078,20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933,80</w:t>
            </w:r>
          </w:p>
        </w:tc>
      </w:tr>
      <w:tr w:rsidR="00551875" w:rsidRPr="0057024B" w:rsidTr="0057024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1248,60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444,10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254,40</w:t>
            </w:r>
          </w:p>
        </w:tc>
      </w:tr>
      <w:tr w:rsidR="00551875" w:rsidRPr="0057024B" w:rsidTr="0057024B">
        <w:trPr>
          <w:trHeight w:val="69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405,30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551875" w:rsidRPr="0057024B" w:rsidTr="0057024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405,30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551875" w:rsidRPr="0057024B" w:rsidTr="0057024B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Высшее должностное лицо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405,30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551875" w:rsidRPr="0057024B" w:rsidTr="0057024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185,30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551875" w:rsidRPr="0057024B" w:rsidTr="0057024B">
        <w:trPr>
          <w:trHeight w:val="16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185,30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551875" w:rsidRPr="0057024B" w:rsidTr="0057024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185,30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551875" w:rsidRPr="0057024B" w:rsidTr="0057024B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51875" w:rsidRPr="0057024B" w:rsidTr="0057024B">
        <w:trPr>
          <w:trHeight w:val="17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51875" w:rsidRPr="0057024B" w:rsidTr="0057024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51875" w:rsidRPr="0057024B" w:rsidTr="0057024B">
        <w:trPr>
          <w:trHeight w:val="117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829,00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279,50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113,00</w:t>
            </w:r>
          </w:p>
        </w:tc>
      </w:tr>
      <w:tr w:rsidR="00551875" w:rsidRPr="0057024B" w:rsidTr="0057024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829,00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279,50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113,00</w:t>
            </w:r>
          </w:p>
        </w:tc>
      </w:tr>
      <w:tr w:rsidR="00551875" w:rsidRPr="0057024B" w:rsidTr="0057024B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829,00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279,50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113,00</w:t>
            </w:r>
          </w:p>
        </w:tc>
      </w:tr>
      <w:tr w:rsidR="00551875" w:rsidRPr="0057024B" w:rsidTr="0057024B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48,30</w:t>
            </w:r>
          </w:p>
        </w:tc>
      </w:tr>
      <w:tr w:rsidR="00551875" w:rsidRPr="0057024B" w:rsidTr="0057024B">
        <w:trPr>
          <w:trHeight w:val="169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48,30</w:t>
            </w:r>
          </w:p>
        </w:tc>
      </w:tr>
      <w:tr w:rsidR="00551875" w:rsidRPr="0057024B" w:rsidTr="0057024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48,30</w:t>
            </w:r>
          </w:p>
        </w:tc>
      </w:tr>
      <w:tr w:rsidR="00551875" w:rsidRPr="0057024B" w:rsidTr="0057024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341,20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130,90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64,50</w:t>
            </w:r>
          </w:p>
        </w:tc>
      </w:tr>
      <w:tr w:rsidR="00551875" w:rsidRPr="0057024B" w:rsidTr="0057024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286,30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51875" w:rsidRPr="0057024B" w:rsidTr="0057024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286,30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51875" w:rsidRPr="0057024B" w:rsidTr="0057024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64,50</w:t>
            </w:r>
          </w:p>
        </w:tc>
      </w:tr>
      <w:tr w:rsidR="00551875" w:rsidRPr="0057024B" w:rsidTr="0057024B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64,50</w:t>
            </w:r>
          </w:p>
        </w:tc>
      </w:tr>
      <w:tr w:rsidR="00551875" w:rsidRPr="0057024B" w:rsidTr="0057024B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299,30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551875" w:rsidRPr="0057024B" w:rsidTr="0057024B">
        <w:trPr>
          <w:trHeight w:val="16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551875" w:rsidRPr="0057024B" w:rsidTr="0057024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51875" w:rsidRPr="0057024B" w:rsidTr="0057024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55,30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551875" w:rsidRPr="0057024B" w:rsidTr="0057024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55,30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51875" w:rsidRPr="0057024B" w:rsidTr="0057024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551875" w:rsidRPr="0057024B" w:rsidTr="0057024B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51875" w:rsidRPr="0057024B" w:rsidTr="0057024B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551875" w:rsidRPr="0057024B" w:rsidTr="0057024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551875" w:rsidRPr="0057024B" w:rsidTr="0057024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551875" w:rsidRPr="0057024B" w:rsidTr="0057024B">
        <w:trPr>
          <w:trHeight w:val="103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551875" w:rsidRPr="0057024B" w:rsidTr="0057024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551875" w:rsidRPr="0057024B" w:rsidTr="0057024B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551875" w:rsidRPr="0057024B" w:rsidTr="0057024B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551875" w:rsidRPr="0057024B" w:rsidTr="0057024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551875" w:rsidRPr="0057024B" w:rsidTr="0057024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551875" w:rsidRPr="0057024B" w:rsidTr="0057024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551875" w:rsidRPr="0057024B" w:rsidTr="0057024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551875" w:rsidRPr="0057024B" w:rsidTr="0057024B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551875" w:rsidRPr="0057024B" w:rsidTr="0057024B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551875" w:rsidRPr="0057024B" w:rsidTr="0057024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551875" w:rsidRPr="0057024B" w:rsidTr="0057024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551875" w:rsidRPr="0057024B" w:rsidTr="0057024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551875" w:rsidRPr="0057024B" w:rsidTr="0057024B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551875" w:rsidRPr="0057024B" w:rsidTr="0057024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551875" w:rsidRPr="0057024B" w:rsidTr="0057024B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551875" w:rsidRPr="0057024B" w:rsidTr="0057024B">
        <w:trPr>
          <w:trHeight w:val="73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551875" w:rsidRPr="0057024B" w:rsidTr="0057024B">
        <w:trPr>
          <w:trHeight w:val="16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</w:tr>
      <w:tr w:rsidR="00551875" w:rsidRPr="0057024B" w:rsidTr="0057024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</w:tr>
      <w:tr w:rsidR="00551875" w:rsidRPr="0057024B" w:rsidTr="0057024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10,10</w:t>
            </w:r>
          </w:p>
        </w:tc>
      </w:tr>
      <w:tr w:rsidR="00551875" w:rsidRPr="0057024B" w:rsidTr="0057024B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10,10</w:t>
            </w:r>
          </w:p>
        </w:tc>
      </w:tr>
      <w:tr w:rsidR="00551875" w:rsidRPr="0057024B" w:rsidTr="0057024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330,90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457,70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498,90</w:t>
            </w:r>
          </w:p>
        </w:tc>
      </w:tr>
      <w:tr w:rsidR="00551875" w:rsidRPr="0057024B" w:rsidTr="0057024B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551875" w:rsidRPr="0057024B" w:rsidTr="0057024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551875" w:rsidRPr="0057024B" w:rsidTr="0057024B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551875" w:rsidRPr="0057024B" w:rsidTr="0057024B">
        <w:trPr>
          <w:trHeight w:val="56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551875" w:rsidRPr="0057024B" w:rsidTr="0057024B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551875" w:rsidRPr="0057024B" w:rsidTr="0057024B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551875" w:rsidRPr="0057024B" w:rsidTr="0057024B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51875" w:rsidRPr="0057024B" w:rsidTr="0057024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51875" w:rsidRPr="0057024B" w:rsidTr="0057024B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51875" w:rsidRPr="0057024B" w:rsidTr="0057024B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Мероприятия по землеустройству и землепользованию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51875" w:rsidRPr="0057024B" w:rsidTr="0057024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51875" w:rsidRPr="0057024B" w:rsidTr="0057024B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51875" w:rsidRPr="0057024B" w:rsidTr="0057024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Инженерно-изыскательские работы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42570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51875" w:rsidRPr="0057024B" w:rsidTr="0057024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42570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51875" w:rsidRPr="0057024B" w:rsidTr="0057024B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42570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51875" w:rsidRPr="0057024B" w:rsidTr="0057024B">
        <w:trPr>
          <w:trHeight w:val="507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территории( кроме градостпрительного плана), выдача разрешений на строительство,разрешение на ввод  объектов в эксплуатацию при осуществлении строительства, реконструкции объектов капитального ремонта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изъятие, в том числе путем выкупа, земельных участков  в границах поселения для муниципальных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51875" w:rsidRPr="0057024B" w:rsidTr="0057024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51875" w:rsidRPr="0057024B" w:rsidTr="0057024B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51875" w:rsidRPr="0057024B" w:rsidTr="0057024B">
        <w:trPr>
          <w:trHeight w:val="34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112,30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24,60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19,50</w:t>
            </w:r>
          </w:p>
        </w:tc>
      </w:tr>
      <w:tr w:rsidR="00551875" w:rsidRPr="0057024B" w:rsidTr="0057024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51875" w:rsidRPr="0057024B" w:rsidTr="0057024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51875" w:rsidRPr="0057024B" w:rsidTr="0057024B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51875" w:rsidRPr="0057024B" w:rsidTr="0057024B">
        <w:trPr>
          <w:trHeight w:val="24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551875" w:rsidRPr="0057024B" w:rsidTr="0057024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551875" w:rsidRPr="0057024B" w:rsidTr="0057024B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551875" w:rsidRPr="0057024B" w:rsidTr="0057024B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51875" w:rsidRPr="0057024B" w:rsidTr="0057024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51875" w:rsidRPr="0057024B" w:rsidTr="0057024B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51875" w:rsidRPr="0057024B" w:rsidTr="0057024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18,50</w:t>
            </w:r>
          </w:p>
        </w:tc>
      </w:tr>
      <w:tr w:rsidR="00551875" w:rsidRPr="0057024B" w:rsidTr="0057024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18,50</w:t>
            </w:r>
          </w:p>
        </w:tc>
      </w:tr>
      <w:tr w:rsidR="00551875" w:rsidRPr="0057024B" w:rsidTr="0057024B">
        <w:trPr>
          <w:trHeight w:val="96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18,50</w:t>
            </w:r>
          </w:p>
        </w:tc>
      </w:tr>
      <w:tr w:rsidR="00551875" w:rsidRPr="0057024B" w:rsidTr="0057024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Уличное освещений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8,70</w:t>
            </w:r>
          </w:p>
        </w:tc>
      </w:tr>
      <w:tr w:rsidR="00551875" w:rsidRPr="0057024B" w:rsidTr="0057024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8,70</w:t>
            </w:r>
          </w:p>
        </w:tc>
      </w:tr>
      <w:tr w:rsidR="00551875" w:rsidRPr="0057024B" w:rsidTr="0057024B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8,70</w:t>
            </w:r>
          </w:p>
        </w:tc>
      </w:tr>
      <w:tr w:rsidR="00551875" w:rsidRPr="0057024B" w:rsidTr="0057024B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8,80</w:t>
            </w:r>
          </w:p>
        </w:tc>
      </w:tr>
      <w:tr w:rsidR="00551875" w:rsidRPr="0057024B" w:rsidTr="0057024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8,80</w:t>
            </w:r>
          </w:p>
        </w:tc>
      </w:tr>
      <w:tr w:rsidR="00551875" w:rsidRPr="0057024B" w:rsidTr="0057024B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8,80</w:t>
            </w:r>
          </w:p>
        </w:tc>
      </w:tr>
      <w:tr w:rsidR="00551875" w:rsidRPr="0057024B" w:rsidTr="0057024B">
        <w:trPr>
          <w:trHeight w:val="24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51875" w:rsidRPr="0057024B" w:rsidTr="0057024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51875" w:rsidRPr="0057024B" w:rsidTr="0057024B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51875" w:rsidRPr="0057024B" w:rsidTr="0057024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51875" w:rsidRPr="0057024B" w:rsidTr="0057024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51875" w:rsidRPr="0057024B" w:rsidTr="0057024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51875" w:rsidRPr="0057024B" w:rsidTr="0057024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51875" w:rsidRPr="0057024B" w:rsidTr="0057024B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51875" w:rsidRPr="0057024B" w:rsidTr="0057024B">
        <w:trPr>
          <w:trHeight w:val="28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51875" w:rsidRPr="0057024B" w:rsidTr="0057024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51875" w:rsidRPr="0057024B" w:rsidTr="0057024B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51875" w:rsidRPr="0057024B" w:rsidTr="0057024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551875" w:rsidRPr="0057024B" w:rsidTr="0057024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551875" w:rsidRPr="0057024B" w:rsidTr="0057024B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551875" w:rsidRPr="0057024B" w:rsidTr="0057024B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551875" w:rsidRPr="0057024B" w:rsidTr="0057024B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551875" w:rsidRPr="0057024B" w:rsidTr="0057024B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551875" w:rsidRPr="0057024B" w:rsidTr="0057024B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551875" w:rsidRPr="0057024B" w:rsidTr="0057024B">
        <w:trPr>
          <w:trHeight w:val="48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551875" w:rsidRPr="0057024B" w:rsidTr="0057024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551875" w:rsidRPr="0057024B" w:rsidTr="0057024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551875" w:rsidRPr="0057024B" w:rsidTr="0057024B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551875" w:rsidRPr="0057024B" w:rsidTr="0057024B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551875" w:rsidRPr="0057024B" w:rsidTr="0057024B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551875" w:rsidRPr="0057024B" w:rsidTr="0057024B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551875" w:rsidRPr="0057024B" w:rsidTr="0057024B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551875" w:rsidRPr="0057024B" w:rsidTr="0057024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551875" w:rsidRPr="0057024B" w:rsidTr="0057024B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551875" w:rsidRPr="0057024B" w:rsidTr="0057024B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551875" w:rsidRPr="0057024B" w:rsidTr="0057024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551875" w:rsidRPr="0057024B" w:rsidTr="0057024B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99CC" w:fill="FFFFFF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FFFFFF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551875" w:rsidRPr="0057024B" w:rsidTr="0057024B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41990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</w:tbl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Приложение№3</w:t>
      </w:r>
    </w:p>
    <w:p w:rsidR="00551875" w:rsidRDefault="00551875" w:rsidP="00253FDE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к решению Совета депутатов </w:t>
      </w:r>
    </w:p>
    <w:p w:rsidR="00551875" w:rsidRDefault="00551875" w:rsidP="00253FDE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551875" w:rsidRDefault="00551875" w:rsidP="00253FDE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24.04.2020 года №159</w:t>
      </w: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318" w:type="dxa"/>
        <w:tblInd w:w="108" w:type="dxa"/>
        <w:tblLook w:val="0000"/>
      </w:tblPr>
      <w:tblGrid>
        <w:gridCol w:w="2520"/>
        <w:gridCol w:w="725"/>
        <w:gridCol w:w="426"/>
        <w:gridCol w:w="545"/>
        <w:gridCol w:w="417"/>
        <w:gridCol w:w="370"/>
        <w:gridCol w:w="417"/>
        <w:gridCol w:w="753"/>
        <w:gridCol w:w="570"/>
        <w:gridCol w:w="1197"/>
        <w:gridCol w:w="1197"/>
        <w:gridCol w:w="1181"/>
      </w:tblGrid>
      <w:tr w:rsidR="00551875" w:rsidRPr="00125A2F" w:rsidTr="0057024B">
        <w:trPr>
          <w:trHeight w:val="1140"/>
        </w:trPr>
        <w:tc>
          <w:tcPr>
            <w:tcW w:w="10318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ВЕДОМСТВЕННАЯ СТРУКТУРА </w:t>
            </w:r>
            <w:r w:rsidRPr="0057024B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РАСХОДОВ БЮДЖЕТА КАЧЕЛАЙСКОГО СЕЛЬСКОГО ПОСЕЛЕНИЯ НА 2020 ГОД И НА ПЛАНОВЫЙ ПЕРИОД 2021 И 2022 ГОДОВ</w:t>
            </w:r>
          </w:p>
        </w:tc>
      </w:tr>
      <w:tr w:rsidR="00551875" w:rsidRPr="0057024B" w:rsidTr="0057024B">
        <w:trPr>
          <w:trHeight w:val="300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414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(тыс. рублей)</w:t>
            </w:r>
          </w:p>
        </w:tc>
      </w:tr>
      <w:tr w:rsidR="00551875" w:rsidRPr="0057024B" w:rsidTr="0057024B">
        <w:trPr>
          <w:trHeight w:val="398"/>
        </w:trPr>
        <w:tc>
          <w:tcPr>
            <w:tcW w:w="2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Наименование</w:t>
            </w:r>
          </w:p>
        </w:tc>
        <w:tc>
          <w:tcPr>
            <w:tcW w:w="7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АДМ</w:t>
            </w:r>
          </w:p>
        </w:tc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Рз</w:t>
            </w:r>
          </w:p>
        </w:tc>
        <w:tc>
          <w:tcPr>
            <w:tcW w:w="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Прз</w:t>
            </w:r>
          </w:p>
        </w:tc>
        <w:tc>
          <w:tcPr>
            <w:tcW w:w="195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Цср</w:t>
            </w:r>
          </w:p>
        </w:tc>
        <w:tc>
          <w:tcPr>
            <w:tcW w:w="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Вр</w:t>
            </w:r>
          </w:p>
        </w:tc>
        <w:tc>
          <w:tcPr>
            <w:tcW w:w="357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Сумма</w:t>
            </w:r>
          </w:p>
        </w:tc>
      </w:tr>
      <w:tr w:rsidR="00551875" w:rsidRPr="0057024B" w:rsidTr="0057024B">
        <w:trPr>
          <w:trHeight w:val="327"/>
        </w:trPr>
        <w:tc>
          <w:tcPr>
            <w:tcW w:w="2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7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95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center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2020 год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center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2021 год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2022 год</w:t>
            </w:r>
          </w:p>
        </w:tc>
      </w:tr>
      <w:tr w:rsidR="00551875" w:rsidRPr="0057024B" w:rsidTr="0057024B">
        <w:trPr>
          <w:trHeight w:val="289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7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</w:tr>
      <w:tr w:rsidR="00551875" w:rsidRPr="0057024B" w:rsidTr="0057024B">
        <w:trPr>
          <w:trHeight w:val="289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bookmarkStart w:id="4" w:name="RANGE!A12:L134"/>
            <w:bookmarkEnd w:id="4"/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1826,10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1078,20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933,80</w:t>
            </w:r>
          </w:p>
        </w:tc>
      </w:tr>
      <w:tr w:rsidR="00551875" w:rsidRPr="0057024B" w:rsidTr="0057024B">
        <w:trPr>
          <w:trHeight w:val="255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1248,60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444,10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254,40</w:t>
            </w:r>
          </w:p>
        </w:tc>
      </w:tr>
      <w:tr w:rsidR="00551875" w:rsidRPr="0057024B" w:rsidTr="0057024B">
        <w:trPr>
          <w:trHeight w:val="69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405,30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551875" w:rsidRPr="0057024B" w:rsidTr="0057024B">
        <w:trPr>
          <w:trHeight w:val="72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405,30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551875" w:rsidRPr="0057024B" w:rsidTr="0057024B">
        <w:trPr>
          <w:trHeight w:val="48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Высшее должностное лицо муниципального образования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405,30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551875" w:rsidRPr="0057024B" w:rsidTr="0057024B">
        <w:trPr>
          <w:trHeight w:val="72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185,30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551875" w:rsidRPr="0057024B" w:rsidTr="0057024B">
        <w:trPr>
          <w:trHeight w:val="1695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185,30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551875" w:rsidRPr="0057024B" w:rsidTr="0057024B">
        <w:trPr>
          <w:trHeight w:val="72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185,30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551875" w:rsidRPr="0057024B" w:rsidTr="0057024B">
        <w:trPr>
          <w:trHeight w:val="144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220,00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51875" w:rsidRPr="0057024B" w:rsidTr="0057024B">
        <w:trPr>
          <w:trHeight w:val="171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220,00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51875" w:rsidRPr="0057024B" w:rsidTr="0057024B">
        <w:trPr>
          <w:trHeight w:val="72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220,00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51875" w:rsidRPr="0057024B" w:rsidTr="0057024B">
        <w:trPr>
          <w:trHeight w:val="1245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829,00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279,50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113,00</w:t>
            </w:r>
          </w:p>
        </w:tc>
      </w:tr>
      <w:tr w:rsidR="00551875" w:rsidRPr="0057024B" w:rsidTr="0057024B">
        <w:trPr>
          <w:trHeight w:val="72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829,00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279,50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113,00</w:t>
            </w:r>
          </w:p>
        </w:tc>
      </w:tr>
      <w:tr w:rsidR="00551875" w:rsidRPr="0057024B" w:rsidTr="0057024B">
        <w:trPr>
          <w:trHeight w:val="96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829,00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279,50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113,00</w:t>
            </w:r>
          </w:p>
        </w:tc>
      </w:tr>
      <w:tr w:rsidR="00551875" w:rsidRPr="0057024B" w:rsidTr="0057024B">
        <w:trPr>
          <w:trHeight w:val="96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188,30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148,40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48,30</w:t>
            </w:r>
          </w:p>
        </w:tc>
      </w:tr>
      <w:tr w:rsidR="00551875" w:rsidRPr="0057024B" w:rsidTr="0057024B">
        <w:trPr>
          <w:trHeight w:val="1725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188,30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148,40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48,30</w:t>
            </w:r>
          </w:p>
        </w:tc>
      </w:tr>
      <w:tr w:rsidR="00551875" w:rsidRPr="0057024B" w:rsidTr="0057024B">
        <w:trPr>
          <w:trHeight w:val="72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188,30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148,40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48,30</w:t>
            </w:r>
          </w:p>
        </w:tc>
      </w:tr>
      <w:tr w:rsidR="00551875" w:rsidRPr="0057024B" w:rsidTr="0057024B">
        <w:trPr>
          <w:trHeight w:val="72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341,20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130,90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64,50</w:t>
            </w:r>
          </w:p>
        </w:tc>
      </w:tr>
      <w:tr w:rsidR="00551875" w:rsidRPr="0057024B" w:rsidTr="0057024B">
        <w:trPr>
          <w:trHeight w:val="72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286,30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87,50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51875" w:rsidRPr="0057024B" w:rsidTr="0057024B">
        <w:trPr>
          <w:trHeight w:val="72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286,30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87,50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51875" w:rsidRPr="0057024B" w:rsidTr="0057024B">
        <w:trPr>
          <w:trHeight w:val="255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54,90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43,40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64,50</w:t>
            </w:r>
          </w:p>
        </w:tc>
      </w:tr>
      <w:tr w:rsidR="00551875" w:rsidRPr="0057024B" w:rsidTr="0057024B">
        <w:trPr>
          <w:trHeight w:val="48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54,90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43,40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64,50</w:t>
            </w:r>
          </w:p>
        </w:tc>
      </w:tr>
      <w:tr w:rsidR="00551875" w:rsidRPr="0057024B" w:rsidTr="0057024B">
        <w:trPr>
          <w:trHeight w:val="144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299,30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551875" w:rsidRPr="0057024B" w:rsidTr="0057024B">
        <w:trPr>
          <w:trHeight w:val="1695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220,00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551875" w:rsidRPr="0057024B" w:rsidTr="0057024B">
        <w:trPr>
          <w:trHeight w:val="72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220,00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51875" w:rsidRPr="0057024B" w:rsidTr="0057024B">
        <w:trPr>
          <w:trHeight w:val="72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55,30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551875" w:rsidRPr="0057024B" w:rsidTr="0057024B">
        <w:trPr>
          <w:trHeight w:val="72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55,30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51875" w:rsidRPr="0057024B" w:rsidTr="0057024B">
        <w:trPr>
          <w:trHeight w:val="255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24,00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551875" w:rsidRPr="0057024B" w:rsidTr="0057024B">
        <w:trPr>
          <w:trHeight w:val="48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24,00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51875" w:rsidRPr="0057024B" w:rsidTr="0057024B">
        <w:trPr>
          <w:trHeight w:val="216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551875" w:rsidRPr="0057024B" w:rsidTr="0057024B">
        <w:trPr>
          <w:trHeight w:val="72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551875" w:rsidRPr="0057024B" w:rsidTr="0057024B">
        <w:trPr>
          <w:trHeight w:val="72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551875" w:rsidRPr="0057024B" w:rsidTr="0057024B">
        <w:trPr>
          <w:trHeight w:val="102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551875" w:rsidRPr="0057024B" w:rsidTr="0057024B">
        <w:trPr>
          <w:trHeight w:val="72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551875" w:rsidRPr="0057024B" w:rsidTr="0057024B">
        <w:trPr>
          <w:trHeight w:val="96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551875" w:rsidRPr="0057024B" w:rsidTr="0057024B">
        <w:trPr>
          <w:trHeight w:val="216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551875" w:rsidRPr="0057024B" w:rsidTr="0057024B">
        <w:trPr>
          <w:trHeight w:val="255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551875" w:rsidRPr="0057024B" w:rsidTr="0057024B">
        <w:trPr>
          <w:trHeight w:val="255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 трансферты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551875" w:rsidRPr="0057024B" w:rsidTr="0057024B">
        <w:trPr>
          <w:trHeight w:val="255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551875" w:rsidRPr="0057024B" w:rsidTr="0057024B">
        <w:trPr>
          <w:trHeight w:val="72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551875" w:rsidRPr="0057024B" w:rsidTr="0057024B">
        <w:trPr>
          <w:trHeight w:val="96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551875" w:rsidRPr="0057024B" w:rsidTr="0057024B">
        <w:trPr>
          <w:trHeight w:val="48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551875" w:rsidRPr="0057024B" w:rsidTr="0057024B">
        <w:trPr>
          <w:trHeight w:val="255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551875" w:rsidRPr="0057024B" w:rsidTr="0057024B">
        <w:trPr>
          <w:trHeight w:val="255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551875" w:rsidRPr="0057024B" w:rsidTr="0057024B">
        <w:trPr>
          <w:trHeight w:val="255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551875" w:rsidRPr="0057024B" w:rsidTr="0057024B">
        <w:trPr>
          <w:trHeight w:val="48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551875" w:rsidRPr="0057024B" w:rsidTr="0057024B">
        <w:trPr>
          <w:trHeight w:val="72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551875" w:rsidRPr="0057024B" w:rsidTr="0057024B">
        <w:trPr>
          <w:trHeight w:val="96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551875" w:rsidRPr="0057024B" w:rsidTr="0057024B">
        <w:trPr>
          <w:trHeight w:val="72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551875" w:rsidRPr="0057024B" w:rsidTr="0057024B">
        <w:trPr>
          <w:trHeight w:val="174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</w:tr>
      <w:tr w:rsidR="00551875" w:rsidRPr="0057024B" w:rsidTr="0057024B">
        <w:trPr>
          <w:trHeight w:val="72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</w:tr>
      <w:tr w:rsidR="00551875" w:rsidRPr="0057024B" w:rsidTr="0057024B">
        <w:trPr>
          <w:trHeight w:val="720"/>
        </w:trPr>
        <w:tc>
          <w:tcPr>
            <w:tcW w:w="2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8,20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8,30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10,10</w:t>
            </w:r>
          </w:p>
        </w:tc>
      </w:tr>
      <w:tr w:rsidR="00551875" w:rsidRPr="0057024B" w:rsidTr="0057024B">
        <w:trPr>
          <w:trHeight w:val="720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8,20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8,30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10,10</w:t>
            </w:r>
          </w:p>
        </w:tc>
      </w:tr>
      <w:tr w:rsidR="00551875" w:rsidRPr="0057024B" w:rsidTr="0057024B">
        <w:trPr>
          <w:trHeight w:val="255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330,90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457,70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498,90</w:t>
            </w:r>
          </w:p>
        </w:tc>
      </w:tr>
      <w:tr w:rsidR="00551875" w:rsidRPr="0057024B" w:rsidTr="0057024B">
        <w:trPr>
          <w:trHeight w:val="48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301,70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551875" w:rsidRPr="0057024B" w:rsidTr="0057024B">
        <w:trPr>
          <w:trHeight w:val="72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301,70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551875" w:rsidRPr="0057024B" w:rsidTr="0057024B">
        <w:trPr>
          <w:trHeight w:val="96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301,70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551875" w:rsidRPr="0057024B" w:rsidTr="0057024B">
        <w:trPr>
          <w:trHeight w:val="528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301,70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551875" w:rsidRPr="0057024B" w:rsidTr="0057024B">
        <w:trPr>
          <w:trHeight w:val="720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301,70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551875" w:rsidRPr="0057024B" w:rsidTr="0057024B">
        <w:trPr>
          <w:trHeight w:val="720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301,70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551875" w:rsidRPr="0057024B" w:rsidTr="0057024B">
        <w:trPr>
          <w:trHeight w:val="48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29,20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51875" w:rsidRPr="0057024B" w:rsidTr="0057024B">
        <w:trPr>
          <w:trHeight w:val="72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29,20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51875" w:rsidRPr="0057024B" w:rsidTr="0057024B">
        <w:trPr>
          <w:trHeight w:val="96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29,20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51875" w:rsidRPr="0057024B" w:rsidTr="0057024B">
        <w:trPr>
          <w:trHeight w:val="48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Мероприятия по землеустройству и землепользованию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42370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18,20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51875" w:rsidRPr="0057024B" w:rsidTr="0057024B">
        <w:trPr>
          <w:trHeight w:val="720"/>
        </w:trPr>
        <w:tc>
          <w:tcPr>
            <w:tcW w:w="2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42370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18,20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51875" w:rsidRPr="0057024B" w:rsidTr="0057024B">
        <w:trPr>
          <w:trHeight w:val="720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42370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18,20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51875" w:rsidRPr="0057024B" w:rsidTr="0057024B">
        <w:trPr>
          <w:trHeight w:val="255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Инженерно-изыскательские работы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42570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51875" w:rsidRPr="0057024B" w:rsidTr="0057024B">
        <w:trPr>
          <w:trHeight w:val="720"/>
        </w:trPr>
        <w:tc>
          <w:tcPr>
            <w:tcW w:w="2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42570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51875" w:rsidRPr="0057024B" w:rsidTr="0057024B">
        <w:trPr>
          <w:trHeight w:val="720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42570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551875" w:rsidRPr="0057024B" w:rsidTr="0057024B">
        <w:trPr>
          <w:trHeight w:val="600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территории( кроме градостпрительного плана), выдача разрешений на строительство,разрешение на ввод  объектов в эксплуатацию при осуществлении строительства, реконструкции объектов капитального ремонта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изъятие, в том числе путем выкупа, земельных участков  в границах поселения для муниципальных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51875" w:rsidRPr="0057024B" w:rsidTr="0057024B">
        <w:trPr>
          <w:trHeight w:val="720"/>
        </w:trPr>
        <w:tc>
          <w:tcPr>
            <w:tcW w:w="2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51875" w:rsidRPr="0057024B" w:rsidTr="0057024B">
        <w:trPr>
          <w:trHeight w:val="720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51875" w:rsidRPr="0057024B" w:rsidTr="0057024B">
        <w:trPr>
          <w:trHeight w:val="255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112,30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24,60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19,50</w:t>
            </w:r>
          </w:p>
        </w:tc>
      </w:tr>
      <w:tr w:rsidR="00551875" w:rsidRPr="0057024B" w:rsidTr="0057024B">
        <w:trPr>
          <w:trHeight w:val="255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51875" w:rsidRPr="0057024B" w:rsidTr="0057024B">
        <w:trPr>
          <w:trHeight w:val="72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51875" w:rsidRPr="0057024B" w:rsidTr="0057024B">
        <w:trPr>
          <w:trHeight w:val="96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51875" w:rsidRPr="0057024B" w:rsidTr="0057024B">
        <w:trPr>
          <w:trHeight w:val="195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551875" w:rsidRPr="0057024B" w:rsidTr="0057024B">
        <w:trPr>
          <w:trHeight w:val="720"/>
        </w:trPr>
        <w:tc>
          <w:tcPr>
            <w:tcW w:w="2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551875" w:rsidRPr="0057024B" w:rsidTr="0057024B">
        <w:trPr>
          <w:trHeight w:val="720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551875" w:rsidRPr="0057024B" w:rsidTr="0057024B">
        <w:trPr>
          <w:trHeight w:val="144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51875" w:rsidRPr="0057024B" w:rsidTr="0057024B">
        <w:trPr>
          <w:trHeight w:val="720"/>
        </w:trPr>
        <w:tc>
          <w:tcPr>
            <w:tcW w:w="2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51875" w:rsidRPr="0057024B" w:rsidTr="0057024B">
        <w:trPr>
          <w:trHeight w:val="720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51875" w:rsidRPr="0057024B" w:rsidTr="0057024B">
        <w:trPr>
          <w:trHeight w:val="255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110,30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22,60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18,50</w:t>
            </w:r>
          </w:p>
        </w:tc>
      </w:tr>
      <w:tr w:rsidR="00551875" w:rsidRPr="0057024B" w:rsidTr="0057024B">
        <w:trPr>
          <w:trHeight w:val="720"/>
        </w:trPr>
        <w:tc>
          <w:tcPr>
            <w:tcW w:w="2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110,30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22,60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18,50</w:t>
            </w:r>
          </w:p>
        </w:tc>
      </w:tr>
      <w:tr w:rsidR="00551875" w:rsidRPr="0057024B" w:rsidTr="0057024B">
        <w:trPr>
          <w:trHeight w:val="960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110,30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22,60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18,50</w:t>
            </w:r>
          </w:p>
        </w:tc>
      </w:tr>
      <w:tr w:rsidR="00551875" w:rsidRPr="0057024B" w:rsidTr="0057024B">
        <w:trPr>
          <w:trHeight w:val="255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Уличное освещений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93,50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5,30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8,70</w:t>
            </w:r>
          </w:p>
        </w:tc>
      </w:tr>
      <w:tr w:rsidR="00551875" w:rsidRPr="0057024B" w:rsidTr="0057024B">
        <w:trPr>
          <w:trHeight w:val="720"/>
        </w:trPr>
        <w:tc>
          <w:tcPr>
            <w:tcW w:w="2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93,50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5,30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8,70</w:t>
            </w:r>
          </w:p>
        </w:tc>
      </w:tr>
      <w:tr w:rsidR="00551875" w:rsidRPr="0057024B" w:rsidTr="0057024B">
        <w:trPr>
          <w:trHeight w:val="720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93,50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5,30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8,70</w:t>
            </w:r>
          </w:p>
        </w:tc>
      </w:tr>
      <w:tr w:rsidR="00551875" w:rsidRPr="0057024B" w:rsidTr="0057024B">
        <w:trPr>
          <w:trHeight w:val="48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15,80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16,30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8,80</w:t>
            </w:r>
          </w:p>
        </w:tc>
      </w:tr>
      <w:tr w:rsidR="00551875" w:rsidRPr="0057024B" w:rsidTr="0057024B">
        <w:trPr>
          <w:trHeight w:val="720"/>
        </w:trPr>
        <w:tc>
          <w:tcPr>
            <w:tcW w:w="2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15,80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16,30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8,80</w:t>
            </w:r>
          </w:p>
        </w:tc>
      </w:tr>
      <w:tr w:rsidR="00551875" w:rsidRPr="0057024B" w:rsidTr="0057024B">
        <w:trPr>
          <w:trHeight w:val="720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15,80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16,30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8,80</w:t>
            </w:r>
          </w:p>
        </w:tc>
      </w:tr>
      <w:tr w:rsidR="00551875" w:rsidRPr="0057024B" w:rsidTr="0057024B">
        <w:trPr>
          <w:trHeight w:val="240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51875" w:rsidRPr="0057024B" w:rsidTr="0057024B">
        <w:trPr>
          <w:trHeight w:val="720"/>
        </w:trPr>
        <w:tc>
          <w:tcPr>
            <w:tcW w:w="2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51875" w:rsidRPr="0057024B" w:rsidTr="0057024B">
        <w:trPr>
          <w:trHeight w:val="720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51875" w:rsidRPr="0057024B" w:rsidTr="0057024B">
        <w:trPr>
          <w:trHeight w:val="255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51875" w:rsidRPr="0057024B" w:rsidTr="0057024B">
        <w:trPr>
          <w:trHeight w:val="255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51875" w:rsidRPr="0057024B" w:rsidTr="0057024B">
        <w:trPr>
          <w:trHeight w:val="72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51875" w:rsidRPr="0057024B" w:rsidTr="0057024B">
        <w:trPr>
          <w:trHeight w:val="72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51875" w:rsidRPr="0057024B" w:rsidTr="0057024B">
        <w:trPr>
          <w:trHeight w:val="96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51875" w:rsidRPr="0057024B" w:rsidTr="0057024B">
        <w:trPr>
          <w:trHeight w:val="288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51875" w:rsidRPr="0057024B" w:rsidTr="0057024B">
        <w:trPr>
          <w:trHeight w:val="720"/>
        </w:trPr>
        <w:tc>
          <w:tcPr>
            <w:tcW w:w="2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51875" w:rsidRPr="0057024B" w:rsidTr="0057024B">
        <w:trPr>
          <w:trHeight w:val="720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551875" w:rsidRPr="0057024B" w:rsidTr="0057024B">
        <w:trPr>
          <w:trHeight w:val="255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49,60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551875" w:rsidRPr="0057024B" w:rsidTr="0057024B">
        <w:trPr>
          <w:trHeight w:val="255"/>
        </w:trPr>
        <w:tc>
          <w:tcPr>
            <w:tcW w:w="2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49,60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551875" w:rsidRPr="0057024B" w:rsidTr="0057024B">
        <w:trPr>
          <w:trHeight w:val="720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4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49,60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551875" w:rsidRPr="0057024B" w:rsidTr="0057024B">
        <w:trPr>
          <w:trHeight w:val="96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4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49,60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551875" w:rsidRPr="0057024B" w:rsidTr="0057024B">
        <w:trPr>
          <w:trHeight w:val="48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4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49,60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551875" w:rsidRPr="0057024B" w:rsidTr="0057024B">
        <w:trPr>
          <w:trHeight w:val="48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4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49,60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551875" w:rsidRPr="0057024B" w:rsidTr="0057024B">
        <w:trPr>
          <w:trHeight w:val="525"/>
        </w:trPr>
        <w:tc>
          <w:tcPr>
            <w:tcW w:w="2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4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49,60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551875" w:rsidRPr="0057024B" w:rsidTr="0057024B">
        <w:trPr>
          <w:trHeight w:val="480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551875" w:rsidRPr="0057024B" w:rsidTr="0057024B">
        <w:trPr>
          <w:trHeight w:val="72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551875" w:rsidRPr="0057024B" w:rsidTr="0057024B">
        <w:trPr>
          <w:trHeight w:val="72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551875" w:rsidRPr="0057024B" w:rsidTr="0057024B">
        <w:trPr>
          <w:trHeight w:val="96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551875" w:rsidRPr="0057024B" w:rsidTr="0057024B">
        <w:trPr>
          <w:trHeight w:val="48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41240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551875" w:rsidRPr="0057024B" w:rsidTr="0057024B">
        <w:trPr>
          <w:trHeight w:val="48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41240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551875" w:rsidRPr="0057024B" w:rsidTr="0057024B">
        <w:trPr>
          <w:trHeight w:val="285"/>
        </w:trPr>
        <w:tc>
          <w:tcPr>
            <w:tcW w:w="2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41240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730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99CC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bottom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551875" w:rsidRPr="0057024B" w:rsidTr="0057024B">
        <w:trPr>
          <w:trHeight w:val="25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551875" w:rsidRPr="0057024B" w:rsidTr="0057024B">
        <w:trPr>
          <w:trHeight w:val="255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551875" w:rsidRPr="0057024B" w:rsidTr="0057024B">
        <w:trPr>
          <w:trHeight w:val="72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551875" w:rsidRPr="0057024B" w:rsidTr="0057024B">
        <w:trPr>
          <w:trHeight w:val="96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551875" w:rsidRPr="0057024B" w:rsidTr="0057024B">
        <w:trPr>
          <w:trHeight w:val="255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41990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551875" w:rsidRPr="0057024B" w:rsidTr="0057024B">
        <w:trPr>
          <w:trHeight w:val="255"/>
        </w:trPr>
        <w:tc>
          <w:tcPr>
            <w:tcW w:w="2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41990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99CC" w:fill="FFFFFF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FFFFFF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  <w:tr w:rsidR="00551875" w:rsidRPr="0057024B" w:rsidTr="0057024B">
        <w:trPr>
          <w:trHeight w:val="25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51875" w:rsidRPr="0057024B" w:rsidRDefault="00551875" w:rsidP="0057024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41990</w:t>
            </w:r>
          </w:p>
        </w:tc>
        <w:tc>
          <w:tcPr>
            <w:tcW w:w="5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1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551875" w:rsidRPr="0057024B" w:rsidRDefault="00551875" w:rsidP="0057024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</w:t>
            </w:r>
          </w:p>
        </w:tc>
      </w:tr>
    </w:tbl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№4</w:t>
      </w:r>
    </w:p>
    <w:p w:rsidR="00551875" w:rsidRDefault="00551875" w:rsidP="00253FDE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к решению Совета депутатов </w:t>
      </w:r>
    </w:p>
    <w:p w:rsidR="00551875" w:rsidRDefault="00551875" w:rsidP="00253FDE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551875" w:rsidRDefault="00551875" w:rsidP="00253FDE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24.04.2020 года №159</w:t>
      </w: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2359"/>
        <w:gridCol w:w="4476"/>
        <w:gridCol w:w="1186"/>
        <w:gridCol w:w="1229"/>
        <w:gridCol w:w="1142"/>
      </w:tblGrid>
      <w:tr w:rsidR="00551875" w:rsidRPr="00125A2F" w:rsidTr="00253FDE">
        <w:trPr>
          <w:trHeight w:val="660"/>
        </w:trPr>
        <w:tc>
          <w:tcPr>
            <w:tcW w:w="235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ИСТОЧНИКИ </w:t>
            </w:r>
          </w:p>
          <w:p w:rsidR="00551875" w:rsidRPr="0057024B" w:rsidRDefault="00551875" w:rsidP="005702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ВНУТРЕННЕГО ФИНАНСИРОВАНИЯ ДЕФИЦИТА БЮДЖЕТА КАЧЕЛАЙСКОГО СЕЛЬСКОГО ПОСЕЛЕНИЯ НА 2020 ГОД И НА ПЛАНОВЫЙ ПЕРИОД 2021 и 2022 ГОДОВ</w:t>
            </w:r>
          </w:p>
        </w:tc>
      </w:tr>
      <w:tr w:rsidR="00551875" w:rsidRPr="00125A2F">
        <w:trPr>
          <w:trHeight w:val="161"/>
        </w:trPr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7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8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2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551875" w:rsidRPr="0057024B" w:rsidTr="00253FDE">
        <w:trPr>
          <w:trHeight w:val="461"/>
        </w:trPr>
        <w:tc>
          <w:tcPr>
            <w:tcW w:w="23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57024B">
              <w:rPr>
                <w:b/>
                <w:bCs/>
                <w:color w:val="000000"/>
                <w:lang w:val="ru-RU" w:eastAsia="ru-RU"/>
              </w:rPr>
              <w:t>Код</w:t>
            </w:r>
          </w:p>
        </w:tc>
        <w:tc>
          <w:tcPr>
            <w:tcW w:w="447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1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 (тыс. руб.)</w:t>
            </w:r>
          </w:p>
        </w:tc>
        <w:tc>
          <w:tcPr>
            <w:tcW w:w="114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551875" w:rsidRPr="0057024B">
        <w:trPr>
          <w:trHeight w:val="451"/>
        </w:trPr>
        <w:tc>
          <w:tcPr>
            <w:tcW w:w="2359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4476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2020 год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</w:tr>
      <w:tr w:rsidR="00551875" w:rsidRPr="0057024B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57024B">
              <w:rPr>
                <w:b/>
                <w:bCs/>
                <w:color w:val="000000"/>
                <w:lang w:val="ru-RU" w:eastAsia="ru-RU"/>
              </w:rPr>
              <w:t>1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</w:tr>
      <w:tr w:rsidR="00551875" w:rsidRPr="0057024B">
        <w:trPr>
          <w:trHeight w:val="422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57024B">
              <w:rPr>
                <w:color w:val="000000"/>
                <w:sz w:val="23"/>
                <w:szCs w:val="23"/>
                <w:lang w:val="ru-RU" w:eastAsia="ru-RU"/>
              </w:rPr>
              <w:t xml:space="preserve"> 000 01 00 00 00 00 0000 000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</w:tr>
      <w:tr w:rsidR="00551875" w:rsidRPr="0057024B">
        <w:trPr>
          <w:trHeight w:val="322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57024B">
              <w:rPr>
                <w:color w:val="000000"/>
                <w:sz w:val="23"/>
                <w:szCs w:val="23"/>
                <w:lang w:val="ru-RU" w:eastAsia="ru-RU"/>
              </w:rPr>
              <w:t xml:space="preserve"> 000 01 05 00 00 00 0000 000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</w:tr>
      <w:tr w:rsidR="00551875" w:rsidRPr="0057024B">
        <w:trPr>
          <w:trHeight w:val="187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57024B">
              <w:rPr>
                <w:color w:val="000000"/>
                <w:sz w:val="23"/>
                <w:szCs w:val="23"/>
                <w:lang w:val="ru-RU" w:eastAsia="ru-RU"/>
              </w:rPr>
              <w:t xml:space="preserve"> 000 01 05 00 00 00 0000 500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Увеличение остатков средств бюджетов 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-1 826,1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-1 078,2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-933,8</w:t>
            </w:r>
          </w:p>
        </w:tc>
      </w:tr>
      <w:tr w:rsidR="00551875" w:rsidRPr="0057024B">
        <w:trPr>
          <w:trHeight w:val="187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57024B">
              <w:rPr>
                <w:color w:val="000000"/>
                <w:sz w:val="23"/>
                <w:szCs w:val="23"/>
                <w:lang w:val="ru-RU" w:eastAsia="ru-RU"/>
              </w:rPr>
              <w:t xml:space="preserve"> 000 01 05 02 01 00 0000 510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-1 826,1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-1 078,2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-933,8</w:t>
            </w:r>
          </w:p>
        </w:tc>
      </w:tr>
      <w:tr w:rsidR="00551875" w:rsidRPr="0057024B">
        <w:trPr>
          <w:trHeight w:val="322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57024B">
              <w:rPr>
                <w:color w:val="000000"/>
                <w:sz w:val="23"/>
                <w:szCs w:val="23"/>
                <w:lang w:val="ru-RU" w:eastAsia="ru-RU"/>
              </w:rPr>
              <w:t xml:space="preserve"> 000 01 05 02 01 10 0000 510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-1 826,1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-1 078,2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-933,8</w:t>
            </w:r>
          </w:p>
        </w:tc>
      </w:tr>
      <w:tr w:rsidR="00551875" w:rsidRPr="0057024B">
        <w:trPr>
          <w:trHeight w:val="187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57024B">
              <w:rPr>
                <w:color w:val="000000"/>
                <w:sz w:val="23"/>
                <w:szCs w:val="23"/>
                <w:lang w:val="ru-RU" w:eastAsia="ru-RU"/>
              </w:rPr>
              <w:t xml:space="preserve"> 000 01 05 00 00 00 0000 600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Уменьшение остатков средств бюджетов 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1 826,1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1 078,2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933,8</w:t>
            </w:r>
          </w:p>
        </w:tc>
      </w:tr>
      <w:tr w:rsidR="00551875" w:rsidRPr="0057024B">
        <w:trPr>
          <w:trHeight w:val="187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57024B">
              <w:rPr>
                <w:color w:val="000000"/>
                <w:sz w:val="23"/>
                <w:szCs w:val="23"/>
                <w:lang w:val="ru-RU" w:eastAsia="ru-RU"/>
              </w:rPr>
              <w:t xml:space="preserve"> 000 01 05 02 01 00 0000 610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1 826,1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1 078,2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933,8</w:t>
            </w:r>
          </w:p>
        </w:tc>
      </w:tr>
      <w:tr w:rsidR="00551875" w:rsidRPr="0057024B">
        <w:trPr>
          <w:trHeight w:val="322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57024B">
              <w:rPr>
                <w:color w:val="000000"/>
                <w:sz w:val="23"/>
                <w:szCs w:val="23"/>
                <w:lang w:val="ru-RU" w:eastAsia="ru-RU"/>
              </w:rPr>
              <w:t xml:space="preserve"> 000 01 05 02 01 10 0000 610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1 826,1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1 078,2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1875" w:rsidRPr="0057024B" w:rsidRDefault="00551875" w:rsidP="0057024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702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933,8</w:t>
            </w:r>
          </w:p>
        </w:tc>
      </w:tr>
    </w:tbl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551875" w:rsidRDefault="00551875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sectPr w:rsidR="00551875" w:rsidSect="00FF5669">
      <w:headerReference w:type="even" r:id="rId7"/>
      <w:headerReference w:type="default" r:id="rId8"/>
      <w:pgSz w:w="11906" w:h="16838"/>
      <w:pgMar w:top="567" w:right="850" w:bottom="709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1875" w:rsidRDefault="00551875">
      <w:r>
        <w:separator/>
      </w:r>
    </w:p>
  </w:endnote>
  <w:endnote w:type="continuationSeparator" w:id="1">
    <w:p w:rsidR="00551875" w:rsidRDefault="005518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1875" w:rsidRDefault="00551875">
      <w:r>
        <w:separator/>
      </w:r>
    </w:p>
  </w:footnote>
  <w:footnote w:type="continuationSeparator" w:id="1">
    <w:p w:rsidR="00551875" w:rsidRDefault="005518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1875" w:rsidRDefault="00551875" w:rsidP="00902FA0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51875" w:rsidRDefault="00551875" w:rsidP="00FF5669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1875" w:rsidRDefault="00551875" w:rsidP="00902FA0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22</w:t>
    </w:r>
    <w:r>
      <w:rPr>
        <w:rStyle w:val="PageNumber"/>
      </w:rPr>
      <w:fldChar w:fldCharType="end"/>
    </w:r>
  </w:p>
  <w:p w:rsidR="00551875" w:rsidRDefault="00551875" w:rsidP="00FF5669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79823E99"/>
    <w:multiLevelType w:val="multilevel"/>
    <w:tmpl w:val="0B3ECF44"/>
    <w:lvl w:ilvl="0">
      <w:start w:val="1"/>
      <w:numFmt w:val="decimal"/>
      <w:lvlText w:val="%1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9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297E"/>
    <w:rsid w:val="0000311C"/>
    <w:rsid w:val="000038F0"/>
    <w:rsid w:val="00036DEC"/>
    <w:rsid w:val="00045CB6"/>
    <w:rsid w:val="00050E19"/>
    <w:rsid w:val="00053AF1"/>
    <w:rsid w:val="00054652"/>
    <w:rsid w:val="000A7E24"/>
    <w:rsid w:val="000B72B9"/>
    <w:rsid w:val="000C7376"/>
    <w:rsid w:val="000D31BD"/>
    <w:rsid w:val="000F4D62"/>
    <w:rsid w:val="0010005A"/>
    <w:rsid w:val="00113284"/>
    <w:rsid w:val="00123B6B"/>
    <w:rsid w:val="00125A2F"/>
    <w:rsid w:val="00133E72"/>
    <w:rsid w:val="00164693"/>
    <w:rsid w:val="00177B34"/>
    <w:rsid w:val="001A25AA"/>
    <w:rsid w:val="001D3B43"/>
    <w:rsid w:val="00213F3E"/>
    <w:rsid w:val="002271FA"/>
    <w:rsid w:val="00253FDE"/>
    <w:rsid w:val="00291B60"/>
    <w:rsid w:val="002A32E5"/>
    <w:rsid w:val="002A40AC"/>
    <w:rsid w:val="002B1CC9"/>
    <w:rsid w:val="002C0398"/>
    <w:rsid w:val="002C1CE2"/>
    <w:rsid w:val="002C2901"/>
    <w:rsid w:val="002D2A88"/>
    <w:rsid w:val="003065F4"/>
    <w:rsid w:val="00371FC1"/>
    <w:rsid w:val="003B1ABE"/>
    <w:rsid w:val="003C16DC"/>
    <w:rsid w:val="003C49B9"/>
    <w:rsid w:val="003C79F7"/>
    <w:rsid w:val="003D1DF4"/>
    <w:rsid w:val="003E0E9B"/>
    <w:rsid w:val="00431E1C"/>
    <w:rsid w:val="00441B9C"/>
    <w:rsid w:val="00454237"/>
    <w:rsid w:val="00463F55"/>
    <w:rsid w:val="004A16D9"/>
    <w:rsid w:val="004C1806"/>
    <w:rsid w:val="004D1EA4"/>
    <w:rsid w:val="004D2EEF"/>
    <w:rsid w:val="00501491"/>
    <w:rsid w:val="00503F13"/>
    <w:rsid w:val="00507726"/>
    <w:rsid w:val="005171C7"/>
    <w:rsid w:val="00542314"/>
    <w:rsid w:val="00550D66"/>
    <w:rsid w:val="00551875"/>
    <w:rsid w:val="0057024B"/>
    <w:rsid w:val="005B37E6"/>
    <w:rsid w:val="005C06C3"/>
    <w:rsid w:val="005E1F85"/>
    <w:rsid w:val="006054CB"/>
    <w:rsid w:val="00605D3E"/>
    <w:rsid w:val="0061297E"/>
    <w:rsid w:val="00651E2A"/>
    <w:rsid w:val="00652650"/>
    <w:rsid w:val="00656A0D"/>
    <w:rsid w:val="00670755"/>
    <w:rsid w:val="00684D2E"/>
    <w:rsid w:val="006A553C"/>
    <w:rsid w:val="006B3539"/>
    <w:rsid w:val="006C6687"/>
    <w:rsid w:val="006E7DE8"/>
    <w:rsid w:val="006F1C5B"/>
    <w:rsid w:val="006F5438"/>
    <w:rsid w:val="006F5EBF"/>
    <w:rsid w:val="00742079"/>
    <w:rsid w:val="00765167"/>
    <w:rsid w:val="007700F9"/>
    <w:rsid w:val="0077611C"/>
    <w:rsid w:val="007B665F"/>
    <w:rsid w:val="007F787E"/>
    <w:rsid w:val="00806622"/>
    <w:rsid w:val="00811D0F"/>
    <w:rsid w:val="008353C1"/>
    <w:rsid w:val="0083559A"/>
    <w:rsid w:val="008509FD"/>
    <w:rsid w:val="0087356C"/>
    <w:rsid w:val="00880A78"/>
    <w:rsid w:val="00881539"/>
    <w:rsid w:val="00882503"/>
    <w:rsid w:val="00884E4C"/>
    <w:rsid w:val="008A5A0A"/>
    <w:rsid w:val="008B4ACC"/>
    <w:rsid w:val="008E211B"/>
    <w:rsid w:val="008F6F76"/>
    <w:rsid w:val="00902FA0"/>
    <w:rsid w:val="009427EE"/>
    <w:rsid w:val="0094312E"/>
    <w:rsid w:val="00950353"/>
    <w:rsid w:val="009544E9"/>
    <w:rsid w:val="00973AE8"/>
    <w:rsid w:val="0098278C"/>
    <w:rsid w:val="00997A0D"/>
    <w:rsid w:val="009C0DA5"/>
    <w:rsid w:val="009D4EE8"/>
    <w:rsid w:val="009F3360"/>
    <w:rsid w:val="00A06F8B"/>
    <w:rsid w:val="00A10676"/>
    <w:rsid w:val="00A66FD3"/>
    <w:rsid w:val="00A7327B"/>
    <w:rsid w:val="00AB3E7E"/>
    <w:rsid w:val="00AB6155"/>
    <w:rsid w:val="00AC44EF"/>
    <w:rsid w:val="00AE2A24"/>
    <w:rsid w:val="00AE4240"/>
    <w:rsid w:val="00AF32AA"/>
    <w:rsid w:val="00B0697D"/>
    <w:rsid w:val="00B23778"/>
    <w:rsid w:val="00B263A1"/>
    <w:rsid w:val="00B31EC9"/>
    <w:rsid w:val="00B3307C"/>
    <w:rsid w:val="00B55040"/>
    <w:rsid w:val="00B62F9C"/>
    <w:rsid w:val="00B8037A"/>
    <w:rsid w:val="00B85773"/>
    <w:rsid w:val="00BA71B0"/>
    <w:rsid w:val="00BC787B"/>
    <w:rsid w:val="00C16536"/>
    <w:rsid w:val="00C202AA"/>
    <w:rsid w:val="00C42903"/>
    <w:rsid w:val="00C57B9F"/>
    <w:rsid w:val="00C67B49"/>
    <w:rsid w:val="00C74425"/>
    <w:rsid w:val="00CA7734"/>
    <w:rsid w:val="00CE6587"/>
    <w:rsid w:val="00CF09B1"/>
    <w:rsid w:val="00CF0A4C"/>
    <w:rsid w:val="00D13F86"/>
    <w:rsid w:val="00D2557A"/>
    <w:rsid w:val="00D26455"/>
    <w:rsid w:val="00D27957"/>
    <w:rsid w:val="00D63164"/>
    <w:rsid w:val="00D87F4D"/>
    <w:rsid w:val="00D92D10"/>
    <w:rsid w:val="00DD0CCF"/>
    <w:rsid w:val="00DD4EB1"/>
    <w:rsid w:val="00E009CA"/>
    <w:rsid w:val="00E079B8"/>
    <w:rsid w:val="00E57413"/>
    <w:rsid w:val="00E64C9D"/>
    <w:rsid w:val="00E658F1"/>
    <w:rsid w:val="00E738C3"/>
    <w:rsid w:val="00E74E34"/>
    <w:rsid w:val="00E90606"/>
    <w:rsid w:val="00EA38C8"/>
    <w:rsid w:val="00EE6C99"/>
    <w:rsid w:val="00EE7B25"/>
    <w:rsid w:val="00EF1598"/>
    <w:rsid w:val="00F136CA"/>
    <w:rsid w:val="00F137A1"/>
    <w:rsid w:val="00F31490"/>
    <w:rsid w:val="00F32B70"/>
    <w:rsid w:val="00F5600A"/>
    <w:rsid w:val="00F77B11"/>
    <w:rsid w:val="00F84013"/>
    <w:rsid w:val="00FA1E3A"/>
    <w:rsid w:val="00FD6F8A"/>
    <w:rsid w:val="00FE085E"/>
    <w:rsid w:val="00FF0D1D"/>
    <w:rsid w:val="00FF5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1297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Hyperlink">
    <w:name w:val="Hyperlink"/>
    <w:basedOn w:val="DefaultParagraphFont"/>
    <w:uiPriority w:val="99"/>
    <w:rsid w:val="00CF09B1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CF09B1"/>
    <w:rPr>
      <w:rFonts w:cs="Times New Roman"/>
    </w:rPr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Footer">
    <w:name w:val="footer"/>
    <w:basedOn w:val="Normal"/>
    <w:link w:val="FooterChar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">
    <w:name w:val="Заголовок таблицы"/>
    <w:basedOn w:val="Normal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FollowedHyperlink">
    <w:name w:val="FollowedHyperlink"/>
    <w:basedOn w:val="DefaultParagraphFont"/>
    <w:uiPriority w:val="99"/>
    <w:rsid w:val="00CF09B1"/>
    <w:rPr>
      <w:rFonts w:cs="Times New Roman"/>
      <w:color w:val="800080"/>
      <w:u w:val="single"/>
    </w:rPr>
  </w:style>
  <w:style w:type="paragraph" w:customStyle="1" w:styleId="msonormal0">
    <w:name w:val="msonormal"/>
    <w:basedOn w:val="Normal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Normal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Normal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Normal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Normal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Normal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font5">
    <w:name w:val="font5"/>
    <w:basedOn w:val="Normal"/>
    <w:uiPriority w:val="99"/>
    <w:rsid w:val="0057024B"/>
    <w:pPr>
      <w:spacing w:before="100" w:beforeAutospacing="1" w:after="100" w:afterAutospacing="1"/>
    </w:pPr>
    <w:rPr>
      <w:rFonts w:ascii="Tahoma" w:eastAsia="Calibri" w:hAnsi="Tahoma" w:cs="Tahoma"/>
      <w:color w:val="000000"/>
      <w:sz w:val="16"/>
      <w:szCs w:val="16"/>
      <w:lang w:val="ru-RU" w:eastAsia="ru-RU"/>
    </w:rPr>
  </w:style>
  <w:style w:type="paragraph" w:customStyle="1" w:styleId="font6">
    <w:name w:val="font6"/>
    <w:basedOn w:val="Normal"/>
    <w:uiPriority w:val="99"/>
    <w:rsid w:val="0057024B"/>
    <w:pPr>
      <w:spacing w:before="100" w:beforeAutospacing="1" w:after="100" w:afterAutospacing="1"/>
    </w:pPr>
    <w:rPr>
      <w:rFonts w:ascii="Tahoma" w:eastAsia="Calibri" w:hAnsi="Tahoma" w:cs="Tahoma"/>
      <w:b/>
      <w:bCs/>
      <w:color w:val="000000"/>
      <w:sz w:val="16"/>
      <w:szCs w:val="16"/>
      <w:lang w:val="ru-RU" w:eastAsia="ru-RU"/>
    </w:rPr>
  </w:style>
  <w:style w:type="paragraph" w:customStyle="1" w:styleId="xl129">
    <w:name w:val="xl129"/>
    <w:basedOn w:val="Normal"/>
    <w:uiPriority w:val="99"/>
    <w:rsid w:val="0057024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Calibri" w:hAnsi="Arial" w:cs="Arial"/>
      <w:sz w:val="18"/>
      <w:szCs w:val="18"/>
      <w:lang w:val="ru-RU" w:eastAsia="ru-RU"/>
    </w:rPr>
  </w:style>
  <w:style w:type="paragraph" w:customStyle="1" w:styleId="xl130">
    <w:name w:val="xl130"/>
    <w:basedOn w:val="Normal"/>
    <w:uiPriority w:val="99"/>
    <w:rsid w:val="0057024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Calibri" w:hAnsi="Arial" w:cs="Arial"/>
      <w:sz w:val="18"/>
      <w:szCs w:val="18"/>
      <w:lang w:val="ru-RU" w:eastAsia="ru-RU"/>
    </w:rPr>
  </w:style>
  <w:style w:type="paragraph" w:customStyle="1" w:styleId="xl131">
    <w:name w:val="xl131"/>
    <w:basedOn w:val="Normal"/>
    <w:uiPriority w:val="99"/>
    <w:rsid w:val="0057024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99CC" w:fill="FFFFFF"/>
      <w:spacing w:before="100" w:beforeAutospacing="1" w:after="100" w:afterAutospacing="1"/>
      <w:jc w:val="right"/>
    </w:pPr>
    <w:rPr>
      <w:rFonts w:ascii="Arial" w:eastAsia="Calibri" w:hAnsi="Arial" w:cs="Arial"/>
      <w:sz w:val="18"/>
      <w:szCs w:val="18"/>
      <w:lang w:val="ru-RU" w:eastAsia="ru-RU"/>
    </w:rPr>
  </w:style>
  <w:style w:type="paragraph" w:customStyle="1" w:styleId="xl132">
    <w:name w:val="xl132"/>
    <w:basedOn w:val="Normal"/>
    <w:uiPriority w:val="99"/>
    <w:rsid w:val="0057024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CCCFF" w:fill="FFFFFF"/>
      <w:spacing w:before="100" w:beforeAutospacing="1" w:after="100" w:afterAutospacing="1"/>
      <w:jc w:val="right"/>
    </w:pPr>
    <w:rPr>
      <w:rFonts w:ascii="Arial" w:eastAsia="Calibri" w:hAnsi="Arial" w:cs="Arial"/>
      <w:sz w:val="18"/>
      <w:szCs w:val="18"/>
      <w:lang w:val="ru-RU" w:eastAsia="ru-RU"/>
    </w:rPr>
  </w:style>
  <w:style w:type="paragraph" w:customStyle="1" w:styleId="xl133">
    <w:name w:val="xl133"/>
    <w:basedOn w:val="Normal"/>
    <w:uiPriority w:val="99"/>
    <w:rsid w:val="0057024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right"/>
    </w:pPr>
    <w:rPr>
      <w:rFonts w:ascii="Arial" w:eastAsia="Calibri" w:hAnsi="Arial" w:cs="Arial"/>
      <w:sz w:val="18"/>
      <w:szCs w:val="18"/>
      <w:lang w:val="ru-RU" w:eastAsia="ru-RU"/>
    </w:rPr>
  </w:style>
  <w:style w:type="paragraph" w:customStyle="1" w:styleId="xl134">
    <w:name w:val="xl134"/>
    <w:basedOn w:val="Normal"/>
    <w:uiPriority w:val="99"/>
    <w:rsid w:val="0057024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Calibri" w:hAnsi="Arial" w:cs="Arial"/>
      <w:sz w:val="18"/>
      <w:szCs w:val="18"/>
      <w:lang w:val="ru-RU" w:eastAsia="ru-RU"/>
    </w:rPr>
  </w:style>
  <w:style w:type="paragraph" w:customStyle="1" w:styleId="xl135">
    <w:name w:val="xl135"/>
    <w:basedOn w:val="Normal"/>
    <w:uiPriority w:val="99"/>
    <w:rsid w:val="0057024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Calibri" w:hAnsi="Arial" w:cs="Arial"/>
      <w:sz w:val="18"/>
      <w:szCs w:val="18"/>
      <w:lang w:val="ru-RU" w:eastAsia="ru-RU"/>
    </w:rPr>
  </w:style>
  <w:style w:type="paragraph" w:customStyle="1" w:styleId="xl136">
    <w:name w:val="xl136"/>
    <w:basedOn w:val="Normal"/>
    <w:uiPriority w:val="99"/>
    <w:rsid w:val="0057024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Calibri" w:hAnsi="Arial" w:cs="Arial"/>
      <w:sz w:val="18"/>
      <w:szCs w:val="18"/>
      <w:lang w:val="ru-RU" w:eastAsia="ru-RU"/>
    </w:rPr>
  </w:style>
  <w:style w:type="paragraph" w:customStyle="1" w:styleId="xl137">
    <w:name w:val="xl137"/>
    <w:basedOn w:val="Normal"/>
    <w:uiPriority w:val="99"/>
    <w:rsid w:val="0057024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99CC" w:fill="FFFFFF"/>
      <w:spacing w:before="100" w:beforeAutospacing="1" w:after="100" w:afterAutospacing="1"/>
      <w:jc w:val="right"/>
    </w:pPr>
    <w:rPr>
      <w:rFonts w:ascii="Arial" w:eastAsia="Calibri" w:hAnsi="Arial" w:cs="Arial"/>
      <w:sz w:val="18"/>
      <w:szCs w:val="18"/>
      <w:lang w:val="ru-RU" w:eastAsia="ru-RU"/>
    </w:rPr>
  </w:style>
  <w:style w:type="paragraph" w:customStyle="1" w:styleId="xl138">
    <w:name w:val="xl138"/>
    <w:basedOn w:val="Normal"/>
    <w:uiPriority w:val="99"/>
    <w:rsid w:val="0057024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CCCCFF" w:fill="FFFFFF"/>
      <w:spacing w:before="100" w:beforeAutospacing="1" w:after="100" w:afterAutospacing="1"/>
      <w:jc w:val="right"/>
    </w:pPr>
    <w:rPr>
      <w:rFonts w:ascii="Arial" w:eastAsia="Calibri" w:hAnsi="Arial" w:cs="Arial"/>
      <w:sz w:val="18"/>
      <w:szCs w:val="18"/>
      <w:lang w:val="ru-RU" w:eastAsia="ru-RU"/>
    </w:rPr>
  </w:style>
  <w:style w:type="paragraph" w:customStyle="1" w:styleId="xl139">
    <w:name w:val="xl139"/>
    <w:basedOn w:val="Normal"/>
    <w:uiPriority w:val="99"/>
    <w:rsid w:val="0057024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right"/>
    </w:pPr>
    <w:rPr>
      <w:rFonts w:ascii="Arial" w:eastAsia="Calibri" w:hAnsi="Arial" w:cs="Arial"/>
      <w:sz w:val="18"/>
      <w:szCs w:val="18"/>
      <w:lang w:val="ru-RU" w:eastAsia="ru-RU"/>
    </w:rPr>
  </w:style>
  <w:style w:type="paragraph" w:customStyle="1" w:styleId="xl140">
    <w:name w:val="xl140"/>
    <w:basedOn w:val="Normal"/>
    <w:uiPriority w:val="99"/>
    <w:rsid w:val="0057024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99CC" w:fill="FFFFFF"/>
      <w:spacing w:before="100" w:beforeAutospacing="1" w:after="100" w:afterAutospacing="1"/>
      <w:jc w:val="right"/>
    </w:pPr>
    <w:rPr>
      <w:rFonts w:ascii="Arial" w:eastAsia="Calibri" w:hAnsi="Arial" w:cs="Arial"/>
      <w:sz w:val="18"/>
      <w:szCs w:val="18"/>
      <w:lang w:val="ru-RU" w:eastAsia="ru-RU"/>
    </w:rPr>
  </w:style>
  <w:style w:type="paragraph" w:customStyle="1" w:styleId="xl141">
    <w:name w:val="xl141"/>
    <w:basedOn w:val="Normal"/>
    <w:uiPriority w:val="99"/>
    <w:rsid w:val="0057024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CCCFF" w:fill="FFFFFF"/>
      <w:spacing w:before="100" w:beforeAutospacing="1" w:after="100" w:afterAutospacing="1"/>
      <w:jc w:val="right"/>
    </w:pPr>
    <w:rPr>
      <w:rFonts w:ascii="Arial" w:eastAsia="Calibri" w:hAnsi="Arial" w:cs="Arial"/>
      <w:sz w:val="18"/>
      <w:szCs w:val="18"/>
      <w:lang w:val="ru-RU" w:eastAsia="ru-RU"/>
    </w:rPr>
  </w:style>
  <w:style w:type="paragraph" w:customStyle="1" w:styleId="xl142">
    <w:name w:val="xl142"/>
    <w:basedOn w:val="Normal"/>
    <w:uiPriority w:val="99"/>
    <w:rsid w:val="0057024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right"/>
    </w:pPr>
    <w:rPr>
      <w:rFonts w:ascii="Arial" w:eastAsia="Calibri" w:hAnsi="Arial" w:cs="Arial"/>
      <w:sz w:val="18"/>
      <w:szCs w:val="18"/>
      <w:lang w:val="ru-RU" w:eastAsia="ru-RU"/>
    </w:rPr>
  </w:style>
  <w:style w:type="paragraph" w:customStyle="1" w:styleId="xl143">
    <w:name w:val="xl143"/>
    <w:basedOn w:val="Normal"/>
    <w:uiPriority w:val="99"/>
    <w:rsid w:val="0057024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eastAsia="Calibri" w:hAnsi="Arial" w:cs="Arial"/>
      <w:sz w:val="18"/>
      <w:szCs w:val="18"/>
      <w:lang w:val="ru-RU" w:eastAsia="ru-RU"/>
    </w:rPr>
  </w:style>
  <w:style w:type="paragraph" w:customStyle="1" w:styleId="xl144">
    <w:name w:val="xl144"/>
    <w:basedOn w:val="Normal"/>
    <w:uiPriority w:val="99"/>
    <w:rsid w:val="0057024B"/>
    <w:pPr>
      <w:spacing w:before="100" w:beforeAutospacing="1" w:after="100" w:afterAutospacing="1"/>
      <w:jc w:val="center"/>
    </w:pPr>
    <w:rPr>
      <w:rFonts w:ascii="Arial" w:eastAsia="Calibri" w:hAnsi="Arial" w:cs="Arial"/>
      <w:b/>
      <w:bCs/>
      <w:lang w:val="ru-RU" w:eastAsia="ru-RU"/>
    </w:rPr>
  </w:style>
  <w:style w:type="paragraph" w:customStyle="1" w:styleId="xl145">
    <w:name w:val="xl145"/>
    <w:basedOn w:val="Normal"/>
    <w:uiPriority w:val="99"/>
    <w:rsid w:val="0057024B"/>
    <w:pPr>
      <w:spacing w:before="100" w:beforeAutospacing="1" w:after="100" w:afterAutospacing="1"/>
      <w:jc w:val="right"/>
    </w:pPr>
    <w:rPr>
      <w:rFonts w:ascii="Arial" w:eastAsia="Calibri" w:hAnsi="Arial" w:cs="Arial"/>
      <w:lang w:val="ru-RU" w:eastAsia="ru-RU"/>
    </w:rPr>
  </w:style>
  <w:style w:type="paragraph" w:customStyle="1" w:styleId="xl146">
    <w:name w:val="xl146"/>
    <w:basedOn w:val="Normal"/>
    <w:uiPriority w:val="99"/>
    <w:rsid w:val="0057024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eastAsia="Calibri" w:hAnsi="Arial" w:cs="Arial"/>
      <w:b/>
      <w:bCs/>
      <w:lang w:val="ru-RU" w:eastAsia="ru-RU"/>
    </w:rPr>
  </w:style>
  <w:style w:type="paragraph" w:customStyle="1" w:styleId="xl147">
    <w:name w:val="xl147"/>
    <w:basedOn w:val="Normal"/>
    <w:uiPriority w:val="99"/>
    <w:rsid w:val="0057024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Calibri" w:hAnsi="Arial" w:cs="Arial"/>
      <w:b/>
      <w:bCs/>
      <w:lang w:val="ru-RU" w:eastAsia="ru-RU"/>
    </w:rPr>
  </w:style>
  <w:style w:type="paragraph" w:customStyle="1" w:styleId="xl148">
    <w:name w:val="xl148"/>
    <w:basedOn w:val="Normal"/>
    <w:uiPriority w:val="99"/>
    <w:rsid w:val="0057024B"/>
    <w:pPr>
      <w:spacing w:before="100" w:beforeAutospacing="1" w:after="100" w:afterAutospacing="1"/>
      <w:jc w:val="right"/>
    </w:pPr>
    <w:rPr>
      <w:rFonts w:ascii="Arial" w:eastAsia="Calibri" w:hAnsi="Arial" w:cs="Arial"/>
      <w:sz w:val="18"/>
      <w:szCs w:val="18"/>
      <w:lang w:val="ru-RU" w:eastAsia="ru-RU"/>
    </w:rPr>
  </w:style>
  <w:style w:type="paragraph" w:customStyle="1" w:styleId="xl149">
    <w:name w:val="xl149"/>
    <w:basedOn w:val="Normal"/>
    <w:uiPriority w:val="99"/>
    <w:rsid w:val="0057024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eastAsia="Calibri" w:hAnsi="Arial" w:cs="Arial"/>
      <w:b/>
      <w:bCs/>
      <w:sz w:val="18"/>
      <w:szCs w:val="1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240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40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40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40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40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40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40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40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245</TotalTime>
  <Pages>23</Pages>
  <Words>6556</Words>
  <Characters>-32766</Characters>
  <Application>Microsoft Office Outlook</Application>
  <DocSecurity>0</DocSecurity>
  <Lines>0</Lines>
  <Paragraphs>0</Paragraphs>
  <ScaleCrop>false</ScaleCrop>
  <Company>Красномайское с/п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Anna</cp:lastModifiedBy>
  <cp:revision>50</cp:revision>
  <cp:lastPrinted>2020-05-12T14:11:00Z</cp:lastPrinted>
  <dcterms:created xsi:type="dcterms:W3CDTF">2019-10-24T06:02:00Z</dcterms:created>
  <dcterms:modified xsi:type="dcterms:W3CDTF">2020-05-12T14:12:00Z</dcterms:modified>
</cp:coreProperties>
</file>