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C4F" w:rsidRDefault="005C1C4F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5C1C4F" w:rsidRDefault="005C1C4F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C1C4F" w:rsidRPr="00CF09B1" w:rsidRDefault="005C1C4F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5C1C4F" w:rsidRPr="00CF09B1" w:rsidRDefault="005C1C4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5C1C4F" w:rsidRPr="00CF09B1" w:rsidRDefault="005C1C4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5C1C4F" w:rsidRPr="00CF09B1" w:rsidRDefault="005C1C4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5C1C4F" w:rsidRPr="00997A0D" w:rsidRDefault="005C1C4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5C1C4F" w:rsidRPr="00CF09B1" w:rsidRDefault="005C1C4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C1C4F" w:rsidRPr="00CF09B1" w:rsidRDefault="005C1C4F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5C1C4F" w:rsidRPr="00CF09B1" w:rsidRDefault="005C1C4F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C1C4F" w:rsidRPr="00CF09B1" w:rsidRDefault="005C1C4F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153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13 марта 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5C1C4F" w:rsidRPr="00CF09B1" w:rsidRDefault="005C1C4F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5C1C4F" w:rsidRDefault="005C1C4F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146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(с изменениями от 24.01.2020 №151)</w:t>
      </w:r>
    </w:p>
    <w:p w:rsidR="005C1C4F" w:rsidRPr="00651E2A" w:rsidRDefault="005C1C4F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5C1C4F" w:rsidRDefault="005C1C4F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5C1C4F" w:rsidRPr="00651E2A" w:rsidRDefault="005C1C4F" w:rsidP="00651E2A">
      <w:pPr>
        <w:ind w:firstLine="851"/>
        <w:jc w:val="both"/>
        <w:rPr>
          <w:rFonts w:ascii="Arial" w:hAnsi="Arial" w:cs="Arial"/>
          <w:lang w:val="ru-RU"/>
        </w:rPr>
      </w:pPr>
    </w:p>
    <w:p w:rsidR="005C1C4F" w:rsidRPr="00651E2A" w:rsidRDefault="005C1C4F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с изменениями от 24.01.2020 №151)</w:t>
      </w:r>
      <w:r w:rsidRPr="00651E2A">
        <w:rPr>
          <w:rFonts w:ascii="Arial" w:hAnsi="Arial" w:cs="Arial"/>
          <w:lang w:val="ru-RU"/>
        </w:rPr>
        <w:t xml:space="preserve"> следующие изменения:</w:t>
      </w:r>
    </w:p>
    <w:p w:rsidR="005C1C4F" w:rsidRPr="00651E2A" w:rsidRDefault="005C1C4F" w:rsidP="00651E2A">
      <w:pPr>
        <w:jc w:val="both"/>
        <w:rPr>
          <w:rFonts w:ascii="Arial" w:hAnsi="Arial" w:cs="Arial"/>
          <w:lang w:val="ru-RU"/>
        </w:rPr>
      </w:pPr>
    </w:p>
    <w:p w:rsidR="005C1C4F" w:rsidRPr="00651E2A" w:rsidRDefault="005C1C4F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5C1C4F" w:rsidRPr="00CF09B1" w:rsidRDefault="005C1C4F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1565,7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1565,7 тыс. рублей</w:t>
      </w:r>
      <w:r w:rsidRPr="00CF09B1">
        <w:rPr>
          <w:rFonts w:ascii="Arial" w:hAnsi="Arial" w:cs="Arial"/>
          <w:lang w:val="ru-RU"/>
        </w:rPr>
        <w:t>.</w:t>
      </w:r>
    </w:p>
    <w:p w:rsidR="005C1C4F" w:rsidRPr="004D1EA4" w:rsidRDefault="005C1C4F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13,4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5C1C4F" w:rsidRPr="004D1EA4" w:rsidRDefault="005C1C4F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17,5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5C1C4F" w:rsidRPr="00651E2A" w:rsidRDefault="005C1C4F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1.2 Приложение 4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5C1C4F" w:rsidRPr="00651E2A" w:rsidRDefault="005C1C4F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1.3 Приложение 5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5C1C4F" w:rsidRPr="00651E2A" w:rsidRDefault="005C1C4F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1.4 Приложение 6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5C1C4F" w:rsidRPr="00651E2A" w:rsidRDefault="005C1C4F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1.5 Приложение 7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>кого муниципального района от 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1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5C1C4F" w:rsidRPr="00651E2A" w:rsidRDefault="005C1C4F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5C1C4F" w:rsidRDefault="005C1C4F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5C1C4F" w:rsidRDefault="005C1C4F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5C1C4F" w:rsidRDefault="005C1C4F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5C1C4F" w:rsidRDefault="005C1C4F" w:rsidP="00C57B9F">
      <w:pPr>
        <w:pStyle w:val="ConsNormal"/>
        <w:ind w:right="0" w:firstLine="0"/>
        <w:jc w:val="both"/>
        <w:rPr>
          <w:rFonts w:cs="Times New Roman"/>
          <w:b/>
          <w:bCs/>
          <w:sz w:val="24"/>
          <w:szCs w:val="24"/>
        </w:rPr>
      </w:pPr>
      <w:bookmarkStart w:id="1" w:name="_Hlk530556136"/>
    </w:p>
    <w:bookmarkEnd w:id="0"/>
    <w:bookmarkEnd w:id="1"/>
    <w:p w:rsidR="005C1C4F" w:rsidRPr="00EE7B25" w:rsidRDefault="005C1C4F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C1C4F" w:rsidRPr="00EE7B25" w:rsidRDefault="005C1C4F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C1C4F" w:rsidRPr="00EE7B25" w:rsidRDefault="005C1C4F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C1C4F" w:rsidRPr="00EE7B25" w:rsidRDefault="005C1C4F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5C1C4F" w:rsidRPr="00EE7B25" w:rsidRDefault="005C1C4F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5C1C4F" w:rsidRPr="00EE7B25" w:rsidRDefault="005C1C4F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В.И. Вишняков</w:t>
      </w:r>
    </w:p>
    <w:p w:rsidR="005C1C4F" w:rsidRPr="00EE7B25" w:rsidRDefault="005C1C4F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№1</w:t>
      </w: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13.03.2020 года №153</w:t>
      </w: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110"/>
        <w:gridCol w:w="4648"/>
        <w:gridCol w:w="1008"/>
        <w:gridCol w:w="1008"/>
        <w:gridCol w:w="1056"/>
      </w:tblGrid>
      <w:tr w:rsidR="005C1C4F" w:rsidRPr="006B5E92" w:rsidTr="006B5E92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21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ОБЪЕМ </w:t>
            </w:r>
          </w:p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БЕЗВОЗМЕЗДНЫХ ПОСТУПЛЕНИЙ В БЮДЖЕТ КАЧЕЛАЙСКОГО СЕЛЬСКОГО ПОСЕЛЕНИЯ РЕСПУБЛИКИ МОРДОВИЯ НА 2020 ГОД И НА ПЛАНОВЫЙ ПЕРИОД 2021 И 2022 ГОДОВ</w:t>
            </w:r>
          </w:p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64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  <w:tc>
          <w:tcPr>
            <w:tcW w:w="100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21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6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1 565,7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933,8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200,6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201,5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203,0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CCFFFF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CCFFFF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CCFFFF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8,3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CCFFFF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8,7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8,3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8,7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8,00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8,30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8,70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229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8,00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8,30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8,70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192,6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193,2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194,3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24,10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24,10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24,10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168,6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169,2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170,2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51,30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118,90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118,90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804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118,90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1 365,1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876,7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730,8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464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2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4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947,1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4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947,1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2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4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78,9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79,0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80,8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2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4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78,7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80,6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2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4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78,7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80,6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2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4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2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4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4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межбюджетные транферты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703"/>
        </w:trPr>
        <w:tc>
          <w:tcPr>
            <w:tcW w:w="2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4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211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464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5C1C4F" w:rsidRPr="006B5E9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11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64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C4F" w:rsidRPr="006B5E92" w:rsidRDefault="005C1C4F" w:rsidP="006B5E9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</w:tbl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№2</w:t>
      </w: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13.03.2020 года №153</w:t>
      </w: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ook w:val="0000"/>
      </w:tblPr>
      <w:tblGrid>
        <w:gridCol w:w="3259"/>
        <w:gridCol w:w="449"/>
        <w:gridCol w:w="582"/>
        <w:gridCol w:w="417"/>
        <w:gridCol w:w="373"/>
        <w:gridCol w:w="417"/>
        <w:gridCol w:w="754"/>
        <w:gridCol w:w="588"/>
        <w:gridCol w:w="1205"/>
        <w:gridCol w:w="1205"/>
        <w:gridCol w:w="1191"/>
      </w:tblGrid>
      <w:tr w:rsidR="005C1C4F" w:rsidRPr="006B5E92" w:rsidTr="006B5E92">
        <w:trPr>
          <w:trHeight w:val="2340"/>
        </w:trPr>
        <w:tc>
          <w:tcPr>
            <w:tcW w:w="104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6B5E9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2020 ГОД И НА ПЛАНОВЫЙ ПЕРИОД 2021 И 2022 ГОДОВ</w:t>
            </w:r>
          </w:p>
        </w:tc>
      </w:tr>
      <w:tr w:rsidR="005C1C4F" w:rsidRPr="006B5E92" w:rsidTr="006B5E92">
        <w:trPr>
          <w:trHeight w:val="300"/>
        </w:trPr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5C1C4F" w:rsidRPr="006B5E92" w:rsidTr="006B5E92">
        <w:trPr>
          <w:trHeight w:val="398"/>
        </w:trPr>
        <w:tc>
          <w:tcPr>
            <w:tcW w:w="3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6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6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5C1C4F" w:rsidRPr="006B5E92" w:rsidTr="006B5E92">
        <w:trPr>
          <w:trHeight w:val="327"/>
        </w:trPr>
        <w:tc>
          <w:tcPr>
            <w:tcW w:w="3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6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5C1C4F" w:rsidRPr="006B5E92" w:rsidTr="006B5E92">
        <w:trPr>
          <w:trHeight w:val="289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5C1C4F" w:rsidRPr="006B5E92" w:rsidTr="006B5E92">
        <w:trPr>
          <w:trHeight w:val="289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3" w:name="RANGE!A12:K128"/>
            <w:bookmarkEnd w:id="3"/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1565,70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1016,40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254,40</w:t>
            </w:r>
          </w:p>
        </w:tc>
      </w:tr>
      <w:tr w:rsidR="005C1C4F" w:rsidRPr="006B5E92" w:rsidTr="006B5E92">
        <w:trPr>
          <w:trHeight w:val="69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C1C4F" w:rsidRPr="006B5E92" w:rsidTr="006B5E92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C1C4F" w:rsidRPr="006B5E92" w:rsidTr="006B5E92">
        <w:trPr>
          <w:trHeight w:val="16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C1C4F" w:rsidRPr="006B5E92" w:rsidTr="006B5E92">
        <w:trPr>
          <w:trHeight w:val="144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172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117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677,20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677,20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C1C4F" w:rsidRPr="006B5E92" w:rsidTr="006B5E92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677,20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C1C4F" w:rsidRPr="006B5E92" w:rsidTr="006B5E92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C1C4F" w:rsidRPr="006B5E92" w:rsidTr="006B5E92">
        <w:trPr>
          <w:trHeight w:val="169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269,40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54,40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C1C4F" w:rsidRPr="006B5E92" w:rsidTr="006B5E92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54,40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C1C4F" w:rsidRPr="006B5E92" w:rsidTr="006B5E92">
        <w:trPr>
          <w:trHeight w:val="144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299,30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C1C4F" w:rsidRPr="006B5E92" w:rsidTr="006B5E92">
        <w:trPr>
          <w:trHeight w:val="16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C1C4F" w:rsidRPr="006B5E92" w:rsidTr="006B5E92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21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C1C4F" w:rsidRPr="006B5E92" w:rsidTr="006B5E92">
        <w:trPr>
          <w:trHeight w:val="103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C1C4F" w:rsidRPr="006B5E92" w:rsidTr="006B5E92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C1C4F" w:rsidRPr="006B5E92" w:rsidTr="006B5E92">
        <w:trPr>
          <w:trHeight w:val="21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C1C4F" w:rsidRPr="006B5E92" w:rsidTr="006B5E92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C1C4F" w:rsidRPr="006B5E92" w:rsidTr="006B5E92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C1C4F" w:rsidRPr="006B5E92" w:rsidTr="006B5E92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C1C4F" w:rsidRPr="006B5E92" w:rsidTr="006B5E92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C1C4F" w:rsidRPr="006B5E92" w:rsidTr="006B5E92">
        <w:trPr>
          <w:trHeight w:val="73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C1C4F" w:rsidRPr="006B5E92" w:rsidTr="006B5E92">
        <w:trPr>
          <w:trHeight w:val="16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302,70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498,90</w:t>
            </w:r>
          </w:p>
        </w:tc>
      </w:tr>
      <w:tr w:rsidR="005C1C4F" w:rsidRPr="006B5E92" w:rsidTr="006B5E92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C1C4F" w:rsidRPr="006B5E92" w:rsidTr="006B5E92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C1C4F" w:rsidRPr="006B5E92" w:rsidTr="006B5E92">
        <w:trPr>
          <w:trHeight w:val="5655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C1C4F" w:rsidRPr="006B5E92" w:rsidTr="006B5E92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507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градостпрительного плана), выдача разрешений на строительство,разрешение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34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5E9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112,30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240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C1C4F" w:rsidRPr="006B5E92" w:rsidTr="006B5E92">
        <w:trPr>
          <w:trHeight w:val="144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C1C4F" w:rsidRPr="006B5E92" w:rsidTr="006B5E92">
        <w:trPr>
          <w:trHeight w:val="96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C1C4F" w:rsidRPr="006B5E92" w:rsidTr="006B5E92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C1C4F" w:rsidRPr="006B5E92" w:rsidTr="006B5E92">
        <w:trPr>
          <w:trHeight w:val="240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28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C1C4F" w:rsidRPr="006B5E92" w:rsidTr="006B5E92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C1C4F" w:rsidRPr="006B5E92" w:rsidTr="006B5E92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C1C4F" w:rsidRPr="006B5E92" w:rsidTr="006B5E92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C1C4F" w:rsidRPr="006B5E92" w:rsidTr="006B5E92">
        <w:trPr>
          <w:trHeight w:val="52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C1C4F" w:rsidRPr="006B5E92" w:rsidTr="006B5E92">
        <w:trPr>
          <w:trHeight w:val="48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C1C4F" w:rsidRPr="006B5E92" w:rsidTr="006B5E92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C1C4F" w:rsidRPr="006B5E92" w:rsidTr="006B5E92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C1C4F" w:rsidRPr="006B5E92" w:rsidTr="006B5E92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C1C4F" w:rsidRPr="006B5E92" w:rsidTr="006B5E92">
        <w:trPr>
          <w:trHeight w:val="28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C1C4F" w:rsidRPr="006B5E92" w:rsidTr="006B5E92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C1C4F" w:rsidRPr="006B5E92" w:rsidTr="006B5E92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C1C4F" w:rsidRPr="006B5E92" w:rsidTr="006B5E92">
        <w:trPr>
          <w:trHeight w:val="255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</w:tbl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№3</w:t>
      </w: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13.03.2020 года №153</w:t>
      </w: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ook w:val="0000"/>
      </w:tblPr>
      <w:tblGrid>
        <w:gridCol w:w="3242"/>
        <w:gridCol w:w="625"/>
        <w:gridCol w:w="426"/>
        <w:gridCol w:w="545"/>
        <w:gridCol w:w="417"/>
        <w:gridCol w:w="370"/>
        <w:gridCol w:w="417"/>
        <w:gridCol w:w="753"/>
        <w:gridCol w:w="570"/>
        <w:gridCol w:w="1197"/>
        <w:gridCol w:w="1066"/>
        <w:gridCol w:w="812"/>
      </w:tblGrid>
      <w:tr w:rsidR="005C1C4F" w:rsidRPr="006B5E92" w:rsidTr="006B5E92">
        <w:trPr>
          <w:trHeight w:val="1140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6B5E9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2020 ГОД И НА ПЛАНОВЫЙ ПЕРИОД 2021 И 2022 ГОДОВ</w:t>
            </w:r>
          </w:p>
        </w:tc>
      </w:tr>
      <w:tr w:rsidR="005C1C4F" w:rsidRPr="006B5E92" w:rsidTr="006B5E92">
        <w:trPr>
          <w:trHeight w:val="300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36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(тыс. рублей)</w:t>
            </w:r>
          </w:p>
        </w:tc>
      </w:tr>
      <w:tr w:rsidR="005C1C4F" w:rsidRPr="006B5E92" w:rsidTr="006B5E92">
        <w:trPr>
          <w:trHeight w:val="398"/>
        </w:trPr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Наименование</w:t>
            </w:r>
          </w:p>
        </w:tc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АДМ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Рз</w:t>
            </w:r>
          </w:p>
        </w:tc>
        <w:tc>
          <w:tcPr>
            <w:tcW w:w="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Прз</w:t>
            </w:r>
          </w:p>
        </w:tc>
        <w:tc>
          <w:tcPr>
            <w:tcW w:w="195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Цср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Вр</w:t>
            </w: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Сумма</w:t>
            </w:r>
          </w:p>
        </w:tc>
      </w:tr>
      <w:tr w:rsidR="005C1C4F" w:rsidRPr="006B5E92" w:rsidTr="006B5E92">
        <w:trPr>
          <w:trHeight w:val="327"/>
        </w:trPr>
        <w:tc>
          <w:tcPr>
            <w:tcW w:w="3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95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2020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2021 год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2022 год</w:t>
            </w:r>
          </w:p>
        </w:tc>
      </w:tr>
      <w:tr w:rsidR="005C1C4F" w:rsidRPr="006B5E92" w:rsidTr="006B5E92">
        <w:trPr>
          <w:trHeight w:val="289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</w:tr>
      <w:tr w:rsidR="005C1C4F" w:rsidRPr="006B5E92" w:rsidTr="006B5E92">
        <w:trPr>
          <w:trHeight w:val="289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4" w:name="RANGE!A12:L128"/>
            <w:bookmarkEnd w:id="4"/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1565,70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1016,40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254,40</w:t>
            </w:r>
          </w:p>
        </w:tc>
      </w:tr>
      <w:tr w:rsidR="005C1C4F" w:rsidRPr="006B5E92" w:rsidTr="006B5E92">
        <w:trPr>
          <w:trHeight w:val="69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C1C4F" w:rsidRPr="006B5E92" w:rsidTr="006B5E92">
        <w:trPr>
          <w:trHeight w:val="48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C1C4F" w:rsidRPr="006B5E92" w:rsidTr="006B5E92">
        <w:trPr>
          <w:trHeight w:val="169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C1C4F" w:rsidRPr="006B5E92" w:rsidTr="006B5E92">
        <w:trPr>
          <w:trHeight w:val="144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171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124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677,20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677,20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C1C4F" w:rsidRPr="006B5E92" w:rsidTr="006B5E92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677,20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C1C4F" w:rsidRPr="006B5E92" w:rsidTr="006B5E92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C1C4F" w:rsidRPr="006B5E92" w:rsidTr="006B5E92">
        <w:trPr>
          <w:trHeight w:val="172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269,40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215,00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215,00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C1C4F" w:rsidRPr="006B5E92" w:rsidTr="006B5E92">
        <w:trPr>
          <w:trHeight w:val="48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C1C4F" w:rsidRPr="006B5E92" w:rsidTr="006B5E92">
        <w:trPr>
          <w:trHeight w:val="144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299,30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C1C4F" w:rsidRPr="006B5E92" w:rsidTr="006B5E92">
        <w:trPr>
          <w:trHeight w:val="169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C1C4F" w:rsidRPr="006B5E92" w:rsidTr="006B5E92">
        <w:trPr>
          <w:trHeight w:val="48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C1C4F" w:rsidRPr="006B5E92" w:rsidTr="006B5E92">
        <w:trPr>
          <w:trHeight w:val="216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C1C4F" w:rsidRPr="006B5E92" w:rsidTr="006B5E92">
        <w:trPr>
          <w:trHeight w:val="10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C1C4F" w:rsidRPr="006B5E92" w:rsidTr="006B5E92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C1C4F" w:rsidRPr="006B5E92" w:rsidTr="006B5E92">
        <w:trPr>
          <w:trHeight w:val="216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C1C4F" w:rsidRPr="006B5E92" w:rsidTr="006B5E92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C1C4F" w:rsidRPr="006B5E92" w:rsidTr="006B5E92">
        <w:trPr>
          <w:trHeight w:val="48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C1C4F" w:rsidRPr="006B5E92" w:rsidTr="006B5E92">
        <w:trPr>
          <w:trHeight w:val="48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C1C4F" w:rsidRPr="006B5E92" w:rsidTr="006B5E92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C1C4F" w:rsidRPr="006B5E92" w:rsidTr="006B5E92">
        <w:trPr>
          <w:trHeight w:val="174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302,70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498,90</w:t>
            </w:r>
          </w:p>
        </w:tc>
      </w:tr>
      <w:tr w:rsidR="005C1C4F" w:rsidRPr="006B5E92" w:rsidTr="006B5E92">
        <w:trPr>
          <w:trHeight w:val="48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C1C4F" w:rsidRPr="006B5E92" w:rsidTr="006B5E92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C1C4F" w:rsidRPr="006B5E92" w:rsidTr="006B5E92">
        <w:trPr>
          <w:trHeight w:val="528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C1C4F" w:rsidRPr="006B5E92" w:rsidTr="006B5E92">
        <w:trPr>
          <w:trHeight w:val="48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504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градостпрительного плана), выдача разрешений на строительство,разрешение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112,30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195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C1C4F" w:rsidRPr="006B5E92" w:rsidTr="006B5E92">
        <w:trPr>
          <w:trHeight w:val="144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C1C4F" w:rsidRPr="006B5E92" w:rsidTr="006B5E92">
        <w:trPr>
          <w:trHeight w:val="960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C1C4F" w:rsidRPr="006B5E92" w:rsidTr="006B5E92">
        <w:trPr>
          <w:trHeight w:val="48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C1C4F" w:rsidRPr="006B5E92" w:rsidTr="006B5E92">
        <w:trPr>
          <w:trHeight w:val="240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288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C1C4F" w:rsidRPr="006B5E92" w:rsidTr="006B5E92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C1C4F" w:rsidRPr="006B5E92" w:rsidTr="006B5E92">
        <w:trPr>
          <w:trHeight w:val="48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C1C4F" w:rsidRPr="006B5E92" w:rsidTr="006B5E92">
        <w:trPr>
          <w:trHeight w:val="48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C1C4F" w:rsidRPr="006B5E92" w:rsidTr="006B5E92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C1C4F" w:rsidRPr="006B5E92" w:rsidTr="006B5E92">
        <w:trPr>
          <w:trHeight w:val="480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C1C4F" w:rsidRPr="006B5E92" w:rsidTr="006B5E92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C1C4F" w:rsidRPr="006B5E92" w:rsidTr="006B5E92">
        <w:trPr>
          <w:trHeight w:val="48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C1C4F" w:rsidRPr="006B5E92" w:rsidTr="006B5E92">
        <w:trPr>
          <w:trHeight w:val="48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C1C4F" w:rsidRPr="006B5E92" w:rsidTr="006B5E92">
        <w:trPr>
          <w:trHeight w:val="285"/>
        </w:trPr>
        <w:tc>
          <w:tcPr>
            <w:tcW w:w="32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C1C4F" w:rsidRPr="006B5E92" w:rsidTr="006B5E92">
        <w:trPr>
          <w:trHeight w:val="72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C1C4F" w:rsidRPr="006B5E92" w:rsidTr="006B5E92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C1C4F" w:rsidRPr="006B5E92" w:rsidTr="006B5E92">
        <w:trPr>
          <w:trHeight w:val="255"/>
        </w:trPr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C1C4F" w:rsidRPr="006B5E92" w:rsidRDefault="005C1C4F" w:rsidP="006B5E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C1C4F" w:rsidRPr="006B5E92" w:rsidRDefault="005C1C4F" w:rsidP="006B5E9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B5E9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</w:tbl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№4</w:t>
      </w: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13.03.2020 года №153</w:t>
      </w:r>
    </w:p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3060"/>
        <w:gridCol w:w="3600"/>
        <w:gridCol w:w="1260"/>
        <w:gridCol w:w="1080"/>
        <w:gridCol w:w="1440"/>
      </w:tblGrid>
      <w:tr w:rsidR="005C1C4F" w:rsidRPr="001F5C6A" w:rsidTr="001F5C6A">
        <w:trPr>
          <w:trHeight w:val="105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C1C4F" w:rsidRPr="001F5C6A" w:rsidRDefault="005C1C4F" w:rsidP="001F5C6A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1F5C6A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2020 ГОД И НА ПЛАНОВЫЙ ПЕРИОД 2021 и 2022 ГОДОВ</w:t>
            </w:r>
          </w:p>
        </w:tc>
      </w:tr>
      <w:tr w:rsidR="005C1C4F" w:rsidRPr="001F5C6A" w:rsidTr="001F5C6A">
        <w:trPr>
          <w:trHeight w:val="2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C1C4F" w:rsidRPr="001F5C6A" w:rsidRDefault="005C1C4F" w:rsidP="001F5C6A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C1C4F" w:rsidRPr="001F5C6A" w:rsidRDefault="005C1C4F" w:rsidP="001F5C6A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C1C4F" w:rsidRPr="001F5C6A" w:rsidRDefault="005C1C4F" w:rsidP="001F5C6A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C1C4F" w:rsidRPr="001F5C6A" w:rsidRDefault="005C1C4F" w:rsidP="001F5C6A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C1C4F" w:rsidRPr="001F5C6A" w:rsidRDefault="005C1C4F" w:rsidP="001F5C6A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5C1C4F" w:rsidRPr="001F5C6A" w:rsidTr="001F5C6A">
        <w:trPr>
          <w:trHeight w:val="735"/>
        </w:trPr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C1C4F" w:rsidRPr="001F5C6A" w:rsidRDefault="005C1C4F" w:rsidP="001F5C6A">
            <w:pPr>
              <w:jc w:val="center"/>
              <w:rPr>
                <w:b/>
                <w:bCs/>
                <w:lang w:val="ru-RU" w:eastAsia="ru-RU"/>
              </w:rPr>
            </w:pPr>
            <w:r w:rsidRPr="001F5C6A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3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1F5C6A" w:rsidRDefault="005C1C4F" w:rsidP="001F5C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C1C4F" w:rsidRPr="001F5C6A" w:rsidRDefault="005C1C4F" w:rsidP="001F5C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 (тыс. руб.)</w:t>
            </w:r>
          </w:p>
        </w:tc>
      </w:tr>
      <w:tr w:rsidR="005C1C4F" w:rsidRPr="001F5C6A" w:rsidTr="001F5C6A">
        <w:trPr>
          <w:trHeight w:val="720"/>
        </w:trPr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1F5C6A" w:rsidRDefault="005C1C4F" w:rsidP="001F5C6A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3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4F" w:rsidRPr="001F5C6A" w:rsidRDefault="005C1C4F" w:rsidP="001F5C6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5C1C4F" w:rsidRPr="001F5C6A" w:rsidRDefault="005C1C4F" w:rsidP="001F5C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5C1C4F" w:rsidRPr="001F5C6A" w:rsidRDefault="005C1C4F" w:rsidP="001F5C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5C1C4F" w:rsidRPr="001F5C6A" w:rsidRDefault="005C1C4F" w:rsidP="001F5C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5C1C4F" w:rsidRPr="001F5C6A" w:rsidTr="001F5C6A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1C4F" w:rsidRPr="001F5C6A" w:rsidRDefault="005C1C4F" w:rsidP="001F5C6A">
            <w:pPr>
              <w:jc w:val="center"/>
              <w:rPr>
                <w:b/>
                <w:bCs/>
                <w:lang w:val="ru-RU" w:eastAsia="ru-RU"/>
              </w:rPr>
            </w:pPr>
            <w:r w:rsidRPr="001F5C6A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5C1C4F" w:rsidRPr="001F5C6A" w:rsidTr="001F5C6A">
        <w:trPr>
          <w:trHeight w:val="6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1F5C6A">
              <w:rPr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5C1C4F" w:rsidRPr="001F5C6A" w:rsidTr="001F5C6A">
        <w:trPr>
          <w:trHeight w:val="51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1F5C6A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5C1C4F" w:rsidRPr="001F5C6A" w:rsidTr="001F5C6A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1F5C6A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-1 565,7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-933,8</w:t>
            </w:r>
          </w:p>
        </w:tc>
      </w:tr>
      <w:tr w:rsidR="005C1C4F" w:rsidRPr="001F5C6A" w:rsidTr="001F5C6A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1F5C6A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-1 565,7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-933,8</w:t>
            </w:r>
          </w:p>
        </w:tc>
      </w:tr>
      <w:tr w:rsidR="005C1C4F" w:rsidRPr="001F5C6A" w:rsidTr="001F5C6A">
        <w:trPr>
          <w:trHeight w:val="51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1F5C6A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-1 565,7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-933,8</w:t>
            </w:r>
          </w:p>
        </w:tc>
      </w:tr>
      <w:tr w:rsidR="005C1C4F" w:rsidRPr="001F5C6A" w:rsidTr="001F5C6A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1F5C6A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1 565,7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933,8</w:t>
            </w:r>
          </w:p>
        </w:tc>
      </w:tr>
      <w:tr w:rsidR="005C1C4F" w:rsidRPr="001F5C6A" w:rsidTr="001F5C6A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1F5C6A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1 565,7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933,8</w:t>
            </w:r>
          </w:p>
        </w:tc>
      </w:tr>
      <w:tr w:rsidR="005C1C4F" w:rsidRPr="001F5C6A" w:rsidTr="001F5C6A">
        <w:trPr>
          <w:trHeight w:val="51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1F5C6A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C1C4F" w:rsidRPr="001F5C6A" w:rsidRDefault="005C1C4F" w:rsidP="001F5C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1 565,7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C4F" w:rsidRPr="001F5C6A" w:rsidRDefault="005C1C4F" w:rsidP="001F5C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5C6A">
              <w:rPr>
                <w:rFonts w:ascii="Arial" w:hAnsi="Arial" w:cs="Arial"/>
                <w:sz w:val="20"/>
                <w:szCs w:val="20"/>
                <w:lang w:val="ru-RU" w:eastAsia="ru-RU"/>
              </w:rPr>
              <w:t>933,8</w:t>
            </w:r>
          </w:p>
        </w:tc>
      </w:tr>
    </w:tbl>
    <w:p w:rsidR="005C1C4F" w:rsidRDefault="005C1C4F" w:rsidP="006B5E9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C1C4F" w:rsidRDefault="005C1C4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5C1C4F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36DEC"/>
    <w:rsid w:val="00053AF1"/>
    <w:rsid w:val="00054652"/>
    <w:rsid w:val="000A7E24"/>
    <w:rsid w:val="000C7376"/>
    <w:rsid w:val="000D31BD"/>
    <w:rsid w:val="000F4D62"/>
    <w:rsid w:val="0010005A"/>
    <w:rsid w:val="0011158B"/>
    <w:rsid w:val="00113284"/>
    <w:rsid w:val="00123B6B"/>
    <w:rsid w:val="00133E72"/>
    <w:rsid w:val="00164693"/>
    <w:rsid w:val="00177B34"/>
    <w:rsid w:val="001A25AA"/>
    <w:rsid w:val="001C6CAD"/>
    <w:rsid w:val="001D3B43"/>
    <w:rsid w:val="001F5C6A"/>
    <w:rsid w:val="00213F3E"/>
    <w:rsid w:val="002271FA"/>
    <w:rsid w:val="00291B60"/>
    <w:rsid w:val="002A32E5"/>
    <w:rsid w:val="002A40AC"/>
    <w:rsid w:val="002B1CC9"/>
    <w:rsid w:val="002C0398"/>
    <w:rsid w:val="002C2901"/>
    <w:rsid w:val="002D2A88"/>
    <w:rsid w:val="003065F4"/>
    <w:rsid w:val="00347548"/>
    <w:rsid w:val="00366EE0"/>
    <w:rsid w:val="003B1ABE"/>
    <w:rsid w:val="003C16DC"/>
    <w:rsid w:val="003C49B9"/>
    <w:rsid w:val="003C79F7"/>
    <w:rsid w:val="00431E1C"/>
    <w:rsid w:val="00441B9C"/>
    <w:rsid w:val="00454237"/>
    <w:rsid w:val="00463F55"/>
    <w:rsid w:val="004A16D9"/>
    <w:rsid w:val="004C1806"/>
    <w:rsid w:val="004D1EA4"/>
    <w:rsid w:val="004D2EEF"/>
    <w:rsid w:val="00507726"/>
    <w:rsid w:val="005171C7"/>
    <w:rsid w:val="00542314"/>
    <w:rsid w:val="00550D66"/>
    <w:rsid w:val="005B37E6"/>
    <w:rsid w:val="005C06C3"/>
    <w:rsid w:val="005C1C4F"/>
    <w:rsid w:val="005E1F85"/>
    <w:rsid w:val="00605D3E"/>
    <w:rsid w:val="0061297E"/>
    <w:rsid w:val="00651E2A"/>
    <w:rsid w:val="00652650"/>
    <w:rsid w:val="00656A0D"/>
    <w:rsid w:val="00670755"/>
    <w:rsid w:val="006B3539"/>
    <w:rsid w:val="006B5E92"/>
    <w:rsid w:val="006E7DE8"/>
    <w:rsid w:val="006F1C5B"/>
    <w:rsid w:val="006F5438"/>
    <w:rsid w:val="006F5EBF"/>
    <w:rsid w:val="00737B11"/>
    <w:rsid w:val="00742079"/>
    <w:rsid w:val="00765167"/>
    <w:rsid w:val="007700F9"/>
    <w:rsid w:val="0077611C"/>
    <w:rsid w:val="007F787E"/>
    <w:rsid w:val="00806622"/>
    <w:rsid w:val="00811D0F"/>
    <w:rsid w:val="008353C1"/>
    <w:rsid w:val="0083559A"/>
    <w:rsid w:val="008509FD"/>
    <w:rsid w:val="0087356C"/>
    <w:rsid w:val="00880A78"/>
    <w:rsid w:val="00881539"/>
    <w:rsid w:val="00882503"/>
    <w:rsid w:val="008A5A0A"/>
    <w:rsid w:val="008B4ACC"/>
    <w:rsid w:val="008E211B"/>
    <w:rsid w:val="008F6F76"/>
    <w:rsid w:val="009427EE"/>
    <w:rsid w:val="0094312E"/>
    <w:rsid w:val="00950353"/>
    <w:rsid w:val="009544E9"/>
    <w:rsid w:val="00973AE8"/>
    <w:rsid w:val="00997A0D"/>
    <w:rsid w:val="009D4EE8"/>
    <w:rsid w:val="009F3360"/>
    <w:rsid w:val="00A10676"/>
    <w:rsid w:val="00A66FD3"/>
    <w:rsid w:val="00A7327B"/>
    <w:rsid w:val="00AB3E7E"/>
    <w:rsid w:val="00AB6155"/>
    <w:rsid w:val="00AC44EF"/>
    <w:rsid w:val="00AE2A24"/>
    <w:rsid w:val="00AE2B54"/>
    <w:rsid w:val="00AE4240"/>
    <w:rsid w:val="00B263A1"/>
    <w:rsid w:val="00B31EC9"/>
    <w:rsid w:val="00B3307C"/>
    <w:rsid w:val="00B55040"/>
    <w:rsid w:val="00B62F9C"/>
    <w:rsid w:val="00B8037A"/>
    <w:rsid w:val="00B85773"/>
    <w:rsid w:val="00BA71B0"/>
    <w:rsid w:val="00C202AA"/>
    <w:rsid w:val="00C42903"/>
    <w:rsid w:val="00C57B9F"/>
    <w:rsid w:val="00C67B49"/>
    <w:rsid w:val="00C74425"/>
    <w:rsid w:val="00CA7734"/>
    <w:rsid w:val="00CE6587"/>
    <w:rsid w:val="00CF09B1"/>
    <w:rsid w:val="00CF0A4C"/>
    <w:rsid w:val="00D13F86"/>
    <w:rsid w:val="00D2557A"/>
    <w:rsid w:val="00D26455"/>
    <w:rsid w:val="00D27957"/>
    <w:rsid w:val="00D63164"/>
    <w:rsid w:val="00D87F4D"/>
    <w:rsid w:val="00D92D10"/>
    <w:rsid w:val="00DD4EB1"/>
    <w:rsid w:val="00E079B8"/>
    <w:rsid w:val="00E64C9D"/>
    <w:rsid w:val="00E738C3"/>
    <w:rsid w:val="00E74E34"/>
    <w:rsid w:val="00E90606"/>
    <w:rsid w:val="00E9104B"/>
    <w:rsid w:val="00EE6C99"/>
    <w:rsid w:val="00EE7B25"/>
    <w:rsid w:val="00EF1598"/>
    <w:rsid w:val="00F136CA"/>
    <w:rsid w:val="00F137A1"/>
    <w:rsid w:val="00F31490"/>
    <w:rsid w:val="00F32B70"/>
    <w:rsid w:val="00F5600A"/>
    <w:rsid w:val="00F77B11"/>
    <w:rsid w:val="00F84013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14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240</TotalTime>
  <Pages>20</Pages>
  <Words>6194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41</cp:revision>
  <cp:lastPrinted>2020-03-12T07:01:00Z</cp:lastPrinted>
  <dcterms:created xsi:type="dcterms:W3CDTF">2019-10-24T06:02:00Z</dcterms:created>
  <dcterms:modified xsi:type="dcterms:W3CDTF">2020-03-19T12:58:00Z</dcterms:modified>
</cp:coreProperties>
</file>