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340B" w:rsidRDefault="00B0340B" w:rsidP="008A5A0A">
      <w:pPr>
        <w:jc w:val="center"/>
        <w:outlineLvl w:val="0"/>
        <w:rPr>
          <w:rFonts w:ascii="Arial" w:hAnsi="Arial" w:cs="Arial"/>
          <w:b/>
          <w:bCs/>
          <w:caps/>
          <w:sz w:val="32"/>
          <w:szCs w:val="32"/>
          <w:lang w:val="ru-RU"/>
        </w:rPr>
      </w:pPr>
      <w:r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                                                                                </w:t>
      </w:r>
    </w:p>
    <w:p w:rsidR="00B0340B" w:rsidRDefault="00B0340B" w:rsidP="00CF09B1">
      <w:pPr>
        <w:jc w:val="center"/>
        <w:outlineLvl w:val="0"/>
        <w:rPr>
          <w:rFonts w:ascii="Arial" w:hAnsi="Arial" w:cs="Arial"/>
          <w:b/>
          <w:bCs/>
          <w:caps/>
          <w:sz w:val="32"/>
          <w:szCs w:val="32"/>
          <w:lang w:val="ru-RU"/>
        </w:rPr>
      </w:pPr>
    </w:p>
    <w:p w:rsidR="00B0340B" w:rsidRPr="00CF09B1" w:rsidRDefault="00B0340B" w:rsidP="00CF09B1">
      <w:pPr>
        <w:jc w:val="center"/>
        <w:outlineLvl w:val="0"/>
        <w:rPr>
          <w:rFonts w:ascii="Arial" w:hAnsi="Arial" w:cs="Arial"/>
          <w:b/>
          <w:bCs/>
          <w:caps/>
          <w:sz w:val="32"/>
          <w:szCs w:val="32"/>
          <w:lang w:val="ru-RU"/>
        </w:rPr>
      </w:pPr>
      <w:r w:rsidRPr="00CF09B1">
        <w:rPr>
          <w:rFonts w:ascii="Arial" w:hAnsi="Arial" w:cs="Arial"/>
          <w:b/>
          <w:bCs/>
          <w:caps/>
          <w:sz w:val="32"/>
          <w:szCs w:val="32"/>
          <w:lang w:val="ru-RU"/>
        </w:rPr>
        <w:t>РЕСПУБЛИКА МОРДОВИЯ</w:t>
      </w:r>
    </w:p>
    <w:p w:rsidR="00B0340B" w:rsidRPr="00CF09B1" w:rsidRDefault="00B0340B" w:rsidP="00CF09B1">
      <w:pPr>
        <w:jc w:val="center"/>
        <w:rPr>
          <w:rFonts w:ascii="Arial" w:hAnsi="Arial" w:cs="Arial"/>
          <w:b/>
          <w:bCs/>
          <w:caps/>
          <w:sz w:val="32"/>
          <w:szCs w:val="32"/>
          <w:lang w:val="ru-RU"/>
        </w:rPr>
      </w:pPr>
      <w:r w:rsidRPr="00CF09B1">
        <w:rPr>
          <w:rFonts w:ascii="Arial" w:hAnsi="Arial" w:cs="Arial"/>
          <w:b/>
          <w:bCs/>
          <w:caps/>
          <w:sz w:val="32"/>
          <w:szCs w:val="32"/>
          <w:lang w:val="ru-RU"/>
        </w:rPr>
        <w:t>СОВЕТ ДЕПУТАТОВ</w:t>
      </w:r>
    </w:p>
    <w:p w:rsidR="00B0340B" w:rsidRPr="00CF09B1" w:rsidRDefault="00B0340B" w:rsidP="00CF09B1">
      <w:pPr>
        <w:jc w:val="center"/>
        <w:rPr>
          <w:rFonts w:ascii="Arial" w:hAnsi="Arial" w:cs="Arial"/>
          <w:b/>
          <w:bCs/>
          <w:caps/>
          <w:sz w:val="32"/>
          <w:szCs w:val="32"/>
          <w:lang w:val="ru-RU"/>
        </w:rPr>
      </w:pPr>
      <w:r>
        <w:rPr>
          <w:rFonts w:ascii="Arial" w:hAnsi="Arial" w:cs="Arial"/>
          <w:b/>
          <w:bCs/>
          <w:caps/>
          <w:sz w:val="32"/>
          <w:szCs w:val="32"/>
          <w:lang w:val="ru-RU"/>
        </w:rPr>
        <w:t>КАЧЕЛАЙСКОГО СЕЛЬСКОГО</w:t>
      </w:r>
      <w:r w:rsidRPr="00CF09B1"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 ПОСЕЛЕНИЯ</w:t>
      </w:r>
    </w:p>
    <w:p w:rsidR="00B0340B" w:rsidRPr="00CF09B1" w:rsidRDefault="00B0340B" w:rsidP="00CF09B1">
      <w:pPr>
        <w:jc w:val="center"/>
        <w:rPr>
          <w:rFonts w:ascii="Arial" w:hAnsi="Arial" w:cs="Arial"/>
          <w:b/>
          <w:bCs/>
          <w:caps/>
          <w:sz w:val="32"/>
          <w:szCs w:val="32"/>
          <w:lang w:val="ru-RU"/>
        </w:rPr>
      </w:pPr>
      <w:r w:rsidRPr="00CF09B1">
        <w:rPr>
          <w:rFonts w:ascii="Arial" w:hAnsi="Arial" w:cs="Arial"/>
          <w:b/>
          <w:bCs/>
          <w:caps/>
          <w:sz w:val="32"/>
          <w:szCs w:val="32"/>
          <w:lang w:val="ru-RU"/>
        </w:rPr>
        <w:t>КОЧКУРОВСКОГО МУНИЦИПАЛЬНОГО РАЙОНА</w:t>
      </w:r>
    </w:p>
    <w:p w:rsidR="00B0340B" w:rsidRPr="002045D4" w:rsidRDefault="00B0340B" w:rsidP="00CF09B1">
      <w:pPr>
        <w:jc w:val="center"/>
        <w:rPr>
          <w:rFonts w:ascii="Arial" w:hAnsi="Arial" w:cs="Arial"/>
          <w:b/>
          <w:bCs/>
          <w:caps/>
          <w:sz w:val="32"/>
          <w:szCs w:val="32"/>
          <w:lang w:val="ru-RU"/>
        </w:rPr>
      </w:pPr>
      <w:r w:rsidRPr="002045D4">
        <w:rPr>
          <w:rFonts w:ascii="Arial" w:hAnsi="Arial" w:cs="Arial"/>
          <w:b/>
          <w:bCs/>
          <w:caps/>
          <w:sz w:val="32"/>
          <w:szCs w:val="32"/>
          <w:lang w:val="ru-RU"/>
        </w:rPr>
        <w:t>ШЕСТОГО СОЗЫВА</w:t>
      </w:r>
    </w:p>
    <w:p w:rsidR="00B0340B" w:rsidRPr="00CF09B1" w:rsidRDefault="00B0340B" w:rsidP="00CF09B1">
      <w:pPr>
        <w:jc w:val="center"/>
        <w:rPr>
          <w:rFonts w:ascii="Arial" w:hAnsi="Arial" w:cs="Arial"/>
          <w:b/>
          <w:bCs/>
          <w:caps/>
          <w:sz w:val="32"/>
          <w:szCs w:val="32"/>
          <w:lang w:val="ru-RU"/>
        </w:rPr>
      </w:pPr>
    </w:p>
    <w:p w:rsidR="00B0340B" w:rsidRPr="00CF09B1" w:rsidRDefault="00B0340B" w:rsidP="00CF09B1">
      <w:pPr>
        <w:jc w:val="center"/>
        <w:outlineLvl w:val="0"/>
        <w:rPr>
          <w:rFonts w:ascii="Arial" w:hAnsi="Arial" w:cs="Arial"/>
          <w:b/>
          <w:bCs/>
          <w:caps/>
          <w:sz w:val="32"/>
          <w:szCs w:val="32"/>
          <w:lang w:val="ru-RU"/>
        </w:rPr>
      </w:pPr>
      <w:r w:rsidRPr="00CF09B1">
        <w:rPr>
          <w:rFonts w:ascii="Arial" w:hAnsi="Arial" w:cs="Arial"/>
          <w:b/>
          <w:bCs/>
          <w:caps/>
          <w:sz w:val="32"/>
          <w:szCs w:val="32"/>
          <w:lang w:val="ru-RU"/>
        </w:rPr>
        <w:t>РЕШЕНИЕ</w:t>
      </w:r>
    </w:p>
    <w:p w:rsidR="00B0340B" w:rsidRPr="00CF09B1" w:rsidRDefault="00B0340B" w:rsidP="00CF09B1">
      <w:pPr>
        <w:jc w:val="center"/>
        <w:outlineLvl w:val="0"/>
        <w:rPr>
          <w:rFonts w:ascii="Arial" w:hAnsi="Arial" w:cs="Arial"/>
          <w:b/>
          <w:bCs/>
          <w:caps/>
          <w:sz w:val="32"/>
          <w:szCs w:val="32"/>
          <w:lang w:val="ru-RU"/>
        </w:rPr>
      </w:pPr>
    </w:p>
    <w:p w:rsidR="00B0340B" w:rsidRPr="00CF09B1" w:rsidRDefault="00B0340B" w:rsidP="00CF09B1">
      <w:pPr>
        <w:jc w:val="center"/>
        <w:rPr>
          <w:rFonts w:ascii="Arial" w:hAnsi="Arial" w:cs="Arial"/>
          <w:b/>
          <w:bCs/>
          <w:sz w:val="32"/>
          <w:szCs w:val="32"/>
          <w:lang w:val="ru-RU"/>
        </w:rPr>
      </w:pPr>
      <w:r w:rsidRPr="00CF09B1">
        <w:rPr>
          <w:rFonts w:ascii="Arial" w:hAnsi="Arial" w:cs="Arial"/>
          <w:b/>
          <w:bCs/>
          <w:sz w:val="32"/>
          <w:szCs w:val="32"/>
          <w:lang w:val="ru-RU"/>
        </w:rPr>
        <w:t xml:space="preserve">№ </w:t>
      </w:r>
      <w:r>
        <w:rPr>
          <w:rFonts w:ascii="Arial" w:hAnsi="Arial" w:cs="Arial"/>
          <w:b/>
          <w:bCs/>
          <w:sz w:val="32"/>
          <w:szCs w:val="32"/>
          <w:lang w:val="ru-RU"/>
        </w:rPr>
        <w:t>151</w:t>
      </w:r>
      <w:r w:rsidRPr="00CF09B1">
        <w:rPr>
          <w:rFonts w:ascii="Arial" w:hAnsi="Arial" w:cs="Arial"/>
          <w:b/>
          <w:bCs/>
          <w:sz w:val="32"/>
          <w:szCs w:val="32"/>
          <w:lang w:val="ru-RU"/>
        </w:rPr>
        <w:tab/>
      </w:r>
      <w:r w:rsidRPr="00CF09B1">
        <w:rPr>
          <w:rFonts w:ascii="Arial" w:hAnsi="Arial" w:cs="Arial"/>
          <w:b/>
          <w:bCs/>
          <w:sz w:val="32"/>
          <w:szCs w:val="32"/>
          <w:lang w:val="ru-RU"/>
        </w:rPr>
        <w:tab/>
      </w:r>
      <w:r w:rsidRPr="00CF09B1">
        <w:rPr>
          <w:rFonts w:ascii="Arial" w:hAnsi="Arial" w:cs="Arial"/>
          <w:b/>
          <w:bCs/>
          <w:sz w:val="32"/>
          <w:szCs w:val="32"/>
          <w:lang w:val="ru-RU"/>
        </w:rPr>
        <w:tab/>
      </w:r>
      <w:r w:rsidRPr="00CF09B1">
        <w:rPr>
          <w:rFonts w:ascii="Arial" w:hAnsi="Arial" w:cs="Arial"/>
          <w:b/>
          <w:bCs/>
          <w:sz w:val="32"/>
          <w:szCs w:val="32"/>
          <w:lang w:val="ru-RU"/>
        </w:rPr>
        <w:tab/>
      </w:r>
      <w:r w:rsidRPr="00CF09B1">
        <w:rPr>
          <w:rFonts w:ascii="Arial" w:hAnsi="Arial" w:cs="Arial"/>
          <w:b/>
          <w:bCs/>
          <w:sz w:val="32"/>
          <w:szCs w:val="32"/>
          <w:lang w:val="ru-RU"/>
        </w:rPr>
        <w:tab/>
        <w:t xml:space="preserve">от </w:t>
      </w:r>
      <w:r>
        <w:rPr>
          <w:rFonts w:ascii="Arial" w:hAnsi="Arial" w:cs="Arial"/>
          <w:b/>
          <w:bCs/>
          <w:sz w:val="32"/>
          <w:szCs w:val="32"/>
          <w:lang w:val="ru-RU"/>
        </w:rPr>
        <w:t>24 января 2020</w:t>
      </w:r>
      <w:r w:rsidRPr="00CF09B1">
        <w:rPr>
          <w:rFonts w:ascii="Arial" w:hAnsi="Arial" w:cs="Arial"/>
          <w:b/>
          <w:bCs/>
          <w:sz w:val="32"/>
          <w:szCs w:val="32"/>
          <w:lang w:val="ru-RU"/>
        </w:rPr>
        <w:t xml:space="preserve"> года</w:t>
      </w:r>
    </w:p>
    <w:p w:rsidR="00B0340B" w:rsidRPr="00CF09B1" w:rsidRDefault="00B0340B" w:rsidP="00CF09B1">
      <w:pPr>
        <w:jc w:val="right"/>
        <w:rPr>
          <w:rFonts w:ascii="Arial" w:hAnsi="Arial" w:cs="Arial"/>
          <w:b/>
          <w:bCs/>
          <w:sz w:val="32"/>
          <w:szCs w:val="32"/>
          <w:lang w:val="ru-RU"/>
        </w:rPr>
      </w:pPr>
    </w:p>
    <w:p w:rsidR="00B0340B" w:rsidRDefault="00B0340B" w:rsidP="00CF09B1">
      <w:pPr>
        <w:ind w:firstLine="720"/>
        <w:jc w:val="both"/>
        <w:rPr>
          <w:rFonts w:ascii="Arial" w:hAnsi="Arial" w:cs="Arial"/>
          <w:b/>
          <w:bCs/>
          <w:caps/>
          <w:sz w:val="32"/>
          <w:szCs w:val="32"/>
          <w:lang w:val="ru-RU"/>
        </w:rPr>
      </w:pPr>
      <w:r w:rsidRPr="00651E2A"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о внесении изменений в решение совета депутатов КАЧЕЛАЙСКОГО сельского поселения КОЧКУРОВСКОГО МУНИЦИПАЛЬНОГО РАЙОНА шестого созыва от </w:t>
      </w:r>
      <w:r>
        <w:rPr>
          <w:rFonts w:ascii="Arial" w:hAnsi="Arial" w:cs="Arial"/>
          <w:b/>
          <w:bCs/>
          <w:caps/>
          <w:sz w:val="32"/>
          <w:szCs w:val="32"/>
          <w:lang w:val="ru-RU"/>
        </w:rPr>
        <w:t>30</w:t>
      </w:r>
      <w:r w:rsidRPr="00651E2A">
        <w:rPr>
          <w:rFonts w:ascii="Arial" w:hAnsi="Arial" w:cs="Arial"/>
          <w:b/>
          <w:bCs/>
          <w:caps/>
          <w:sz w:val="32"/>
          <w:szCs w:val="32"/>
          <w:lang w:val="ru-RU"/>
        </w:rPr>
        <w:t>.12.201</w:t>
      </w:r>
      <w:r>
        <w:rPr>
          <w:rFonts w:ascii="Arial" w:hAnsi="Arial" w:cs="Arial"/>
          <w:b/>
          <w:bCs/>
          <w:caps/>
          <w:sz w:val="32"/>
          <w:szCs w:val="32"/>
          <w:lang w:val="ru-RU"/>
        </w:rPr>
        <w:t>9</w:t>
      </w:r>
      <w:r w:rsidRPr="00651E2A"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 года №</w:t>
      </w:r>
      <w:r>
        <w:rPr>
          <w:rFonts w:ascii="Arial" w:hAnsi="Arial" w:cs="Arial"/>
          <w:b/>
          <w:bCs/>
          <w:caps/>
          <w:sz w:val="32"/>
          <w:szCs w:val="32"/>
          <w:lang w:val="ru-RU"/>
        </w:rPr>
        <w:t>146</w:t>
      </w:r>
      <w:r w:rsidRPr="00651E2A"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 «О бюджетЕ </w:t>
      </w:r>
      <w:r w:rsidRPr="00651E2A">
        <w:rPr>
          <w:rFonts w:ascii="Arial" w:hAnsi="Arial" w:cs="Arial"/>
          <w:b/>
          <w:bCs/>
          <w:caps/>
          <w:spacing w:val="-20"/>
          <w:sz w:val="32"/>
          <w:szCs w:val="32"/>
          <w:lang w:val="ru-RU"/>
        </w:rPr>
        <w:t>Качелайского сельского поселения</w:t>
      </w:r>
      <w:r w:rsidRPr="00651E2A"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 на 20</w:t>
      </w:r>
      <w:r>
        <w:rPr>
          <w:rFonts w:ascii="Arial" w:hAnsi="Arial" w:cs="Arial"/>
          <w:b/>
          <w:bCs/>
          <w:caps/>
          <w:sz w:val="32"/>
          <w:szCs w:val="32"/>
          <w:lang w:val="ru-RU"/>
        </w:rPr>
        <w:t>20</w:t>
      </w:r>
      <w:r w:rsidRPr="00651E2A"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 год и на плановый период 202</w:t>
      </w:r>
      <w:r>
        <w:rPr>
          <w:rFonts w:ascii="Arial" w:hAnsi="Arial" w:cs="Arial"/>
          <w:b/>
          <w:bCs/>
          <w:caps/>
          <w:sz w:val="32"/>
          <w:szCs w:val="32"/>
          <w:lang w:val="ru-RU"/>
        </w:rPr>
        <w:t>1</w:t>
      </w:r>
      <w:r w:rsidRPr="00651E2A"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 и 202</w:t>
      </w:r>
      <w:r>
        <w:rPr>
          <w:rFonts w:ascii="Arial" w:hAnsi="Arial" w:cs="Arial"/>
          <w:b/>
          <w:bCs/>
          <w:caps/>
          <w:sz w:val="32"/>
          <w:szCs w:val="32"/>
          <w:lang w:val="ru-RU"/>
        </w:rPr>
        <w:t>2</w:t>
      </w:r>
      <w:r w:rsidRPr="00651E2A"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 годов» </w:t>
      </w:r>
    </w:p>
    <w:p w:rsidR="00B0340B" w:rsidRPr="00651E2A" w:rsidRDefault="00B0340B" w:rsidP="00CF09B1">
      <w:pPr>
        <w:ind w:firstLine="720"/>
        <w:jc w:val="both"/>
        <w:rPr>
          <w:rFonts w:ascii="Arial" w:hAnsi="Arial" w:cs="Arial"/>
          <w:b/>
          <w:bCs/>
          <w:lang w:val="ru-RU"/>
        </w:rPr>
      </w:pPr>
    </w:p>
    <w:p w:rsidR="00B0340B" w:rsidRDefault="00B0340B" w:rsidP="00651E2A">
      <w:pPr>
        <w:ind w:firstLine="851"/>
        <w:jc w:val="both"/>
        <w:rPr>
          <w:rFonts w:ascii="Arial" w:hAnsi="Arial" w:cs="Arial"/>
          <w:lang w:val="ru-RU"/>
        </w:rPr>
      </w:pPr>
      <w:bookmarkStart w:id="0" w:name="_Hlk530556172"/>
      <w:r w:rsidRPr="00651E2A">
        <w:rPr>
          <w:rFonts w:ascii="Arial" w:hAnsi="Arial" w:cs="Arial"/>
          <w:lang w:val="ru-RU"/>
        </w:rPr>
        <w:t>В соответствии с Бюджетным Кодексом Российской Федерации Совет депутатов Качелайского сельского поселения Кочкуровского муниципального района шестого созыва РЕШИЛ:</w:t>
      </w:r>
    </w:p>
    <w:p w:rsidR="00B0340B" w:rsidRPr="00651E2A" w:rsidRDefault="00B0340B" w:rsidP="00651E2A">
      <w:pPr>
        <w:ind w:firstLine="851"/>
        <w:jc w:val="both"/>
        <w:rPr>
          <w:rFonts w:ascii="Arial" w:hAnsi="Arial" w:cs="Arial"/>
          <w:lang w:val="ru-RU"/>
        </w:rPr>
      </w:pPr>
    </w:p>
    <w:p w:rsidR="00B0340B" w:rsidRPr="00651E2A" w:rsidRDefault="00B0340B" w:rsidP="00651E2A">
      <w:pPr>
        <w:ind w:firstLine="851"/>
        <w:jc w:val="both"/>
        <w:rPr>
          <w:rFonts w:ascii="Arial" w:hAnsi="Arial" w:cs="Arial"/>
          <w:lang w:val="ru-RU"/>
        </w:rPr>
      </w:pPr>
      <w:r w:rsidRPr="00651E2A">
        <w:rPr>
          <w:rFonts w:ascii="Arial" w:hAnsi="Arial" w:cs="Arial"/>
          <w:lang w:val="ru-RU"/>
        </w:rPr>
        <w:t xml:space="preserve">1. Внести в решение Совета депутатов Качелайского сельского поселения Кочкуровского муниципального района шестого созыва от </w:t>
      </w:r>
      <w:r>
        <w:rPr>
          <w:rFonts w:ascii="Arial" w:hAnsi="Arial" w:cs="Arial"/>
          <w:lang w:val="ru-RU"/>
        </w:rPr>
        <w:t>30</w:t>
      </w:r>
      <w:r w:rsidRPr="00651E2A">
        <w:rPr>
          <w:rFonts w:ascii="Arial" w:hAnsi="Arial" w:cs="Arial"/>
          <w:lang w:val="ru-RU"/>
        </w:rPr>
        <w:t>.12.201</w:t>
      </w:r>
      <w:r>
        <w:rPr>
          <w:rFonts w:ascii="Arial" w:hAnsi="Arial" w:cs="Arial"/>
          <w:lang w:val="ru-RU"/>
        </w:rPr>
        <w:t>9</w:t>
      </w:r>
      <w:r w:rsidRPr="00651E2A">
        <w:rPr>
          <w:rFonts w:ascii="Arial" w:hAnsi="Arial" w:cs="Arial"/>
          <w:lang w:val="ru-RU"/>
        </w:rPr>
        <w:t xml:space="preserve"> года №</w:t>
      </w:r>
      <w:r>
        <w:rPr>
          <w:rFonts w:ascii="Arial" w:hAnsi="Arial" w:cs="Arial"/>
          <w:lang w:val="ru-RU"/>
        </w:rPr>
        <w:t>146</w:t>
      </w:r>
      <w:r w:rsidRPr="00651E2A">
        <w:rPr>
          <w:rFonts w:ascii="Arial" w:hAnsi="Arial" w:cs="Arial"/>
          <w:lang w:val="ru-RU"/>
        </w:rPr>
        <w:t xml:space="preserve"> «О бюджете Качелайского сельского поселения на 20</w:t>
      </w:r>
      <w:r>
        <w:rPr>
          <w:rFonts w:ascii="Arial" w:hAnsi="Arial" w:cs="Arial"/>
          <w:lang w:val="ru-RU"/>
        </w:rPr>
        <w:t>20</w:t>
      </w:r>
      <w:r w:rsidRPr="00651E2A">
        <w:rPr>
          <w:rFonts w:ascii="Arial" w:hAnsi="Arial" w:cs="Arial"/>
          <w:lang w:val="ru-RU"/>
        </w:rPr>
        <w:t xml:space="preserve"> год и на плановый период 202</w:t>
      </w:r>
      <w:r>
        <w:rPr>
          <w:rFonts w:ascii="Arial" w:hAnsi="Arial" w:cs="Arial"/>
          <w:lang w:val="ru-RU"/>
        </w:rPr>
        <w:t>1</w:t>
      </w:r>
      <w:r w:rsidRPr="00651E2A">
        <w:rPr>
          <w:rFonts w:ascii="Arial" w:hAnsi="Arial" w:cs="Arial"/>
          <w:lang w:val="ru-RU"/>
        </w:rPr>
        <w:t xml:space="preserve"> и 202</w:t>
      </w:r>
      <w:r>
        <w:rPr>
          <w:rFonts w:ascii="Arial" w:hAnsi="Arial" w:cs="Arial"/>
          <w:lang w:val="ru-RU"/>
        </w:rPr>
        <w:t>2</w:t>
      </w:r>
      <w:r w:rsidRPr="00651E2A">
        <w:rPr>
          <w:rFonts w:ascii="Arial" w:hAnsi="Arial" w:cs="Arial"/>
          <w:lang w:val="ru-RU"/>
        </w:rPr>
        <w:t xml:space="preserve"> годов» следующие изменения:</w:t>
      </w:r>
    </w:p>
    <w:p w:rsidR="00B0340B" w:rsidRPr="00651E2A" w:rsidRDefault="00B0340B" w:rsidP="00651E2A">
      <w:pPr>
        <w:jc w:val="both"/>
        <w:rPr>
          <w:rFonts w:ascii="Arial" w:hAnsi="Arial" w:cs="Arial"/>
          <w:lang w:val="ru-RU"/>
        </w:rPr>
      </w:pPr>
    </w:p>
    <w:p w:rsidR="00B0340B" w:rsidRPr="00651E2A" w:rsidRDefault="00B0340B" w:rsidP="00651E2A">
      <w:pPr>
        <w:numPr>
          <w:ilvl w:val="1"/>
          <w:numId w:val="4"/>
        </w:numPr>
        <w:rPr>
          <w:rFonts w:ascii="Arial" w:hAnsi="Arial" w:cs="Arial"/>
          <w:lang w:val="ru-RU"/>
        </w:rPr>
      </w:pPr>
      <w:r w:rsidRPr="00651E2A">
        <w:rPr>
          <w:rFonts w:ascii="Arial" w:hAnsi="Arial" w:cs="Arial"/>
          <w:lang w:val="ru-RU"/>
        </w:rPr>
        <w:t>Статью 1 изложить в следующей редакции:</w:t>
      </w:r>
    </w:p>
    <w:p w:rsidR="00B0340B" w:rsidRPr="00CF09B1" w:rsidRDefault="00B0340B" w:rsidP="00CF09B1">
      <w:pPr>
        <w:ind w:firstLine="709"/>
        <w:jc w:val="both"/>
        <w:rPr>
          <w:rFonts w:ascii="Arial" w:hAnsi="Arial" w:cs="Arial"/>
          <w:lang w:val="ru-RU"/>
        </w:rPr>
      </w:pPr>
      <w:r w:rsidRPr="00CF09B1">
        <w:rPr>
          <w:rFonts w:ascii="Arial" w:hAnsi="Arial" w:cs="Arial"/>
          <w:lang w:val="ru-RU"/>
        </w:rPr>
        <w:t xml:space="preserve">1. Утвердить бюджет </w:t>
      </w:r>
      <w:r>
        <w:rPr>
          <w:rFonts w:ascii="Arial" w:hAnsi="Arial" w:cs="Arial"/>
          <w:lang w:val="ru-RU"/>
        </w:rPr>
        <w:t>Качелайского сельского</w:t>
      </w:r>
      <w:r w:rsidRPr="00CF09B1">
        <w:rPr>
          <w:rFonts w:ascii="Arial" w:hAnsi="Arial" w:cs="Arial"/>
          <w:lang w:val="ru-RU"/>
        </w:rPr>
        <w:t xml:space="preserve"> поселения</w:t>
      </w:r>
      <w:r w:rsidRPr="00CF09B1">
        <w:rPr>
          <w:rFonts w:ascii="Arial" w:hAnsi="Arial" w:cs="Arial"/>
          <w:sz w:val="28"/>
          <w:szCs w:val="28"/>
          <w:lang w:val="ru-RU"/>
        </w:rPr>
        <w:t xml:space="preserve"> </w:t>
      </w:r>
      <w:r w:rsidRPr="00CF09B1">
        <w:rPr>
          <w:rFonts w:ascii="Arial" w:hAnsi="Arial" w:cs="Arial"/>
          <w:lang w:val="ru-RU"/>
        </w:rPr>
        <w:t>Кочкуровского муниципального района Республики Мордовия на 20</w:t>
      </w:r>
      <w:r>
        <w:rPr>
          <w:rFonts w:ascii="Arial" w:hAnsi="Arial" w:cs="Arial"/>
          <w:lang w:val="ru-RU"/>
        </w:rPr>
        <w:t>20</w:t>
      </w:r>
      <w:r w:rsidRPr="00CF09B1">
        <w:rPr>
          <w:rFonts w:ascii="Arial" w:hAnsi="Arial" w:cs="Arial"/>
          <w:lang w:val="ru-RU"/>
        </w:rPr>
        <w:t xml:space="preserve"> год по доходам в сумме </w:t>
      </w:r>
      <w:r>
        <w:rPr>
          <w:rFonts w:ascii="Arial" w:hAnsi="Arial" w:cs="Arial"/>
          <w:lang w:val="ru-RU"/>
        </w:rPr>
        <w:t>1695,0</w:t>
      </w:r>
      <w:r w:rsidRPr="00CF09B1">
        <w:rPr>
          <w:rFonts w:ascii="Arial" w:hAnsi="Arial" w:cs="Arial"/>
          <w:lang w:val="ru-RU"/>
        </w:rPr>
        <w:t xml:space="preserve"> тыс. рублей и по расхо</w:t>
      </w:r>
      <w:r>
        <w:rPr>
          <w:rFonts w:ascii="Arial" w:hAnsi="Arial" w:cs="Arial"/>
          <w:lang w:val="ru-RU"/>
        </w:rPr>
        <w:t>дам в сумме 1695,0 тыс. рублей</w:t>
      </w:r>
      <w:r w:rsidRPr="00CF09B1">
        <w:rPr>
          <w:rFonts w:ascii="Arial" w:hAnsi="Arial" w:cs="Arial"/>
          <w:lang w:val="ru-RU"/>
        </w:rPr>
        <w:t>.</w:t>
      </w:r>
    </w:p>
    <w:p w:rsidR="00B0340B" w:rsidRPr="004D1EA4" w:rsidRDefault="00B0340B" w:rsidP="004D1EA4">
      <w:pPr>
        <w:ind w:firstLine="709"/>
        <w:jc w:val="both"/>
        <w:rPr>
          <w:rFonts w:ascii="Arial" w:hAnsi="Arial" w:cs="Arial"/>
          <w:lang w:val="ru-RU"/>
        </w:rPr>
      </w:pPr>
      <w:r w:rsidRPr="00CF09B1">
        <w:rPr>
          <w:rFonts w:ascii="Arial" w:hAnsi="Arial" w:cs="Arial"/>
          <w:lang w:val="ru-RU"/>
        </w:rPr>
        <w:t xml:space="preserve">2. Утвердить бюджет </w:t>
      </w:r>
      <w:r>
        <w:rPr>
          <w:rFonts w:ascii="Arial" w:hAnsi="Arial" w:cs="Arial"/>
          <w:lang w:val="ru-RU"/>
        </w:rPr>
        <w:t>Качелайского сельского</w:t>
      </w:r>
      <w:r w:rsidRPr="00CF09B1">
        <w:rPr>
          <w:rFonts w:ascii="Arial" w:hAnsi="Arial" w:cs="Arial"/>
          <w:lang w:val="ru-RU"/>
        </w:rPr>
        <w:t xml:space="preserve"> поселения</w:t>
      </w:r>
      <w:r w:rsidRPr="00CF09B1">
        <w:rPr>
          <w:rFonts w:ascii="Arial" w:hAnsi="Arial" w:cs="Arial"/>
          <w:sz w:val="28"/>
          <w:szCs w:val="28"/>
          <w:lang w:val="ru-RU"/>
        </w:rPr>
        <w:t xml:space="preserve"> </w:t>
      </w:r>
      <w:r w:rsidRPr="00CF09B1">
        <w:rPr>
          <w:rFonts w:ascii="Arial" w:hAnsi="Arial" w:cs="Arial"/>
          <w:lang w:val="ru-RU"/>
        </w:rPr>
        <w:t>на 202</w:t>
      </w:r>
      <w:r>
        <w:rPr>
          <w:rFonts w:ascii="Arial" w:hAnsi="Arial" w:cs="Arial"/>
          <w:lang w:val="ru-RU"/>
        </w:rPr>
        <w:t>1</w:t>
      </w:r>
      <w:r w:rsidRPr="00CF09B1">
        <w:rPr>
          <w:rFonts w:ascii="Arial" w:hAnsi="Arial" w:cs="Arial"/>
          <w:lang w:val="ru-RU"/>
        </w:rPr>
        <w:t xml:space="preserve"> год по доходам в сумме </w:t>
      </w:r>
      <w:r>
        <w:rPr>
          <w:rFonts w:ascii="Arial" w:hAnsi="Arial" w:cs="Arial"/>
          <w:lang w:val="ru-RU"/>
        </w:rPr>
        <w:t>1078,2</w:t>
      </w:r>
      <w:r w:rsidRPr="00CF09B1">
        <w:rPr>
          <w:rFonts w:ascii="Arial" w:hAnsi="Arial" w:cs="Arial"/>
          <w:lang w:val="ru-RU"/>
        </w:rPr>
        <w:t xml:space="preserve"> тыс. рублей и по расходам в сумме </w:t>
      </w:r>
      <w:r>
        <w:rPr>
          <w:rFonts w:ascii="Arial" w:hAnsi="Arial" w:cs="Arial"/>
          <w:lang w:val="ru-RU"/>
        </w:rPr>
        <w:t>1078,2</w:t>
      </w:r>
      <w:r w:rsidRPr="00CF09B1">
        <w:rPr>
          <w:rFonts w:ascii="Arial" w:hAnsi="Arial" w:cs="Arial"/>
          <w:lang w:val="ru-RU"/>
        </w:rPr>
        <w:t xml:space="preserve"> тыс. рублей</w:t>
      </w:r>
      <w:r>
        <w:rPr>
          <w:rFonts w:ascii="Arial" w:hAnsi="Arial" w:cs="Arial"/>
          <w:lang w:val="ru-RU"/>
        </w:rPr>
        <w:t xml:space="preserve">, </w:t>
      </w:r>
      <w:r w:rsidRPr="004D1EA4">
        <w:rPr>
          <w:rFonts w:ascii="Arial" w:hAnsi="Arial" w:cs="Arial"/>
          <w:lang w:val="ru-RU"/>
        </w:rPr>
        <w:t xml:space="preserve">в том числе условно утвержденные расходы в сумме </w:t>
      </w:r>
      <w:r>
        <w:rPr>
          <w:rFonts w:ascii="Arial" w:hAnsi="Arial" w:cs="Arial"/>
          <w:lang w:val="ru-RU"/>
        </w:rPr>
        <w:t>13,4</w:t>
      </w:r>
      <w:r w:rsidRPr="004D1EA4">
        <w:rPr>
          <w:rFonts w:ascii="Arial" w:hAnsi="Arial" w:cs="Arial"/>
          <w:lang w:val="ru-RU"/>
        </w:rPr>
        <w:t xml:space="preserve"> тыс. рублей.</w:t>
      </w:r>
    </w:p>
    <w:p w:rsidR="00B0340B" w:rsidRPr="004D1EA4" w:rsidRDefault="00B0340B" w:rsidP="004D1EA4">
      <w:pPr>
        <w:ind w:firstLine="709"/>
        <w:jc w:val="both"/>
        <w:rPr>
          <w:rFonts w:ascii="Arial" w:hAnsi="Arial" w:cs="Arial"/>
          <w:lang w:val="ru-RU"/>
        </w:rPr>
      </w:pPr>
      <w:r w:rsidRPr="00CF09B1">
        <w:rPr>
          <w:rFonts w:ascii="Arial" w:hAnsi="Arial" w:cs="Arial"/>
          <w:lang w:val="ru-RU"/>
        </w:rPr>
        <w:t xml:space="preserve">3. Утвердить бюджет </w:t>
      </w:r>
      <w:r>
        <w:rPr>
          <w:rFonts w:ascii="Arial" w:hAnsi="Arial" w:cs="Arial"/>
          <w:lang w:val="ru-RU"/>
        </w:rPr>
        <w:t>Качелайского сельского</w:t>
      </w:r>
      <w:r w:rsidRPr="00CF09B1">
        <w:rPr>
          <w:rFonts w:ascii="Arial" w:hAnsi="Arial" w:cs="Arial"/>
          <w:lang w:val="ru-RU"/>
        </w:rPr>
        <w:t xml:space="preserve"> поселения</w:t>
      </w:r>
      <w:r w:rsidRPr="00CF09B1">
        <w:rPr>
          <w:rFonts w:ascii="Arial" w:hAnsi="Arial" w:cs="Arial"/>
          <w:sz w:val="28"/>
          <w:szCs w:val="28"/>
          <w:lang w:val="ru-RU"/>
        </w:rPr>
        <w:t xml:space="preserve"> </w:t>
      </w:r>
      <w:r w:rsidRPr="00CF09B1">
        <w:rPr>
          <w:rFonts w:ascii="Arial" w:hAnsi="Arial" w:cs="Arial"/>
          <w:lang w:val="ru-RU"/>
        </w:rPr>
        <w:t>на 202</w:t>
      </w:r>
      <w:r>
        <w:rPr>
          <w:rFonts w:ascii="Arial" w:hAnsi="Arial" w:cs="Arial"/>
          <w:lang w:val="ru-RU"/>
        </w:rPr>
        <w:t>2</w:t>
      </w:r>
      <w:r w:rsidRPr="00CF09B1">
        <w:rPr>
          <w:rFonts w:ascii="Arial" w:hAnsi="Arial" w:cs="Arial"/>
          <w:lang w:val="ru-RU"/>
        </w:rPr>
        <w:t xml:space="preserve"> год по доходам в сумме </w:t>
      </w:r>
      <w:r>
        <w:rPr>
          <w:rFonts w:ascii="Arial" w:hAnsi="Arial" w:cs="Arial"/>
          <w:lang w:val="ru-RU"/>
        </w:rPr>
        <w:t>933,8</w:t>
      </w:r>
      <w:r w:rsidRPr="00CF09B1">
        <w:rPr>
          <w:rFonts w:ascii="Arial" w:hAnsi="Arial" w:cs="Arial"/>
          <w:lang w:val="ru-RU"/>
        </w:rPr>
        <w:t xml:space="preserve"> тыс. рублей и по расходам в сумме </w:t>
      </w:r>
      <w:r>
        <w:rPr>
          <w:rFonts w:ascii="Arial" w:hAnsi="Arial" w:cs="Arial"/>
          <w:lang w:val="ru-RU"/>
        </w:rPr>
        <w:t>933,8</w:t>
      </w:r>
      <w:r w:rsidRPr="00CF09B1">
        <w:rPr>
          <w:rFonts w:ascii="Arial" w:hAnsi="Arial" w:cs="Arial"/>
          <w:lang w:val="ru-RU"/>
        </w:rPr>
        <w:t xml:space="preserve"> тыс. рублей</w:t>
      </w:r>
      <w:r>
        <w:rPr>
          <w:rFonts w:ascii="Arial" w:hAnsi="Arial" w:cs="Arial"/>
          <w:lang w:val="ru-RU"/>
        </w:rPr>
        <w:t xml:space="preserve">, </w:t>
      </w:r>
      <w:r w:rsidRPr="004D1EA4">
        <w:rPr>
          <w:rFonts w:ascii="Arial" w:hAnsi="Arial" w:cs="Arial"/>
          <w:lang w:val="ru-RU"/>
        </w:rPr>
        <w:t xml:space="preserve">в том числе условно утвержденные расходы в сумме </w:t>
      </w:r>
      <w:r>
        <w:rPr>
          <w:rFonts w:ascii="Arial" w:hAnsi="Arial" w:cs="Arial"/>
          <w:lang w:val="ru-RU"/>
        </w:rPr>
        <w:t>17,5</w:t>
      </w:r>
      <w:r w:rsidRPr="004D1EA4">
        <w:rPr>
          <w:rFonts w:ascii="Arial" w:hAnsi="Arial" w:cs="Arial"/>
          <w:lang w:val="ru-RU"/>
        </w:rPr>
        <w:t xml:space="preserve"> тыс. рублей.</w:t>
      </w:r>
    </w:p>
    <w:p w:rsidR="00B0340B" w:rsidRPr="00651E2A" w:rsidRDefault="00B0340B" w:rsidP="00651E2A">
      <w:pPr>
        <w:ind w:firstLine="709"/>
        <w:jc w:val="both"/>
        <w:rPr>
          <w:rFonts w:ascii="Arial" w:hAnsi="Arial" w:cs="Arial"/>
          <w:lang w:val="ru-RU"/>
        </w:rPr>
      </w:pPr>
      <w:r w:rsidRPr="00651E2A">
        <w:rPr>
          <w:rFonts w:ascii="Arial" w:hAnsi="Arial" w:cs="Arial"/>
          <w:lang w:val="ru-RU"/>
        </w:rPr>
        <w:t xml:space="preserve">1.2 Приложение 4 к решению Совета депутатов Качелайского сельского поселения Кочкуровского муниципального района от </w:t>
      </w:r>
      <w:r>
        <w:rPr>
          <w:rFonts w:ascii="Arial" w:hAnsi="Arial" w:cs="Arial"/>
          <w:lang w:val="ru-RU"/>
        </w:rPr>
        <w:t>30</w:t>
      </w:r>
      <w:r w:rsidRPr="00651E2A">
        <w:rPr>
          <w:rFonts w:ascii="Arial" w:hAnsi="Arial" w:cs="Arial"/>
          <w:lang w:val="ru-RU"/>
        </w:rPr>
        <w:t>.12.201</w:t>
      </w:r>
      <w:r>
        <w:rPr>
          <w:rFonts w:ascii="Arial" w:hAnsi="Arial" w:cs="Arial"/>
          <w:lang w:val="ru-RU"/>
        </w:rPr>
        <w:t>9</w:t>
      </w:r>
      <w:r w:rsidRPr="00651E2A">
        <w:rPr>
          <w:rFonts w:ascii="Arial" w:hAnsi="Arial" w:cs="Arial"/>
          <w:lang w:val="ru-RU"/>
        </w:rPr>
        <w:t xml:space="preserve"> года №</w:t>
      </w:r>
      <w:r>
        <w:rPr>
          <w:rFonts w:ascii="Arial" w:hAnsi="Arial" w:cs="Arial"/>
          <w:lang w:val="ru-RU"/>
        </w:rPr>
        <w:t>146</w:t>
      </w:r>
      <w:r w:rsidRPr="00651E2A">
        <w:rPr>
          <w:rFonts w:ascii="Arial" w:hAnsi="Arial" w:cs="Arial"/>
          <w:lang w:val="ru-RU"/>
        </w:rPr>
        <w:t xml:space="preserve"> «О бюджете Качелайского сельского поселения на 20</w:t>
      </w:r>
      <w:r>
        <w:rPr>
          <w:rFonts w:ascii="Arial" w:hAnsi="Arial" w:cs="Arial"/>
          <w:lang w:val="ru-RU"/>
        </w:rPr>
        <w:t>20</w:t>
      </w:r>
      <w:r w:rsidRPr="00651E2A">
        <w:rPr>
          <w:rFonts w:ascii="Arial" w:hAnsi="Arial" w:cs="Arial"/>
          <w:lang w:val="ru-RU"/>
        </w:rPr>
        <w:t xml:space="preserve"> год и на плановый период 202</w:t>
      </w:r>
      <w:r>
        <w:rPr>
          <w:rFonts w:ascii="Arial" w:hAnsi="Arial" w:cs="Arial"/>
          <w:lang w:val="ru-RU"/>
        </w:rPr>
        <w:t>1</w:t>
      </w:r>
      <w:r w:rsidRPr="00651E2A">
        <w:rPr>
          <w:rFonts w:ascii="Arial" w:hAnsi="Arial" w:cs="Arial"/>
          <w:lang w:val="ru-RU"/>
        </w:rPr>
        <w:t xml:space="preserve"> и 202</w:t>
      </w:r>
      <w:r>
        <w:rPr>
          <w:rFonts w:ascii="Arial" w:hAnsi="Arial" w:cs="Arial"/>
          <w:lang w:val="ru-RU"/>
        </w:rPr>
        <w:t>2</w:t>
      </w:r>
      <w:r w:rsidRPr="00651E2A">
        <w:rPr>
          <w:rFonts w:ascii="Arial" w:hAnsi="Arial" w:cs="Arial"/>
          <w:lang w:val="ru-RU"/>
        </w:rPr>
        <w:t xml:space="preserve"> годов» изложить в прилагаемой редакции (приложение </w:t>
      </w:r>
      <w:r>
        <w:rPr>
          <w:rFonts w:ascii="Arial" w:hAnsi="Arial" w:cs="Arial"/>
          <w:lang w:val="ru-RU"/>
        </w:rPr>
        <w:t>1</w:t>
      </w:r>
      <w:r w:rsidRPr="00651E2A">
        <w:rPr>
          <w:rFonts w:ascii="Arial" w:hAnsi="Arial" w:cs="Arial"/>
          <w:lang w:val="ru-RU"/>
        </w:rPr>
        <w:t>);</w:t>
      </w:r>
    </w:p>
    <w:p w:rsidR="00B0340B" w:rsidRPr="00651E2A" w:rsidRDefault="00B0340B" w:rsidP="00651E2A">
      <w:pPr>
        <w:ind w:firstLine="709"/>
        <w:jc w:val="both"/>
        <w:rPr>
          <w:rFonts w:ascii="Arial" w:hAnsi="Arial" w:cs="Arial"/>
          <w:lang w:val="ru-RU"/>
        </w:rPr>
      </w:pPr>
      <w:r w:rsidRPr="00651E2A">
        <w:rPr>
          <w:rFonts w:ascii="Arial" w:hAnsi="Arial" w:cs="Arial"/>
          <w:lang w:val="ru-RU"/>
        </w:rPr>
        <w:t xml:space="preserve">1.3 Приложение 5 к решению Совета депутатов Качелайского сельского поселения Кочкуровского муниципального района от </w:t>
      </w:r>
      <w:r>
        <w:rPr>
          <w:rFonts w:ascii="Arial" w:hAnsi="Arial" w:cs="Arial"/>
          <w:lang w:val="ru-RU"/>
        </w:rPr>
        <w:t>30</w:t>
      </w:r>
      <w:r w:rsidRPr="00651E2A">
        <w:rPr>
          <w:rFonts w:ascii="Arial" w:hAnsi="Arial" w:cs="Arial"/>
          <w:lang w:val="ru-RU"/>
        </w:rPr>
        <w:t>.12.201</w:t>
      </w:r>
      <w:r>
        <w:rPr>
          <w:rFonts w:ascii="Arial" w:hAnsi="Arial" w:cs="Arial"/>
          <w:lang w:val="ru-RU"/>
        </w:rPr>
        <w:t>9</w:t>
      </w:r>
      <w:r w:rsidRPr="00651E2A">
        <w:rPr>
          <w:rFonts w:ascii="Arial" w:hAnsi="Arial" w:cs="Arial"/>
          <w:lang w:val="ru-RU"/>
        </w:rPr>
        <w:t xml:space="preserve"> года №</w:t>
      </w:r>
      <w:r>
        <w:rPr>
          <w:rFonts w:ascii="Arial" w:hAnsi="Arial" w:cs="Arial"/>
          <w:lang w:val="ru-RU"/>
        </w:rPr>
        <w:t>146</w:t>
      </w:r>
      <w:r w:rsidRPr="00651E2A">
        <w:rPr>
          <w:rFonts w:ascii="Arial" w:hAnsi="Arial" w:cs="Arial"/>
          <w:lang w:val="ru-RU"/>
        </w:rPr>
        <w:t xml:space="preserve"> «О бюджете Качелайского сельского поселения на 20</w:t>
      </w:r>
      <w:r>
        <w:rPr>
          <w:rFonts w:ascii="Arial" w:hAnsi="Arial" w:cs="Arial"/>
          <w:lang w:val="ru-RU"/>
        </w:rPr>
        <w:t>20</w:t>
      </w:r>
      <w:r w:rsidRPr="00651E2A">
        <w:rPr>
          <w:rFonts w:ascii="Arial" w:hAnsi="Arial" w:cs="Arial"/>
          <w:lang w:val="ru-RU"/>
        </w:rPr>
        <w:t xml:space="preserve"> год и на плановый период 202</w:t>
      </w:r>
      <w:r>
        <w:rPr>
          <w:rFonts w:ascii="Arial" w:hAnsi="Arial" w:cs="Arial"/>
          <w:lang w:val="ru-RU"/>
        </w:rPr>
        <w:t>1</w:t>
      </w:r>
      <w:r w:rsidRPr="00651E2A">
        <w:rPr>
          <w:rFonts w:ascii="Arial" w:hAnsi="Arial" w:cs="Arial"/>
          <w:lang w:val="ru-RU"/>
        </w:rPr>
        <w:t xml:space="preserve"> и 202</w:t>
      </w:r>
      <w:r>
        <w:rPr>
          <w:rFonts w:ascii="Arial" w:hAnsi="Arial" w:cs="Arial"/>
          <w:lang w:val="ru-RU"/>
        </w:rPr>
        <w:t>2</w:t>
      </w:r>
      <w:r w:rsidRPr="00651E2A">
        <w:rPr>
          <w:rFonts w:ascii="Arial" w:hAnsi="Arial" w:cs="Arial"/>
          <w:lang w:val="ru-RU"/>
        </w:rPr>
        <w:t xml:space="preserve"> годов» изложить в прилагаемой редакции (приложение </w:t>
      </w:r>
      <w:r>
        <w:rPr>
          <w:rFonts w:ascii="Arial" w:hAnsi="Arial" w:cs="Arial"/>
          <w:lang w:val="ru-RU"/>
        </w:rPr>
        <w:t>2</w:t>
      </w:r>
      <w:r w:rsidRPr="00651E2A">
        <w:rPr>
          <w:rFonts w:ascii="Arial" w:hAnsi="Arial" w:cs="Arial"/>
          <w:lang w:val="ru-RU"/>
        </w:rPr>
        <w:t>);</w:t>
      </w:r>
    </w:p>
    <w:p w:rsidR="00B0340B" w:rsidRPr="00651E2A" w:rsidRDefault="00B0340B" w:rsidP="00651E2A">
      <w:pPr>
        <w:ind w:firstLine="709"/>
        <w:jc w:val="both"/>
        <w:rPr>
          <w:rFonts w:ascii="Arial" w:hAnsi="Arial" w:cs="Arial"/>
          <w:lang w:val="ru-RU"/>
        </w:rPr>
      </w:pPr>
      <w:r w:rsidRPr="00651E2A">
        <w:rPr>
          <w:rFonts w:ascii="Arial" w:hAnsi="Arial" w:cs="Arial"/>
          <w:lang w:val="ru-RU"/>
        </w:rPr>
        <w:t xml:space="preserve">1.4 Приложение 6 к решению Совета депутатов Качелайского сельского поселения Кочкуровского муниципального района от </w:t>
      </w:r>
      <w:r>
        <w:rPr>
          <w:rFonts w:ascii="Arial" w:hAnsi="Arial" w:cs="Arial"/>
          <w:lang w:val="ru-RU"/>
        </w:rPr>
        <w:t>30</w:t>
      </w:r>
      <w:r w:rsidRPr="00651E2A">
        <w:rPr>
          <w:rFonts w:ascii="Arial" w:hAnsi="Arial" w:cs="Arial"/>
          <w:lang w:val="ru-RU"/>
        </w:rPr>
        <w:t>.12.201</w:t>
      </w:r>
      <w:r>
        <w:rPr>
          <w:rFonts w:ascii="Arial" w:hAnsi="Arial" w:cs="Arial"/>
          <w:lang w:val="ru-RU"/>
        </w:rPr>
        <w:t>9</w:t>
      </w:r>
      <w:r w:rsidRPr="00651E2A">
        <w:rPr>
          <w:rFonts w:ascii="Arial" w:hAnsi="Arial" w:cs="Arial"/>
          <w:lang w:val="ru-RU"/>
        </w:rPr>
        <w:t xml:space="preserve"> года №</w:t>
      </w:r>
      <w:r>
        <w:rPr>
          <w:rFonts w:ascii="Arial" w:hAnsi="Arial" w:cs="Arial"/>
          <w:lang w:val="ru-RU"/>
        </w:rPr>
        <w:t>146</w:t>
      </w:r>
      <w:r w:rsidRPr="00651E2A">
        <w:rPr>
          <w:rFonts w:ascii="Arial" w:hAnsi="Arial" w:cs="Arial"/>
          <w:lang w:val="ru-RU"/>
        </w:rPr>
        <w:t xml:space="preserve"> «О бюджете Качелайского сельского поселения на 20</w:t>
      </w:r>
      <w:r>
        <w:rPr>
          <w:rFonts w:ascii="Arial" w:hAnsi="Arial" w:cs="Arial"/>
          <w:lang w:val="ru-RU"/>
        </w:rPr>
        <w:t>20</w:t>
      </w:r>
      <w:r w:rsidRPr="00651E2A">
        <w:rPr>
          <w:rFonts w:ascii="Arial" w:hAnsi="Arial" w:cs="Arial"/>
          <w:lang w:val="ru-RU"/>
        </w:rPr>
        <w:t xml:space="preserve"> год и на плановый период 202</w:t>
      </w:r>
      <w:r>
        <w:rPr>
          <w:rFonts w:ascii="Arial" w:hAnsi="Arial" w:cs="Arial"/>
          <w:lang w:val="ru-RU"/>
        </w:rPr>
        <w:t>1</w:t>
      </w:r>
      <w:r w:rsidRPr="00651E2A">
        <w:rPr>
          <w:rFonts w:ascii="Arial" w:hAnsi="Arial" w:cs="Arial"/>
          <w:lang w:val="ru-RU"/>
        </w:rPr>
        <w:t xml:space="preserve"> и 202</w:t>
      </w:r>
      <w:r>
        <w:rPr>
          <w:rFonts w:ascii="Arial" w:hAnsi="Arial" w:cs="Arial"/>
          <w:lang w:val="ru-RU"/>
        </w:rPr>
        <w:t>2</w:t>
      </w:r>
      <w:r w:rsidRPr="00651E2A">
        <w:rPr>
          <w:rFonts w:ascii="Arial" w:hAnsi="Arial" w:cs="Arial"/>
          <w:lang w:val="ru-RU"/>
        </w:rPr>
        <w:t xml:space="preserve"> годов» изложить в прилагаемой редакции (приложение </w:t>
      </w:r>
      <w:r>
        <w:rPr>
          <w:rFonts w:ascii="Arial" w:hAnsi="Arial" w:cs="Arial"/>
          <w:lang w:val="ru-RU"/>
        </w:rPr>
        <w:t>3</w:t>
      </w:r>
      <w:r w:rsidRPr="00651E2A">
        <w:rPr>
          <w:rFonts w:ascii="Arial" w:hAnsi="Arial" w:cs="Arial"/>
          <w:lang w:val="ru-RU"/>
        </w:rPr>
        <w:t>);</w:t>
      </w:r>
    </w:p>
    <w:p w:rsidR="00B0340B" w:rsidRPr="00651E2A" w:rsidRDefault="00B0340B" w:rsidP="00651E2A">
      <w:pPr>
        <w:ind w:firstLine="709"/>
        <w:jc w:val="both"/>
        <w:rPr>
          <w:rFonts w:ascii="Arial" w:hAnsi="Arial" w:cs="Arial"/>
          <w:lang w:val="ru-RU"/>
        </w:rPr>
      </w:pPr>
      <w:r w:rsidRPr="00651E2A">
        <w:rPr>
          <w:rFonts w:ascii="Arial" w:hAnsi="Arial" w:cs="Arial"/>
          <w:lang w:val="ru-RU"/>
        </w:rPr>
        <w:t>1.5 Приложение 7 к решению Совета депутатов Качелайского сельского поселения Кочкуровс</w:t>
      </w:r>
      <w:r>
        <w:rPr>
          <w:rFonts w:ascii="Arial" w:hAnsi="Arial" w:cs="Arial"/>
          <w:lang w:val="ru-RU"/>
        </w:rPr>
        <w:t>кого муниципального района от 30</w:t>
      </w:r>
      <w:r w:rsidRPr="00651E2A">
        <w:rPr>
          <w:rFonts w:ascii="Arial" w:hAnsi="Arial" w:cs="Arial"/>
          <w:lang w:val="ru-RU"/>
        </w:rPr>
        <w:t>.12.201</w:t>
      </w:r>
      <w:r>
        <w:rPr>
          <w:rFonts w:ascii="Arial" w:hAnsi="Arial" w:cs="Arial"/>
          <w:lang w:val="ru-RU"/>
        </w:rPr>
        <w:t>9</w:t>
      </w:r>
      <w:r w:rsidRPr="00651E2A">
        <w:rPr>
          <w:rFonts w:ascii="Arial" w:hAnsi="Arial" w:cs="Arial"/>
          <w:lang w:val="ru-RU"/>
        </w:rPr>
        <w:t xml:space="preserve"> года №</w:t>
      </w:r>
      <w:r>
        <w:rPr>
          <w:rFonts w:ascii="Arial" w:hAnsi="Arial" w:cs="Arial"/>
          <w:lang w:val="ru-RU"/>
        </w:rPr>
        <w:t>146</w:t>
      </w:r>
      <w:r w:rsidRPr="00651E2A">
        <w:rPr>
          <w:rFonts w:ascii="Arial" w:hAnsi="Arial" w:cs="Arial"/>
          <w:lang w:val="ru-RU"/>
        </w:rPr>
        <w:t xml:space="preserve"> «О бюджете Качелайского сельского поселения на 20</w:t>
      </w:r>
      <w:r>
        <w:rPr>
          <w:rFonts w:ascii="Arial" w:hAnsi="Arial" w:cs="Arial"/>
          <w:lang w:val="ru-RU"/>
        </w:rPr>
        <w:t>20</w:t>
      </w:r>
      <w:r w:rsidRPr="00651E2A">
        <w:rPr>
          <w:rFonts w:ascii="Arial" w:hAnsi="Arial" w:cs="Arial"/>
          <w:lang w:val="ru-RU"/>
        </w:rPr>
        <w:t xml:space="preserve"> год и на плановый период 20</w:t>
      </w:r>
      <w:r>
        <w:rPr>
          <w:rFonts w:ascii="Arial" w:hAnsi="Arial" w:cs="Arial"/>
          <w:lang w:val="ru-RU"/>
        </w:rPr>
        <w:t>21</w:t>
      </w:r>
      <w:r w:rsidRPr="00651E2A">
        <w:rPr>
          <w:rFonts w:ascii="Arial" w:hAnsi="Arial" w:cs="Arial"/>
          <w:lang w:val="ru-RU"/>
        </w:rPr>
        <w:t xml:space="preserve"> и 202</w:t>
      </w:r>
      <w:r>
        <w:rPr>
          <w:rFonts w:ascii="Arial" w:hAnsi="Arial" w:cs="Arial"/>
          <w:lang w:val="ru-RU"/>
        </w:rPr>
        <w:t>2</w:t>
      </w:r>
      <w:r w:rsidRPr="00651E2A">
        <w:rPr>
          <w:rFonts w:ascii="Arial" w:hAnsi="Arial" w:cs="Arial"/>
          <w:lang w:val="ru-RU"/>
        </w:rPr>
        <w:t xml:space="preserve">1 годов» изложить в прилагаемой редакции (приложение </w:t>
      </w:r>
      <w:r>
        <w:rPr>
          <w:rFonts w:ascii="Arial" w:hAnsi="Arial" w:cs="Arial"/>
          <w:lang w:val="ru-RU"/>
        </w:rPr>
        <w:t>4</w:t>
      </w:r>
      <w:r w:rsidRPr="00651E2A">
        <w:rPr>
          <w:rFonts w:ascii="Arial" w:hAnsi="Arial" w:cs="Arial"/>
          <w:lang w:val="ru-RU"/>
        </w:rPr>
        <w:t>);</w:t>
      </w:r>
    </w:p>
    <w:p w:rsidR="00B0340B" w:rsidRPr="00651E2A" w:rsidRDefault="00B0340B" w:rsidP="00651E2A">
      <w:pPr>
        <w:ind w:firstLine="540"/>
        <w:jc w:val="both"/>
        <w:rPr>
          <w:rFonts w:ascii="Arial" w:hAnsi="Arial" w:cs="Arial"/>
          <w:lang w:val="ru-RU"/>
        </w:rPr>
      </w:pPr>
      <w:r w:rsidRPr="00651E2A">
        <w:rPr>
          <w:rFonts w:ascii="Arial" w:hAnsi="Arial" w:cs="Arial"/>
          <w:lang w:val="ru-RU"/>
        </w:rPr>
        <w:t>2. Настоящее решение вступает в силу со дня его официального опубликования.</w:t>
      </w:r>
    </w:p>
    <w:p w:rsidR="00B0340B" w:rsidRDefault="00B0340B" w:rsidP="00CF09B1">
      <w:pPr>
        <w:ind w:firstLine="709"/>
        <w:jc w:val="both"/>
        <w:rPr>
          <w:rFonts w:ascii="Arial" w:hAnsi="Arial" w:cs="Arial"/>
          <w:lang w:val="ru-RU"/>
        </w:rPr>
      </w:pPr>
    </w:p>
    <w:p w:rsidR="00B0340B" w:rsidRDefault="00B0340B" w:rsidP="00CF09B1">
      <w:pPr>
        <w:ind w:firstLine="709"/>
        <w:jc w:val="both"/>
        <w:rPr>
          <w:rFonts w:ascii="Arial" w:hAnsi="Arial" w:cs="Arial"/>
          <w:lang w:val="ru-RU"/>
        </w:rPr>
      </w:pPr>
    </w:p>
    <w:p w:rsidR="00B0340B" w:rsidRDefault="00B0340B" w:rsidP="00CF09B1">
      <w:pPr>
        <w:ind w:firstLine="709"/>
        <w:jc w:val="both"/>
        <w:rPr>
          <w:rFonts w:ascii="Arial" w:hAnsi="Arial" w:cs="Arial"/>
          <w:lang w:val="ru-RU"/>
        </w:rPr>
      </w:pPr>
    </w:p>
    <w:p w:rsidR="00B0340B" w:rsidRDefault="00B0340B" w:rsidP="00C57B9F">
      <w:pPr>
        <w:pStyle w:val="ConsNormal"/>
        <w:ind w:right="0" w:firstLine="0"/>
        <w:jc w:val="both"/>
        <w:rPr>
          <w:rFonts w:cs="Times New Roman"/>
          <w:b/>
          <w:bCs/>
          <w:sz w:val="24"/>
          <w:szCs w:val="24"/>
        </w:rPr>
      </w:pPr>
      <w:bookmarkStart w:id="1" w:name="_Hlk530556136"/>
    </w:p>
    <w:bookmarkEnd w:id="0"/>
    <w:bookmarkEnd w:id="1"/>
    <w:p w:rsidR="00B0340B" w:rsidRPr="00EE7B25" w:rsidRDefault="00B0340B" w:rsidP="00CF09B1">
      <w:pPr>
        <w:jc w:val="right"/>
        <w:rPr>
          <w:rFonts w:ascii="Arial" w:hAnsi="Arial" w:cs="Arial"/>
          <w:color w:val="000000"/>
          <w:lang w:val="ru-RU"/>
        </w:rPr>
      </w:pPr>
    </w:p>
    <w:p w:rsidR="00B0340B" w:rsidRPr="00EE7B25" w:rsidRDefault="00B0340B" w:rsidP="00CF09B1">
      <w:pPr>
        <w:jc w:val="right"/>
        <w:rPr>
          <w:rFonts w:ascii="Arial" w:hAnsi="Arial" w:cs="Arial"/>
          <w:color w:val="000000"/>
          <w:lang w:val="ru-RU"/>
        </w:rPr>
      </w:pPr>
    </w:p>
    <w:p w:rsidR="00B0340B" w:rsidRPr="00EE7B25" w:rsidRDefault="00B0340B" w:rsidP="00CF09B1">
      <w:pPr>
        <w:jc w:val="right"/>
        <w:rPr>
          <w:rFonts w:ascii="Arial" w:hAnsi="Arial" w:cs="Arial"/>
          <w:color w:val="000000"/>
          <w:lang w:val="ru-RU"/>
        </w:rPr>
      </w:pPr>
    </w:p>
    <w:p w:rsidR="00B0340B" w:rsidRPr="00EE7B25" w:rsidRDefault="00B0340B" w:rsidP="00CF09B1">
      <w:pPr>
        <w:jc w:val="right"/>
        <w:rPr>
          <w:rFonts w:ascii="Arial" w:hAnsi="Arial" w:cs="Arial"/>
          <w:color w:val="000000"/>
          <w:lang w:val="ru-RU"/>
        </w:rPr>
      </w:pPr>
      <w:r w:rsidRPr="00EE7B25">
        <w:rPr>
          <w:rFonts w:ascii="Arial" w:hAnsi="Arial" w:cs="Arial"/>
          <w:color w:val="000000"/>
          <w:lang w:val="ru-RU"/>
        </w:rPr>
        <w:t>Глава</w:t>
      </w:r>
    </w:p>
    <w:p w:rsidR="00B0340B" w:rsidRPr="00EE7B25" w:rsidRDefault="00B0340B" w:rsidP="00CF09B1">
      <w:pPr>
        <w:jc w:val="right"/>
        <w:rPr>
          <w:rFonts w:ascii="Arial" w:hAnsi="Arial" w:cs="Arial"/>
          <w:color w:val="000000"/>
          <w:lang w:val="ru-RU"/>
        </w:rPr>
      </w:pPr>
      <w:r>
        <w:rPr>
          <w:rFonts w:ascii="Arial" w:hAnsi="Arial" w:cs="Arial"/>
          <w:color w:val="000000"/>
          <w:lang w:val="ru-RU"/>
        </w:rPr>
        <w:t>Качелайского сельского</w:t>
      </w:r>
      <w:r w:rsidRPr="00EE7B25">
        <w:rPr>
          <w:rFonts w:ascii="Arial" w:hAnsi="Arial" w:cs="Arial"/>
          <w:color w:val="000000"/>
          <w:lang w:val="ru-RU"/>
        </w:rPr>
        <w:t xml:space="preserve"> поселения</w:t>
      </w:r>
    </w:p>
    <w:p w:rsidR="00B0340B" w:rsidRPr="00EE7B25" w:rsidRDefault="00B0340B" w:rsidP="00CF09B1">
      <w:pPr>
        <w:jc w:val="right"/>
        <w:rPr>
          <w:rFonts w:ascii="Arial" w:hAnsi="Arial" w:cs="Arial"/>
          <w:color w:val="000000"/>
          <w:lang w:val="ru-RU"/>
        </w:rPr>
      </w:pPr>
      <w:r>
        <w:rPr>
          <w:rFonts w:ascii="Arial" w:hAnsi="Arial" w:cs="Arial"/>
          <w:color w:val="000000"/>
          <w:lang w:val="ru-RU"/>
        </w:rPr>
        <w:t>В.И. Вишняков</w:t>
      </w:r>
    </w:p>
    <w:p w:rsidR="00B0340B" w:rsidRPr="00EE7B25" w:rsidRDefault="00B0340B" w:rsidP="00CF09B1">
      <w:pPr>
        <w:jc w:val="right"/>
        <w:rPr>
          <w:rFonts w:ascii="Arial" w:hAnsi="Arial" w:cs="Arial"/>
          <w:color w:val="000000"/>
          <w:lang w:val="ru-RU"/>
        </w:rPr>
      </w:pPr>
    </w:p>
    <w:p w:rsidR="00B0340B" w:rsidRDefault="00B0340B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  <w:bookmarkStart w:id="2" w:name="_GoBack"/>
      <w:bookmarkEnd w:id="2"/>
    </w:p>
    <w:p w:rsidR="00B0340B" w:rsidRDefault="00B0340B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B0340B" w:rsidRDefault="00B0340B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B0340B" w:rsidRDefault="00B0340B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B0340B" w:rsidRDefault="00B0340B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B0340B" w:rsidRDefault="00B0340B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B0340B" w:rsidRDefault="00B0340B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B0340B" w:rsidRDefault="00B0340B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B0340B" w:rsidRDefault="00B0340B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B0340B" w:rsidRDefault="00B0340B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B0340B" w:rsidRDefault="00B0340B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B0340B" w:rsidRDefault="00B0340B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B0340B" w:rsidRDefault="00B0340B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B0340B" w:rsidRDefault="00B0340B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B0340B" w:rsidRDefault="00B0340B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B0340B" w:rsidRDefault="00B0340B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B0340B" w:rsidRDefault="00B0340B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B0340B" w:rsidRDefault="00B0340B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B0340B" w:rsidRDefault="00B0340B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B0340B" w:rsidRDefault="00B0340B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B0340B" w:rsidRDefault="00B0340B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B0340B" w:rsidRDefault="00B0340B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B0340B" w:rsidRDefault="00B0340B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B0340B" w:rsidRDefault="00B0340B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B0340B" w:rsidRDefault="00B0340B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B0340B" w:rsidRDefault="00B0340B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B0340B" w:rsidRDefault="00B0340B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B0340B" w:rsidRDefault="00B0340B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B0340B" w:rsidRDefault="00B0340B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B0340B" w:rsidRDefault="00B0340B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B0340B" w:rsidRDefault="00B0340B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B0340B" w:rsidRDefault="00B0340B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B0340B" w:rsidRDefault="00B0340B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B0340B" w:rsidRDefault="00B0340B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B0340B" w:rsidRDefault="00B0340B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B0340B" w:rsidRDefault="00B0340B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B0340B" w:rsidRDefault="00B0340B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B0340B" w:rsidRDefault="00B0340B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B0340B" w:rsidRDefault="00B0340B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B0340B" w:rsidRPr="002045D4" w:rsidRDefault="00B0340B" w:rsidP="002045D4">
      <w:pPr>
        <w:jc w:val="right"/>
        <w:rPr>
          <w:rFonts w:ascii="Arial" w:hAnsi="Arial" w:cs="Arial"/>
          <w:lang w:val="ru-RU"/>
        </w:rPr>
      </w:pPr>
      <w:r w:rsidRPr="002045D4">
        <w:rPr>
          <w:rFonts w:ascii="Arial" w:hAnsi="Arial" w:cs="Arial"/>
          <w:lang w:val="ru-RU"/>
        </w:rPr>
        <w:t>Приложение №1</w:t>
      </w:r>
    </w:p>
    <w:p w:rsidR="00B0340B" w:rsidRPr="002045D4" w:rsidRDefault="00B0340B" w:rsidP="002045D4">
      <w:pPr>
        <w:jc w:val="right"/>
        <w:rPr>
          <w:rFonts w:ascii="Arial" w:hAnsi="Arial" w:cs="Arial"/>
          <w:lang w:val="ru-RU"/>
        </w:rPr>
      </w:pPr>
      <w:r w:rsidRPr="002045D4">
        <w:rPr>
          <w:rFonts w:ascii="Arial" w:hAnsi="Arial" w:cs="Arial"/>
          <w:lang w:val="ru-RU"/>
        </w:rPr>
        <w:t>к решению Совета депутатов</w:t>
      </w:r>
    </w:p>
    <w:p w:rsidR="00B0340B" w:rsidRPr="002045D4" w:rsidRDefault="00B0340B" w:rsidP="002045D4">
      <w:pPr>
        <w:jc w:val="right"/>
        <w:rPr>
          <w:rFonts w:ascii="Arial" w:hAnsi="Arial" w:cs="Arial"/>
          <w:lang w:val="ru-RU"/>
        </w:rPr>
      </w:pPr>
      <w:r w:rsidRPr="002045D4">
        <w:rPr>
          <w:rFonts w:ascii="Arial" w:hAnsi="Arial" w:cs="Arial"/>
          <w:lang w:val="ru-RU"/>
        </w:rPr>
        <w:t>Качелайского сельского поселения</w:t>
      </w:r>
    </w:p>
    <w:p w:rsidR="00B0340B" w:rsidRDefault="00B0340B" w:rsidP="002045D4">
      <w:pPr>
        <w:jc w:val="right"/>
        <w:rPr>
          <w:rFonts w:ascii="Arial" w:hAnsi="Arial" w:cs="Arial"/>
          <w:lang w:val="ru-RU"/>
        </w:rPr>
      </w:pPr>
      <w:r>
        <w:rPr>
          <w:rFonts w:ascii="Arial" w:hAnsi="Arial" w:cs="Arial"/>
        </w:rPr>
        <w:t xml:space="preserve">от </w:t>
      </w:r>
      <w:r>
        <w:rPr>
          <w:rFonts w:ascii="Arial" w:hAnsi="Arial" w:cs="Arial"/>
          <w:lang w:val="ru-RU"/>
        </w:rPr>
        <w:t>24</w:t>
      </w:r>
      <w:r>
        <w:rPr>
          <w:rFonts w:ascii="Arial" w:hAnsi="Arial" w:cs="Arial"/>
        </w:rPr>
        <w:t>.</w:t>
      </w:r>
      <w:r>
        <w:rPr>
          <w:rFonts w:ascii="Arial" w:hAnsi="Arial" w:cs="Arial"/>
          <w:lang w:val="ru-RU"/>
        </w:rPr>
        <w:t>0</w:t>
      </w:r>
      <w:r>
        <w:rPr>
          <w:rFonts w:ascii="Arial" w:hAnsi="Arial" w:cs="Arial"/>
        </w:rPr>
        <w:t>1.20</w:t>
      </w:r>
      <w:r>
        <w:rPr>
          <w:rFonts w:ascii="Arial" w:hAnsi="Arial" w:cs="Arial"/>
          <w:lang w:val="ru-RU"/>
        </w:rPr>
        <w:t>20</w:t>
      </w:r>
      <w:r>
        <w:rPr>
          <w:rFonts w:ascii="Arial" w:hAnsi="Arial" w:cs="Arial"/>
        </w:rPr>
        <w:t xml:space="preserve"> №1</w:t>
      </w:r>
      <w:r>
        <w:rPr>
          <w:rFonts w:ascii="Arial" w:hAnsi="Arial" w:cs="Arial"/>
          <w:lang w:val="ru-RU"/>
        </w:rPr>
        <w:t>51</w:t>
      </w:r>
    </w:p>
    <w:p w:rsidR="00B0340B" w:rsidRPr="002045D4" w:rsidRDefault="00B0340B" w:rsidP="002045D4">
      <w:pPr>
        <w:jc w:val="right"/>
        <w:rPr>
          <w:rFonts w:ascii="Arial" w:hAnsi="Arial" w:cs="Arial"/>
          <w:lang w:val="ru-RU"/>
        </w:rPr>
      </w:pPr>
    </w:p>
    <w:tbl>
      <w:tblPr>
        <w:tblW w:w="10440" w:type="dxa"/>
        <w:tblInd w:w="108" w:type="dxa"/>
        <w:tblLayout w:type="fixed"/>
        <w:tblLook w:val="0000"/>
      </w:tblPr>
      <w:tblGrid>
        <w:gridCol w:w="2520"/>
        <w:gridCol w:w="5040"/>
        <w:gridCol w:w="951"/>
        <w:gridCol w:w="1149"/>
        <w:gridCol w:w="780"/>
      </w:tblGrid>
      <w:tr w:rsidR="00B0340B" w:rsidRPr="0028400F" w:rsidTr="002045D4">
        <w:trPr>
          <w:trHeight w:val="990"/>
        </w:trPr>
        <w:tc>
          <w:tcPr>
            <w:tcW w:w="10440" w:type="dxa"/>
            <w:gridSpan w:val="5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B0340B" w:rsidRPr="002045D4" w:rsidRDefault="00B0340B" w:rsidP="002045D4">
            <w:pPr>
              <w:jc w:val="center"/>
              <w:rPr>
                <w:rFonts w:ascii="Arial" w:hAnsi="Arial" w:cs="Arial"/>
                <w:b/>
                <w:bCs/>
                <w:lang w:val="ru-RU" w:eastAsia="ru-RU"/>
              </w:rPr>
            </w:pPr>
            <w:r w:rsidRPr="002045D4">
              <w:rPr>
                <w:rFonts w:ascii="Arial" w:hAnsi="Arial" w:cs="Arial"/>
                <w:b/>
                <w:bCs/>
                <w:lang w:val="ru-RU" w:eastAsia="ru-RU"/>
              </w:rPr>
              <w:t xml:space="preserve">ОБЪЕМ </w:t>
            </w:r>
            <w:r w:rsidRPr="002045D4">
              <w:rPr>
                <w:rFonts w:ascii="Arial" w:hAnsi="Arial" w:cs="Arial"/>
                <w:b/>
                <w:bCs/>
                <w:lang w:val="ru-RU" w:eastAsia="ru-RU"/>
              </w:rPr>
              <w:br/>
              <w:t>БЕЗВОЗМЕЗДНЫХ ПОСТУПЛЕНИЙ В БЮДЖЕТ КАЧЕЛАЙСКОГО СЕЛЬСКОГО ПОСЕЛЕНИЯ РЕСПУБЛИКИ МОРДОВИЯ НА 2020 ГОД И НА ПЛАНОВЫЙ ПЕРИОД 2021 И 2022 ГОДОВ</w:t>
            </w:r>
            <w:r w:rsidRPr="002045D4">
              <w:rPr>
                <w:rFonts w:ascii="Arial" w:hAnsi="Arial" w:cs="Arial"/>
                <w:b/>
                <w:bCs/>
                <w:lang w:val="ru-RU" w:eastAsia="ru-RU"/>
              </w:rPr>
              <w:br/>
              <w:t xml:space="preserve"> </w:t>
            </w:r>
          </w:p>
        </w:tc>
      </w:tr>
      <w:tr w:rsidR="00B0340B" w:rsidRPr="002045D4" w:rsidTr="002045D4">
        <w:trPr>
          <w:gridBefore w:val="4"/>
          <w:wBefore w:w="9660" w:type="dxa"/>
          <w:trHeight w:val="255"/>
        </w:trPr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0340B" w:rsidRPr="002045D4" w:rsidRDefault="00B0340B" w:rsidP="002045D4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2045D4">
              <w:rPr>
                <w:rFonts w:ascii="Arial" w:hAnsi="Arial" w:cs="Arial"/>
                <w:lang w:val="ru-RU" w:eastAsia="ru-RU"/>
              </w:rPr>
              <w:t>(тыс. рублей)</w:t>
            </w:r>
          </w:p>
        </w:tc>
      </w:tr>
      <w:tr w:rsidR="00B0340B" w:rsidRPr="002045D4" w:rsidTr="002045D4">
        <w:trPr>
          <w:trHeight w:val="255"/>
        </w:trPr>
        <w:tc>
          <w:tcPr>
            <w:tcW w:w="2520" w:type="dxa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B0340B" w:rsidRPr="002045D4" w:rsidRDefault="00B0340B" w:rsidP="002045D4">
            <w:pPr>
              <w:jc w:val="center"/>
              <w:rPr>
                <w:rFonts w:ascii="Arial" w:hAnsi="Arial" w:cs="Arial"/>
                <w:b/>
                <w:bCs/>
                <w:lang w:val="ru-RU" w:eastAsia="ru-RU"/>
              </w:rPr>
            </w:pPr>
            <w:r w:rsidRPr="002045D4">
              <w:rPr>
                <w:rFonts w:ascii="Arial" w:hAnsi="Arial" w:cs="Arial"/>
                <w:b/>
                <w:bCs/>
                <w:lang w:val="ru-RU" w:eastAsia="ru-RU"/>
              </w:rPr>
              <w:t xml:space="preserve"> Код </w:t>
            </w:r>
          </w:p>
        </w:tc>
        <w:tc>
          <w:tcPr>
            <w:tcW w:w="504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B0340B" w:rsidRPr="002045D4" w:rsidRDefault="00B0340B" w:rsidP="002045D4">
            <w:pPr>
              <w:jc w:val="center"/>
              <w:rPr>
                <w:rFonts w:ascii="Arial" w:hAnsi="Arial" w:cs="Arial"/>
                <w:b/>
                <w:bCs/>
                <w:lang w:val="ru-RU" w:eastAsia="ru-RU"/>
              </w:rPr>
            </w:pPr>
            <w:r w:rsidRPr="002045D4">
              <w:rPr>
                <w:rFonts w:ascii="Arial" w:hAnsi="Arial" w:cs="Arial"/>
                <w:b/>
                <w:bCs/>
                <w:lang w:val="ru-RU" w:eastAsia="ru-RU"/>
              </w:rPr>
              <w:t xml:space="preserve"> Наименование </w:t>
            </w:r>
          </w:p>
        </w:tc>
        <w:tc>
          <w:tcPr>
            <w:tcW w:w="2880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B0340B" w:rsidRPr="002045D4" w:rsidRDefault="00B0340B" w:rsidP="002045D4">
            <w:pPr>
              <w:jc w:val="center"/>
              <w:rPr>
                <w:rFonts w:ascii="Arial" w:hAnsi="Arial" w:cs="Arial"/>
                <w:b/>
                <w:bCs/>
                <w:lang w:val="ru-RU" w:eastAsia="ru-RU"/>
              </w:rPr>
            </w:pPr>
            <w:r w:rsidRPr="002045D4">
              <w:rPr>
                <w:rFonts w:ascii="Arial" w:hAnsi="Arial" w:cs="Arial"/>
                <w:b/>
                <w:bCs/>
                <w:lang w:val="ru-RU" w:eastAsia="ru-RU"/>
              </w:rPr>
              <w:t>Сумма</w:t>
            </w:r>
          </w:p>
        </w:tc>
      </w:tr>
      <w:tr w:rsidR="00B0340B" w:rsidRPr="002045D4" w:rsidTr="002045D4">
        <w:trPr>
          <w:trHeight w:val="330"/>
        </w:trPr>
        <w:tc>
          <w:tcPr>
            <w:tcW w:w="2520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B0340B" w:rsidRPr="002045D4" w:rsidRDefault="00B0340B" w:rsidP="002045D4">
            <w:pPr>
              <w:rPr>
                <w:rFonts w:ascii="Arial" w:hAnsi="Arial" w:cs="Arial"/>
                <w:b/>
                <w:bCs/>
                <w:lang w:val="ru-RU" w:eastAsia="ru-RU"/>
              </w:rPr>
            </w:pPr>
          </w:p>
        </w:tc>
        <w:tc>
          <w:tcPr>
            <w:tcW w:w="50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40B" w:rsidRPr="002045D4" w:rsidRDefault="00B0340B" w:rsidP="002045D4">
            <w:pPr>
              <w:rPr>
                <w:rFonts w:ascii="Arial" w:hAnsi="Arial" w:cs="Arial"/>
                <w:b/>
                <w:bCs/>
                <w:lang w:val="ru-RU" w:eastAsia="ru-RU"/>
              </w:rPr>
            </w:pP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B0340B" w:rsidRPr="002045D4" w:rsidRDefault="00B0340B" w:rsidP="002045D4">
            <w:pPr>
              <w:jc w:val="center"/>
              <w:rPr>
                <w:rFonts w:ascii="Arial" w:hAnsi="Arial" w:cs="Arial"/>
                <w:b/>
                <w:bCs/>
                <w:lang w:val="ru-RU" w:eastAsia="ru-RU"/>
              </w:rPr>
            </w:pPr>
            <w:r w:rsidRPr="002045D4">
              <w:rPr>
                <w:rFonts w:ascii="Arial" w:hAnsi="Arial" w:cs="Arial"/>
                <w:b/>
                <w:bCs/>
                <w:lang w:val="ru-RU" w:eastAsia="ru-RU"/>
              </w:rPr>
              <w:t>2020 год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B0340B" w:rsidRPr="002045D4" w:rsidRDefault="00B0340B" w:rsidP="002045D4">
            <w:pPr>
              <w:jc w:val="center"/>
              <w:rPr>
                <w:rFonts w:ascii="Arial" w:hAnsi="Arial" w:cs="Arial"/>
                <w:b/>
                <w:bCs/>
                <w:lang w:val="ru-RU" w:eastAsia="ru-RU"/>
              </w:rPr>
            </w:pPr>
            <w:r w:rsidRPr="002045D4">
              <w:rPr>
                <w:rFonts w:ascii="Arial" w:hAnsi="Arial" w:cs="Arial"/>
                <w:b/>
                <w:bCs/>
                <w:lang w:val="ru-RU" w:eastAsia="ru-RU"/>
              </w:rPr>
              <w:t>2021год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B0340B" w:rsidRPr="002045D4" w:rsidRDefault="00B0340B" w:rsidP="002045D4">
            <w:pPr>
              <w:jc w:val="center"/>
              <w:rPr>
                <w:rFonts w:ascii="Arial" w:hAnsi="Arial" w:cs="Arial"/>
                <w:b/>
                <w:bCs/>
                <w:lang w:val="ru-RU" w:eastAsia="ru-RU"/>
              </w:rPr>
            </w:pPr>
            <w:r w:rsidRPr="002045D4">
              <w:rPr>
                <w:rFonts w:ascii="Arial" w:hAnsi="Arial" w:cs="Arial"/>
                <w:b/>
                <w:bCs/>
                <w:lang w:val="ru-RU" w:eastAsia="ru-RU"/>
              </w:rPr>
              <w:t>2022 год</w:t>
            </w:r>
          </w:p>
        </w:tc>
      </w:tr>
      <w:tr w:rsidR="00B0340B" w:rsidRPr="002045D4" w:rsidTr="002045D4">
        <w:trPr>
          <w:trHeight w:val="255"/>
        </w:trPr>
        <w:tc>
          <w:tcPr>
            <w:tcW w:w="2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B0340B" w:rsidRPr="002045D4" w:rsidRDefault="00B0340B" w:rsidP="002045D4">
            <w:pPr>
              <w:jc w:val="center"/>
              <w:rPr>
                <w:rFonts w:ascii="Arial" w:hAnsi="Arial" w:cs="Arial"/>
                <w:b/>
                <w:bCs/>
                <w:lang w:val="ru-RU" w:eastAsia="ru-RU"/>
              </w:rPr>
            </w:pPr>
            <w:r w:rsidRPr="002045D4">
              <w:rPr>
                <w:rFonts w:ascii="Arial" w:hAnsi="Arial" w:cs="Arial"/>
                <w:b/>
                <w:bCs/>
                <w:lang w:val="ru-RU" w:eastAsia="ru-RU"/>
              </w:rPr>
              <w:t>1</w:t>
            </w:r>
          </w:p>
        </w:tc>
        <w:tc>
          <w:tcPr>
            <w:tcW w:w="5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B0340B" w:rsidRPr="002045D4" w:rsidRDefault="00B0340B" w:rsidP="002045D4">
            <w:pPr>
              <w:jc w:val="center"/>
              <w:rPr>
                <w:rFonts w:ascii="Arial" w:hAnsi="Arial" w:cs="Arial"/>
                <w:b/>
                <w:bCs/>
                <w:lang w:val="ru-RU" w:eastAsia="ru-RU"/>
              </w:rPr>
            </w:pPr>
            <w:r w:rsidRPr="002045D4">
              <w:rPr>
                <w:rFonts w:ascii="Arial" w:hAnsi="Arial" w:cs="Arial"/>
                <w:b/>
                <w:bCs/>
                <w:lang w:val="ru-RU" w:eastAsia="ru-RU"/>
              </w:rPr>
              <w:t>2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B0340B" w:rsidRPr="002045D4" w:rsidRDefault="00B0340B" w:rsidP="002045D4">
            <w:pPr>
              <w:jc w:val="center"/>
              <w:rPr>
                <w:rFonts w:ascii="Arial" w:hAnsi="Arial" w:cs="Arial"/>
                <w:b/>
                <w:bCs/>
                <w:lang w:val="ru-RU" w:eastAsia="ru-RU"/>
              </w:rPr>
            </w:pPr>
            <w:r w:rsidRPr="002045D4">
              <w:rPr>
                <w:rFonts w:ascii="Arial" w:hAnsi="Arial" w:cs="Arial"/>
                <w:b/>
                <w:bCs/>
                <w:lang w:val="ru-RU" w:eastAsia="ru-RU"/>
              </w:rPr>
              <w:t>3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B0340B" w:rsidRPr="002045D4" w:rsidRDefault="00B0340B" w:rsidP="002045D4">
            <w:pPr>
              <w:jc w:val="center"/>
              <w:rPr>
                <w:rFonts w:ascii="Arial" w:hAnsi="Arial" w:cs="Arial"/>
                <w:b/>
                <w:bCs/>
                <w:lang w:val="ru-RU" w:eastAsia="ru-RU"/>
              </w:rPr>
            </w:pPr>
            <w:r w:rsidRPr="002045D4">
              <w:rPr>
                <w:rFonts w:ascii="Arial" w:hAnsi="Arial" w:cs="Arial"/>
                <w:b/>
                <w:bCs/>
                <w:lang w:val="ru-RU" w:eastAsia="ru-RU"/>
              </w:rPr>
              <w:t>4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B0340B" w:rsidRPr="002045D4" w:rsidRDefault="00B0340B" w:rsidP="002045D4">
            <w:pPr>
              <w:jc w:val="center"/>
              <w:rPr>
                <w:rFonts w:ascii="Arial" w:hAnsi="Arial" w:cs="Arial"/>
                <w:b/>
                <w:bCs/>
                <w:lang w:val="ru-RU" w:eastAsia="ru-RU"/>
              </w:rPr>
            </w:pPr>
            <w:r w:rsidRPr="002045D4">
              <w:rPr>
                <w:rFonts w:ascii="Arial" w:hAnsi="Arial" w:cs="Arial"/>
                <w:b/>
                <w:bCs/>
                <w:lang w:val="ru-RU" w:eastAsia="ru-RU"/>
              </w:rPr>
              <w:t>5</w:t>
            </w:r>
          </w:p>
        </w:tc>
      </w:tr>
      <w:tr w:rsidR="00B0340B" w:rsidRPr="002045D4" w:rsidTr="002045D4">
        <w:trPr>
          <w:trHeight w:val="255"/>
        </w:trPr>
        <w:tc>
          <w:tcPr>
            <w:tcW w:w="2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B0340B" w:rsidRPr="002045D4" w:rsidRDefault="00B0340B" w:rsidP="002045D4">
            <w:pPr>
              <w:rPr>
                <w:rFonts w:ascii="Arial" w:hAnsi="Arial" w:cs="Arial"/>
                <w:b/>
                <w:bCs/>
                <w:lang w:val="ru-RU" w:eastAsia="ru-RU"/>
              </w:rPr>
            </w:pPr>
            <w:r w:rsidRPr="002045D4">
              <w:rPr>
                <w:rFonts w:ascii="Arial" w:hAnsi="Arial" w:cs="Arial"/>
                <w:b/>
                <w:bCs/>
                <w:lang w:val="ru-RU" w:eastAsia="ru-RU"/>
              </w:rPr>
              <w:t>85000000000000000</w:t>
            </w:r>
          </w:p>
        </w:tc>
        <w:tc>
          <w:tcPr>
            <w:tcW w:w="5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2045D4" w:rsidRDefault="00B0340B" w:rsidP="002045D4">
            <w:pPr>
              <w:rPr>
                <w:rFonts w:ascii="Arial" w:hAnsi="Arial" w:cs="Arial"/>
                <w:b/>
                <w:bCs/>
                <w:lang w:val="ru-RU" w:eastAsia="ru-RU"/>
              </w:rPr>
            </w:pPr>
            <w:r w:rsidRPr="002045D4">
              <w:rPr>
                <w:rFonts w:ascii="Arial" w:hAnsi="Arial" w:cs="Arial"/>
                <w:b/>
                <w:bCs/>
                <w:lang w:val="ru-RU" w:eastAsia="ru-RU"/>
              </w:rPr>
              <w:t xml:space="preserve"> ДОХОДЫ БЮДЖЕТА -ВСЕГО 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B0340B" w:rsidRPr="002045D4" w:rsidRDefault="00B0340B" w:rsidP="002045D4">
            <w:pPr>
              <w:jc w:val="right"/>
              <w:rPr>
                <w:rFonts w:ascii="Arial" w:hAnsi="Arial" w:cs="Arial"/>
                <w:b/>
                <w:bCs/>
                <w:lang w:val="ru-RU" w:eastAsia="ru-RU"/>
              </w:rPr>
            </w:pPr>
            <w:r w:rsidRPr="002045D4">
              <w:rPr>
                <w:rFonts w:ascii="Arial" w:hAnsi="Arial" w:cs="Arial"/>
                <w:b/>
                <w:bCs/>
                <w:lang w:val="ru-RU" w:eastAsia="ru-RU"/>
              </w:rPr>
              <w:t>1 695,0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B0340B" w:rsidRPr="002045D4" w:rsidRDefault="00B0340B" w:rsidP="002045D4">
            <w:pPr>
              <w:jc w:val="right"/>
              <w:rPr>
                <w:rFonts w:ascii="Arial" w:hAnsi="Arial" w:cs="Arial"/>
                <w:b/>
                <w:bCs/>
                <w:lang w:val="ru-RU" w:eastAsia="ru-RU"/>
              </w:rPr>
            </w:pPr>
            <w:r w:rsidRPr="002045D4">
              <w:rPr>
                <w:rFonts w:ascii="Arial" w:hAnsi="Arial" w:cs="Arial"/>
                <w:b/>
                <w:bCs/>
                <w:lang w:val="ru-RU" w:eastAsia="ru-RU"/>
              </w:rPr>
              <w:t>1 078,2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B0340B" w:rsidRPr="002045D4" w:rsidRDefault="00B0340B" w:rsidP="002045D4">
            <w:pPr>
              <w:jc w:val="right"/>
              <w:rPr>
                <w:rFonts w:ascii="Arial" w:hAnsi="Arial" w:cs="Arial"/>
                <w:b/>
                <w:bCs/>
                <w:lang w:val="ru-RU" w:eastAsia="ru-RU"/>
              </w:rPr>
            </w:pPr>
            <w:r w:rsidRPr="002045D4">
              <w:rPr>
                <w:rFonts w:ascii="Arial" w:hAnsi="Arial" w:cs="Arial"/>
                <w:b/>
                <w:bCs/>
                <w:lang w:val="ru-RU" w:eastAsia="ru-RU"/>
              </w:rPr>
              <w:t>933,8</w:t>
            </w:r>
          </w:p>
        </w:tc>
      </w:tr>
      <w:tr w:rsidR="00B0340B" w:rsidRPr="002045D4" w:rsidTr="002045D4">
        <w:trPr>
          <w:trHeight w:val="255"/>
        </w:trPr>
        <w:tc>
          <w:tcPr>
            <w:tcW w:w="2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B0340B" w:rsidRPr="002045D4" w:rsidRDefault="00B0340B" w:rsidP="002045D4">
            <w:pPr>
              <w:rPr>
                <w:rFonts w:ascii="Arial" w:hAnsi="Arial" w:cs="Arial"/>
                <w:b/>
                <w:bCs/>
                <w:lang w:val="ru-RU" w:eastAsia="ru-RU"/>
              </w:rPr>
            </w:pPr>
            <w:r w:rsidRPr="002045D4">
              <w:rPr>
                <w:rFonts w:ascii="Arial" w:hAnsi="Arial" w:cs="Arial"/>
                <w:b/>
                <w:bCs/>
                <w:lang w:val="ru-RU" w:eastAsia="ru-RU"/>
              </w:rPr>
              <w:t>10000000000000000</w:t>
            </w:r>
          </w:p>
        </w:tc>
        <w:tc>
          <w:tcPr>
            <w:tcW w:w="5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2045D4" w:rsidRDefault="00B0340B" w:rsidP="002045D4">
            <w:pPr>
              <w:rPr>
                <w:rFonts w:ascii="Arial" w:hAnsi="Arial" w:cs="Arial"/>
                <w:lang w:val="ru-RU" w:eastAsia="ru-RU"/>
              </w:rPr>
            </w:pPr>
            <w:r w:rsidRPr="002045D4">
              <w:rPr>
                <w:rFonts w:ascii="Arial" w:hAnsi="Arial" w:cs="Arial"/>
                <w:lang w:val="ru-RU" w:eastAsia="ru-RU"/>
              </w:rPr>
              <w:t xml:space="preserve"> НАЛОГОВЫЕ И НЕНАЛОГОВЫЕ  ДОХОДЫ 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B0340B" w:rsidRPr="002045D4" w:rsidRDefault="00B0340B" w:rsidP="002045D4">
            <w:pPr>
              <w:jc w:val="right"/>
              <w:rPr>
                <w:rFonts w:ascii="Arial" w:hAnsi="Arial" w:cs="Arial"/>
                <w:b/>
                <w:bCs/>
                <w:lang w:val="ru-RU" w:eastAsia="ru-RU"/>
              </w:rPr>
            </w:pPr>
            <w:r w:rsidRPr="002045D4">
              <w:rPr>
                <w:rFonts w:ascii="Arial" w:hAnsi="Arial" w:cs="Arial"/>
                <w:b/>
                <w:bCs/>
                <w:lang w:val="ru-RU" w:eastAsia="ru-RU"/>
              </w:rPr>
              <w:t>200,6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B0340B" w:rsidRPr="002045D4" w:rsidRDefault="00B0340B" w:rsidP="002045D4">
            <w:pPr>
              <w:jc w:val="right"/>
              <w:rPr>
                <w:rFonts w:ascii="Arial" w:hAnsi="Arial" w:cs="Arial"/>
                <w:b/>
                <w:bCs/>
                <w:lang w:val="ru-RU" w:eastAsia="ru-RU"/>
              </w:rPr>
            </w:pPr>
            <w:r w:rsidRPr="002045D4">
              <w:rPr>
                <w:rFonts w:ascii="Arial" w:hAnsi="Arial" w:cs="Arial"/>
                <w:b/>
                <w:bCs/>
                <w:lang w:val="ru-RU" w:eastAsia="ru-RU"/>
              </w:rPr>
              <w:t>201,5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B0340B" w:rsidRPr="002045D4" w:rsidRDefault="00B0340B" w:rsidP="002045D4">
            <w:pPr>
              <w:jc w:val="right"/>
              <w:rPr>
                <w:rFonts w:ascii="Arial" w:hAnsi="Arial" w:cs="Arial"/>
                <w:b/>
                <w:bCs/>
                <w:lang w:val="ru-RU" w:eastAsia="ru-RU"/>
              </w:rPr>
            </w:pPr>
            <w:r w:rsidRPr="002045D4">
              <w:rPr>
                <w:rFonts w:ascii="Arial" w:hAnsi="Arial" w:cs="Arial"/>
                <w:b/>
                <w:bCs/>
                <w:lang w:val="ru-RU" w:eastAsia="ru-RU"/>
              </w:rPr>
              <w:t>203,0</w:t>
            </w:r>
          </w:p>
        </w:tc>
      </w:tr>
      <w:tr w:rsidR="00B0340B" w:rsidRPr="002045D4" w:rsidTr="002045D4">
        <w:trPr>
          <w:trHeight w:val="255"/>
        </w:trPr>
        <w:tc>
          <w:tcPr>
            <w:tcW w:w="2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B0340B" w:rsidRPr="002045D4" w:rsidRDefault="00B0340B" w:rsidP="002045D4">
            <w:pPr>
              <w:rPr>
                <w:rFonts w:ascii="Arial" w:hAnsi="Arial" w:cs="Arial"/>
                <w:b/>
                <w:bCs/>
                <w:lang w:val="ru-RU" w:eastAsia="ru-RU"/>
              </w:rPr>
            </w:pPr>
            <w:r w:rsidRPr="002045D4">
              <w:rPr>
                <w:rFonts w:ascii="Arial" w:hAnsi="Arial" w:cs="Arial"/>
                <w:b/>
                <w:bCs/>
                <w:lang w:val="ru-RU" w:eastAsia="ru-RU"/>
              </w:rPr>
              <w:t>10100000000000000</w:t>
            </w:r>
          </w:p>
        </w:tc>
        <w:tc>
          <w:tcPr>
            <w:tcW w:w="5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CCFFFF"/>
            <w:vAlign w:val="bottom"/>
          </w:tcPr>
          <w:p w:rsidR="00B0340B" w:rsidRPr="002045D4" w:rsidRDefault="00B0340B" w:rsidP="002045D4">
            <w:pPr>
              <w:rPr>
                <w:rFonts w:ascii="Arial" w:hAnsi="Arial" w:cs="Arial"/>
                <w:b/>
                <w:bCs/>
                <w:lang w:val="ru-RU" w:eastAsia="ru-RU"/>
              </w:rPr>
            </w:pPr>
            <w:r w:rsidRPr="002045D4">
              <w:rPr>
                <w:rFonts w:ascii="Arial" w:hAnsi="Arial" w:cs="Arial"/>
                <w:b/>
                <w:bCs/>
                <w:lang w:val="ru-RU" w:eastAsia="ru-RU"/>
              </w:rPr>
              <w:t xml:space="preserve"> НАЛОГИ НА ПРИБЫЛЬ, ДОХОДЫ 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CCFFFF"/>
            <w:noWrap/>
            <w:vAlign w:val="bottom"/>
          </w:tcPr>
          <w:p w:rsidR="00B0340B" w:rsidRPr="002045D4" w:rsidRDefault="00B0340B" w:rsidP="002045D4">
            <w:pPr>
              <w:jc w:val="right"/>
              <w:rPr>
                <w:rFonts w:ascii="Arial" w:hAnsi="Arial" w:cs="Arial"/>
                <w:b/>
                <w:bCs/>
                <w:lang w:val="ru-RU" w:eastAsia="ru-RU"/>
              </w:rPr>
            </w:pPr>
            <w:r w:rsidRPr="002045D4">
              <w:rPr>
                <w:rFonts w:ascii="Arial" w:hAnsi="Arial" w:cs="Arial"/>
                <w:b/>
                <w:bCs/>
                <w:lang w:val="ru-RU" w:eastAsia="ru-RU"/>
              </w:rPr>
              <w:t>8,0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CCFFFF"/>
            <w:noWrap/>
            <w:vAlign w:val="bottom"/>
          </w:tcPr>
          <w:p w:rsidR="00B0340B" w:rsidRPr="002045D4" w:rsidRDefault="00B0340B" w:rsidP="002045D4">
            <w:pPr>
              <w:jc w:val="right"/>
              <w:rPr>
                <w:rFonts w:ascii="Arial" w:hAnsi="Arial" w:cs="Arial"/>
                <w:b/>
                <w:bCs/>
                <w:lang w:val="ru-RU" w:eastAsia="ru-RU"/>
              </w:rPr>
            </w:pPr>
            <w:r w:rsidRPr="002045D4">
              <w:rPr>
                <w:rFonts w:ascii="Arial" w:hAnsi="Arial" w:cs="Arial"/>
                <w:b/>
                <w:bCs/>
                <w:lang w:val="ru-RU" w:eastAsia="ru-RU"/>
              </w:rPr>
              <w:t>8,3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CCFFFF"/>
            <w:noWrap/>
            <w:vAlign w:val="bottom"/>
          </w:tcPr>
          <w:p w:rsidR="00B0340B" w:rsidRPr="002045D4" w:rsidRDefault="00B0340B" w:rsidP="002045D4">
            <w:pPr>
              <w:jc w:val="right"/>
              <w:rPr>
                <w:rFonts w:ascii="Arial" w:hAnsi="Arial" w:cs="Arial"/>
                <w:b/>
                <w:bCs/>
                <w:lang w:val="ru-RU" w:eastAsia="ru-RU"/>
              </w:rPr>
            </w:pPr>
            <w:r w:rsidRPr="002045D4">
              <w:rPr>
                <w:rFonts w:ascii="Arial" w:hAnsi="Arial" w:cs="Arial"/>
                <w:b/>
                <w:bCs/>
                <w:lang w:val="ru-RU" w:eastAsia="ru-RU"/>
              </w:rPr>
              <w:t>8,7</w:t>
            </w:r>
          </w:p>
        </w:tc>
      </w:tr>
      <w:tr w:rsidR="00B0340B" w:rsidRPr="002045D4" w:rsidTr="002045D4">
        <w:trPr>
          <w:trHeight w:val="255"/>
        </w:trPr>
        <w:tc>
          <w:tcPr>
            <w:tcW w:w="2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B0340B" w:rsidRPr="002045D4" w:rsidRDefault="00B0340B" w:rsidP="002045D4">
            <w:pPr>
              <w:rPr>
                <w:rFonts w:ascii="Arial" w:hAnsi="Arial" w:cs="Arial"/>
                <w:lang w:val="ru-RU" w:eastAsia="ru-RU"/>
              </w:rPr>
            </w:pPr>
            <w:r w:rsidRPr="002045D4">
              <w:rPr>
                <w:rFonts w:ascii="Arial" w:hAnsi="Arial" w:cs="Arial"/>
                <w:lang w:val="ru-RU" w:eastAsia="ru-RU"/>
              </w:rPr>
              <w:t>10102000010000110</w:t>
            </w:r>
          </w:p>
        </w:tc>
        <w:tc>
          <w:tcPr>
            <w:tcW w:w="5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B0340B" w:rsidRPr="002045D4" w:rsidRDefault="00B0340B" w:rsidP="002045D4">
            <w:pPr>
              <w:rPr>
                <w:rFonts w:ascii="Arial" w:hAnsi="Arial" w:cs="Arial"/>
                <w:lang w:val="ru-RU" w:eastAsia="ru-RU"/>
              </w:rPr>
            </w:pPr>
            <w:r w:rsidRPr="002045D4">
              <w:rPr>
                <w:rFonts w:ascii="Arial" w:hAnsi="Arial" w:cs="Arial"/>
                <w:lang w:val="ru-RU" w:eastAsia="ru-RU"/>
              </w:rPr>
              <w:t>Налог на доходы физических лиц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B0340B" w:rsidRPr="002045D4" w:rsidRDefault="00B0340B" w:rsidP="002045D4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2045D4">
              <w:rPr>
                <w:rFonts w:ascii="Arial" w:hAnsi="Arial" w:cs="Arial"/>
                <w:lang w:val="ru-RU" w:eastAsia="ru-RU"/>
              </w:rPr>
              <w:t>8,0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B0340B" w:rsidRPr="002045D4" w:rsidRDefault="00B0340B" w:rsidP="002045D4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2045D4">
              <w:rPr>
                <w:rFonts w:ascii="Arial" w:hAnsi="Arial" w:cs="Arial"/>
                <w:lang w:val="ru-RU" w:eastAsia="ru-RU"/>
              </w:rPr>
              <w:t>8,3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B0340B" w:rsidRPr="002045D4" w:rsidRDefault="00B0340B" w:rsidP="002045D4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2045D4">
              <w:rPr>
                <w:rFonts w:ascii="Arial" w:hAnsi="Arial" w:cs="Arial"/>
                <w:lang w:val="ru-RU" w:eastAsia="ru-RU"/>
              </w:rPr>
              <w:t>8,7</w:t>
            </w:r>
          </w:p>
        </w:tc>
      </w:tr>
      <w:tr w:rsidR="00B0340B" w:rsidRPr="002045D4" w:rsidTr="002045D4">
        <w:trPr>
          <w:trHeight w:val="1275"/>
        </w:trPr>
        <w:tc>
          <w:tcPr>
            <w:tcW w:w="2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B0340B" w:rsidRPr="002045D4" w:rsidRDefault="00B0340B" w:rsidP="002045D4">
            <w:pPr>
              <w:rPr>
                <w:rFonts w:ascii="Arial" w:hAnsi="Arial" w:cs="Arial"/>
                <w:lang w:val="ru-RU" w:eastAsia="ru-RU"/>
              </w:rPr>
            </w:pPr>
            <w:r w:rsidRPr="002045D4">
              <w:rPr>
                <w:rFonts w:ascii="Arial" w:hAnsi="Arial" w:cs="Arial"/>
                <w:lang w:val="ru-RU" w:eastAsia="ru-RU"/>
              </w:rPr>
              <w:t>10102010010000110</w:t>
            </w:r>
          </w:p>
        </w:tc>
        <w:tc>
          <w:tcPr>
            <w:tcW w:w="5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B0340B" w:rsidRPr="002045D4" w:rsidRDefault="00B0340B" w:rsidP="002045D4">
            <w:pPr>
              <w:rPr>
                <w:rFonts w:ascii="Arial" w:hAnsi="Arial" w:cs="Arial"/>
                <w:lang w:val="ru-RU" w:eastAsia="ru-RU"/>
              </w:rPr>
            </w:pPr>
            <w:r w:rsidRPr="002045D4">
              <w:rPr>
                <w:rFonts w:ascii="Arial" w:hAnsi="Arial" w:cs="Arial"/>
                <w:lang w:val="ru-RU" w:eastAsia="ru-RU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2271 и 228 Налогового кодекса Российской Федерации</w:t>
            </w:r>
          </w:p>
        </w:tc>
        <w:tc>
          <w:tcPr>
            <w:tcW w:w="951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vAlign w:val="bottom"/>
          </w:tcPr>
          <w:p w:rsidR="00B0340B" w:rsidRPr="002045D4" w:rsidRDefault="00B0340B" w:rsidP="002045D4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2045D4">
              <w:rPr>
                <w:rFonts w:ascii="Arial" w:hAnsi="Arial" w:cs="Arial"/>
                <w:lang w:val="ru-RU" w:eastAsia="ru-RU"/>
              </w:rPr>
              <w:t>8,00</w:t>
            </w:r>
          </w:p>
        </w:tc>
        <w:tc>
          <w:tcPr>
            <w:tcW w:w="1149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vAlign w:val="bottom"/>
          </w:tcPr>
          <w:p w:rsidR="00B0340B" w:rsidRPr="002045D4" w:rsidRDefault="00B0340B" w:rsidP="002045D4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2045D4">
              <w:rPr>
                <w:rFonts w:ascii="Arial" w:hAnsi="Arial" w:cs="Arial"/>
                <w:lang w:val="ru-RU" w:eastAsia="ru-RU"/>
              </w:rPr>
              <w:t>8,30</w:t>
            </w:r>
          </w:p>
        </w:tc>
        <w:tc>
          <w:tcPr>
            <w:tcW w:w="780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vAlign w:val="bottom"/>
          </w:tcPr>
          <w:p w:rsidR="00B0340B" w:rsidRPr="002045D4" w:rsidRDefault="00B0340B" w:rsidP="002045D4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2045D4">
              <w:rPr>
                <w:rFonts w:ascii="Arial" w:hAnsi="Arial" w:cs="Arial"/>
                <w:lang w:val="ru-RU" w:eastAsia="ru-RU"/>
              </w:rPr>
              <w:t>8,70</w:t>
            </w:r>
          </w:p>
        </w:tc>
      </w:tr>
      <w:tr w:rsidR="00B0340B" w:rsidRPr="002045D4" w:rsidTr="002045D4">
        <w:trPr>
          <w:trHeight w:val="1545"/>
        </w:trPr>
        <w:tc>
          <w:tcPr>
            <w:tcW w:w="2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B0340B" w:rsidRPr="002045D4" w:rsidRDefault="00B0340B" w:rsidP="002045D4">
            <w:pPr>
              <w:rPr>
                <w:rFonts w:ascii="Arial" w:hAnsi="Arial" w:cs="Arial"/>
                <w:lang w:val="ru-RU" w:eastAsia="ru-RU"/>
              </w:rPr>
            </w:pPr>
            <w:r w:rsidRPr="002045D4">
              <w:rPr>
                <w:rFonts w:ascii="Arial" w:hAnsi="Arial" w:cs="Arial"/>
                <w:lang w:val="ru-RU" w:eastAsia="ru-RU"/>
              </w:rPr>
              <w:t>10102010011000110</w:t>
            </w:r>
          </w:p>
        </w:tc>
        <w:tc>
          <w:tcPr>
            <w:tcW w:w="5040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</w:tcPr>
          <w:p w:rsidR="00B0340B" w:rsidRPr="002045D4" w:rsidRDefault="00B0340B" w:rsidP="002045D4">
            <w:pPr>
              <w:rPr>
                <w:rFonts w:ascii="Arial" w:hAnsi="Arial" w:cs="Arial"/>
                <w:lang w:val="ru-RU" w:eastAsia="ru-RU"/>
              </w:rPr>
            </w:pPr>
            <w:r w:rsidRPr="002045D4">
              <w:rPr>
                <w:rFonts w:ascii="Arial" w:hAnsi="Arial" w:cs="Arial"/>
                <w:lang w:val="ru-RU" w:eastAsia="ru-RU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2271 и 228 Налогового кодекса Российской Федерации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B0340B" w:rsidRPr="002045D4" w:rsidRDefault="00B0340B" w:rsidP="002045D4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2045D4">
              <w:rPr>
                <w:rFonts w:ascii="Arial" w:hAnsi="Arial" w:cs="Arial"/>
                <w:lang w:val="ru-RU" w:eastAsia="ru-RU"/>
              </w:rPr>
              <w:t>8,00</w:t>
            </w:r>
          </w:p>
        </w:tc>
        <w:tc>
          <w:tcPr>
            <w:tcW w:w="114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B0340B" w:rsidRPr="002045D4" w:rsidRDefault="00B0340B" w:rsidP="002045D4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2045D4">
              <w:rPr>
                <w:rFonts w:ascii="Arial" w:hAnsi="Arial" w:cs="Arial"/>
                <w:lang w:val="ru-RU" w:eastAsia="ru-RU"/>
              </w:rPr>
              <w:t>8,30</w:t>
            </w:r>
          </w:p>
        </w:tc>
        <w:tc>
          <w:tcPr>
            <w:tcW w:w="7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B0340B" w:rsidRPr="002045D4" w:rsidRDefault="00B0340B" w:rsidP="002045D4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2045D4">
              <w:rPr>
                <w:rFonts w:ascii="Arial" w:hAnsi="Arial" w:cs="Arial"/>
                <w:lang w:val="ru-RU" w:eastAsia="ru-RU"/>
              </w:rPr>
              <w:t>8,70</w:t>
            </w:r>
          </w:p>
        </w:tc>
      </w:tr>
      <w:tr w:rsidR="00B0340B" w:rsidRPr="002045D4" w:rsidTr="002045D4">
        <w:trPr>
          <w:trHeight w:val="255"/>
        </w:trPr>
        <w:tc>
          <w:tcPr>
            <w:tcW w:w="2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2045D4" w:rsidRDefault="00B0340B" w:rsidP="002045D4">
            <w:pPr>
              <w:rPr>
                <w:rFonts w:ascii="Arial" w:hAnsi="Arial" w:cs="Arial"/>
                <w:b/>
                <w:bCs/>
                <w:lang w:val="ru-RU" w:eastAsia="ru-RU"/>
              </w:rPr>
            </w:pPr>
            <w:r w:rsidRPr="002045D4">
              <w:rPr>
                <w:rFonts w:ascii="Arial" w:hAnsi="Arial" w:cs="Arial"/>
                <w:b/>
                <w:bCs/>
                <w:lang w:val="ru-RU" w:eastAsia="ru-RU"/>
              </w:rPr>
              <w:t>10600000000000000</w:t>
            </w:r>
          </w:p>
        </w:tc>
        <w:tc>
          <w:tcPr>
            <w:tcW w:w="5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B0340B" w:rsidRPr="002045D4" w:rsidRDefault="00B0340B" w:rsidP="002045D4">
            <w:pPr>
              <w:rPr>
                <w:rFonts w:ascii="Arial" w:hAnsi="Arial" w:cs="Arial"/>
                <w:b/>
                <w:bCs/>
                <w:lang w:val="ru-RU" w:eastAsia="ru-RU"/>
              </w:rPr>
            </w:pPr>
            <w:r w:rsidRPr="002045D4">
              <w:rPr>
                <w:rFonts w:ascii="Arial" w:hAnsi="Arial" w:cs="Arial"/>
                <w:b/>
                <w:bCs/>
                <w:lang w:val="ru-RU" w:eastAsia="ru-RU"/>
              </w:rPr>
              <w:t>НАЛОГ НА ИМУЩЕСТВО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B0340B" w:rsidRPr="002045D4" w:rsidRDefault="00B0340B" w:rsidP="002045D4">
            <w:pPr>
              <w:jc w:val="right"/>
              <w:rPr>
                <w:rFonts w:ascii="Arial" w:hAnsi="Arial" w:cs="Arial"/>
                <w:b/>
                <w:bCs/>
                <w:lang w:val="ru-RU" w:eastAsia="ru-RU"/>
              </w:rPr>
            </w:pPr>
            <w:r w:rsidRPr="002045D4">
              <w:rPr>
                <w:rFonts w:ascii="Arial" w:hAnsi="Arial" w:cs="Arial"/>
                <w:b/>
                <w:bCs/>
                <w:lang w:val="ru-RU" w:eastAsia="ru-RU"/>
              </w:rPr>
              <w:t>192,6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B0340B" w:rsidRPr="002045D4" w:rsidRDefault="00B0340B" w:rsidP="002045D4">
            <w:pPr>
              <w:jc w:val="right"/>
              <w:rPr>
                <w:rFonts w:ascii="Arial" w:hAnsi="Arial" w:cs="Arial"/>
                <w:b/>
                <w:bCs/>
                <w:lang w:val="ru-RU" w:eastAsia="ru-RU"/>
              </w:rPr>
            </w:pPr>
            <w:r w:rsidRPr="002045D4">
              <w:rPr>
                <w:rFonts w:ascii="Arial" w:hAnsi="Arial" w:cs="Arial"/>
                <w:b/>
                <w:bCs/>
                <w:lang w:val="ru-RU" w:eastAsia="ru-RU"/>
              </w:rPr>
              <w:t>193,2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B0340B" w:rsidRPr="002045D4" w:rsidRDefault="00B0340B" w:rsidP="002045D4">
            <w:pPr>
              <w:jc w:val="right"/>
              <w:rPr>
                <w:rFonts w:ascii="Arial" w:hAnsi="Arial" w:cs="Arial"/>
                <w:b/>
                <w:bCs/>
                <w:lang w:val="ru-RU" w:eastAsia="ru-RU"/>
              </w:rPr>
            </w:pPr>
            <w:r w:rsidRPr="002045D4">
              <w:rPr>
                <w:rFonts w:ascii="Arial" w:hAnsi="Arial" w:cs="Arial"/>
                <w:b/>
                <w:bCs/>
                <w:lang w:val="ru-RU" w:eastAsia="ru-RU"/>
              </w:rPr>
              <w:t>194,3</w:t>
            </w:r>
          </w:p>
        </w:tc>
      </w:tr>
      <w:tr w:rsidR="00B0340B" w:rsidRPr="002045D4" w:rsidTr="002045D4">
        <w:trPr>
          <w:trHeight w:val="255"/>
        </w:trPr>
        <w:tc>
          <w:tcPr>
            <w:tcW w:w="2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2045D4" w:rsidRDefault="00B0340B" w:rsidP="002045D4">
            <w:pPr>
              <w:rPr>
                <w:rFonts w:ascii="Arial" w:hAnsi="Arial" w:cs="Arial"/>
                <w:lang w:val="ru-RU" w:eastAsia="ru-RU"/>
              </w:rPr>
            </w:pPr>
            <w:r w:rsidRPr="002045D4">
              <w:rPr>
                <w:rFonts w:ascii="Arial" w:hAnsi="Arial" w:cs="Arial"/>
                <w:lang w:val="ru-RU" w:eastAsia="ru-RU"/>
              </w:rPr>
              <w:t>10601000000000110</w:t>
            </w:r>
          </w:p>
        </w:tc>
        <w:tc>
          <w:tcPr>
            <w:tcW w:w="5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B0340B" w:rsidRPr="002045D4" w:rsidRDefault="00B0340B" w:rsidP="002045D4">
            <w:pPr>
              <w:rPr>
                <w:rFonts w:ascii="Arial" w:hAnsi="Arial" w:cs="Arial"/>
                <w:lang w:val="ru-RU" w:eastAsia="ru-RU"/>
              </w:rPr>
            </w:pPr>
            <w:r w:rsidRPr="002045D4">
              <w:rPr>
                <w:rFonts w:ascii="Arial" w:hAnsi="Arial" w:cs="Arial"/>
                <w:lang w:val="ru-RU" w:eastAsia="ru-RU"/>
              </w:rPr>
              <w:t>Налог на имущество физических лиц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B0340B" w:rsidRPr="002045D4" w:rsidRDefault="00B0340B" w:rsidP="002045D4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2045D4">
              <w:rPr>
                <w:rFonts w:ascii="Arial" w:hAnsi="Arial" w:cs="Arial"/>
                <w:lang w:val="ru-RU" w:eastAsia="ru-RU"/>
              </w:rPr>
              <w:t>24,00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B0340B" w:rsidRPr="002045D4" w:rsidRDefault="00B0340B" w:rsidP="002045D4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2045D4">
              <w:rPr>
                <w:rFonts w:ascii="Arial" w:hAnsi="Arial" w:cs="Arial"/>
                <w:lang w:val="ru-RU" w:eastAsia="ru-RU"/>
              </w:rPr>
              <w:t>24,00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B0340B" w:rsidRPr="002045D4" w:rsidRDefault="00B0340B" w:rsidP="002045D4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2045D4">
              <w:rPr>
                <w:rFonts w:ascii="Arial" w:hAnsi="Arial" w:cs="Arial"/>
                <w:lang w:val="ru-RU" w:eastAsia="ru-RU"/>
              </w:rPr>
              <w:t>24,10</w:t>
            </w:r>
          </w:p>
        </w:tc>
      </w:tr>
      <w:tr w:rsidR="00B0340B" w:rsidRPr="002045D4" w:rsidTr="002045D4">
        <w:trPr>
          <w:trHeight w:val="765"/>
        </w:trPr>
        <w:tc>
          <w:tcPr>
            <w:tcW w:w="2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2045D4" w:rsidRDefault="00B0340B" w:rsidP="002045D4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2045D4">
              <w:rPr>
                <w:rFonts w:ascii="Arial" w:hAnsi="Arial" w:cs="Arial"/>
                <w:color w:val="000000"/>
                <w:lang w:val="ru-RU" w:eastAsia="ru-RU"/>
              </w:rPr>
              <w:t>10601030100000110</w:t>
            </w:r>
          </w:p>
        </w:tc>
        <w:tc>
          <w:tcPr>
            <w:tcW w:w="5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2045D4" w:rsidRDefault="00B0340B" w:rsidP="002045D4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2045D4">
              <w:rPr>
                <w:rFonts w:ascii="Arial" w:hAnsi="Arial" w:cs="Arial"/>
                <w:color w:val="000000"/>
                <w:lang w:val="ru-RU" w:eastAsia="ru-RU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vAlign w:val="bottom"/>
          </w:tcPr>
          <w:p w:rsidR="00B0340B" w:rsidRPr="002045D4" w:rsidRDefault="00B0340B" w:rsidP="002045D4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2045D4">
              <w:rPr>
                <w:rFonts w:ascii="Arial" w:hAnsi="Arial" w:cs="Arial"/>
                <w:lang w:val="ru-RU" w:eastAsia="ru-RU"/>
              </w:rPr>
              <w:t>24,00</w:t>
            </w:r>
          </w:p>
        </w:tc>
        <w:tc>
          <w:tcPr>
            <w:tcW w:w="114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noWrap/>
            <w:vAlign w:val="bottom"/>
          </w:tcPr>
          <w:p w:rsidR="00B0340B" w:rsidRPr="002045D4" w:rsidRDefault="00B0340B" w:rsidP="002045D4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2045D4">
              <w:rPr>
                <w:rFonts w:ascii="Arial" w:hAnsi="Arial" w:cs="Arial"/>
                <w:lang w:val="ru-RU" w:eastAsia="ru-RU"/>
              </w:rPr>
              <w:t>24,00</w:t>
            </w:r>
          </w:p>
        </w:tc>
        <w:tc>
          <w:tcPr>
            <w:tcW w:w="7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noWrap/>
            <w:vAlign w:val="bottom"/>
          </w:tcPr>
          <w:p w:rsidR="00B0340B" w:rsidRPr="002045D4" w:rsidRDefault="00B0340B" w:rsidP="002045D4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2045D4">
              <w:rPr>
                <w:rFonts w:ascii="Arial" w:hAnsi="Arial" w:cs="Arial"/>
                <w:lang w:val="ru-RU" w:eastAsia="ru-RU"/>
              </w:rPr>
              <w:t>24,10</w:t>
            </w:r>
          </w:p>
        </w:tc>
      </w:tr>
      <w:tr w:rsidR="00B0340B" w:rsidRPr="002045D4" w:rsidTr="002045D4">
        <w:trPr>
          <w:trHeight w:val="1275"/>
        </w:trPr>
        <w:tc>
          <w:tcPr>
            <w:tcW w:w="2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2045D4" w:rsidRDefault="00B0340B" w:rsidP="002045D4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2045D4">
              <w:rPr>
                <w:rFonts w:ascii="Arial" w:hAnsi="Arial" w:cs="Arial"/>
                <w:color w:val="000000"/>
                <w:lang w:val="ru-RU" w:eastAsia="ru-RU"/>
              </w:rPr>
              <w:t>10601030101000110</w:t>
            </w:r>
          </w:p>
        </w:tc>
        <w:tc>
          <w:tcPr>
            <w:tcW w:w="5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2045D4" w:rsidRDefault="00B0340B" w:rsidP="002045D4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2045D4">
              <w:rPr>
                <w:rFonts w:ascii="Arial" w:hAnsi="Arial" w:cs="Arial"/>
                <w:color w:val="000000"/>
                <w:lang w:val="ru-RU" w:eastAsia="ru-RU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vAlign w:val="bottom"/>
          </w:tcPr>
          <w:p w:rsidR="00B0340B" w:rsidRPr="002045D4" w:rsidRDefault="00B0340B" w:rsidP="002045D4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2045D4">
              <w:rPr>
                <w:rFonts w:ascii="Arial" w:hAnsi="Arial" w:cs="Arial"/>
                <w:lang w:val="ru-RU" w:eastAsia="ru-RU"/>
              </w:rPr>
              <w:t>24,00</w:t>
            </w:r>
          </w:p>
        </w:tc>
        <w:tc>
          <w:tcPr>
            <w:tcW w:w="11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B0340B" w:rsidRPr="002045D4" w:rsidRDefault="00B0340B" w:rsidP="002045D4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2045D4">
              <w:rPr>
                <w:rFonts w:ascii="Arial" w:hAnsi="Arial" w:cs="Arial"/>
                <w:lang w:val="ru-RU" w:eastAsia="ru-RU"/>
              </w:rPr>
              <w:t>24,00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B0340B" w:rsidRPr="002045D4" w:rsidRDefault="00B0340B" w:rsidP="002045D4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2045D4">
              <w:rPr>
                <w:rFonts w:ascii="Arial" w:hAnsi="Arial" w:cs="Arial"/>
                <w:lang w:val="ru-RU" w:eastAsia="ru-RU"/>
              </w:rPr>
              <w:t>24,10</w:t>
            </w:r>
          </w:p>
        </w:tc>
      </w:tr>
      <w:tr w:rsidR="00B0340B" w:rsidRPr="002045D4" w:rsidTr="002045D4">
        <w:trPr>
          <w:trHeight w:val="255"/>
        </w:trPr>
        <w:tc>
          <w:tcPr>
            <w:tcW w:w="2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2045D4" w:rsidRDefault="00B0340B" w:rsidP="002045D4">
            <w:pPr>
              <w:rPr>
                <w:rFonts w:ascii="Arial" w:hAnsi="Arial" w:cs="Arial"/>
                <w:b/>
                <w:bCs/>
                <w:lang w:val="ru-RU" w:eastAsia="ru-RU"/>
              </w:rPr>
            </w:pPr>
            <w:r w:rsidRPr="002045D4">
              <w:rPr>
                <w:rFonts w:ascii="Arial" w:hAnsi="Arial" w:cs="Arial"/>
                <w:b/>
                <w:bCs/>
                <w:lang w:val="ru-RU" w:eastAsia="ru-RU"/>
              </w:rPr>
              <w:t>10606000000000110</w:t>
            </w:r>
          </w:p>
        </w:tc>
        <w:tc>
          <w:tcPr>
            <w:tcW w:w="5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B0340B" w:rsidRPr="002045D4" w:rsidRDefault="00B0340B" w:rsidP="002045D4">
            <w:pPr>
              <w:rPr>
                <w:rFonts w:ascii="Arial" w:hAnsi="Arial" w:cs="Arial"/>
                <w:b/>
                <w:bCs/>
                <w:lang w:val="ru-RU" w:eastAsia="ru-RU"/>
              </w:rPr>
            </w:pPr>
            <w:r w:rsidRPr="002045D4">
              <w:rPr>
                <w:rFonts w:ascii="Arial" w:hAnsi="Arial" w:cs="Arial"/>
                <w:b/>
                <w:bCs/>
                <w:lang w:val="ru-RU" w:eastAsia="ru-RU"/>
              </w:rPr>
              <w:t xml:space="preserve">ЗЕМЕЛЬНЫЙ НАЛОГ 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B0340B" w:rsidRPr="002045D4" w:rsidRDefault="00B0340B" w:rsidP="002045D4">
            <w:pPr>
              <w:jc w:val="right"/>
              <w:rPr>
                <w:rFonts w:ascii="Arial" w:hAnsi="Arial" w:cs="Arial"/>
                <w:b/>
                <w:bCs/>
                <w:lang w:val="ru-RU" w:eastAsia="ru-RU"/>
              </w:rPr>
            </w:pPr>
            <w:r w:rsidRPr="002045D4">
              <w:rPr>
                <w:rFonts w:ascii="Arial" w:hAnsi="Arial" w:cs="Arial"/>
                <w:b/>
                <w:bCs/>
                <w:lang w:val="ru-RU" w:eastAsia="ru-RU"/>
              </w:rPr>
              <w:t>168,6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B0340B" w:rsidRPr="002045D4" w:rsidRDefault="00B0340B" w:rsidP="002045D4">
            <w:pPr>
              <w:jc w:val="right"/>
              <w:rPr>
                <w:rFonts w:ascii="Arial" w:hAnsi="Arial" w:cs="Arial"/>
                <w:b/>
                <w:bCs/>
                <w:lang w:val="ru-RU" w:eastAsia="ru-RU"/>
              </w:rPr>
            </w:pPr>
            <w:r w:rsidRPr="002045D4">
              <w:rPr>
                <w:rFonts w:ascii="Arial" w:hAnsi="Arial" w:cs="Arial"/>
                <w:b/>
                <w:bCs/>
                <w:lang w:val="ru-RU" w:eastAsia="ru-RU"/>
              </w:rPr>
              <w:t>169,2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B0340B" w:rsidRPr="002045D4" w:rsidRDefault="00B0340B" w:rsidP="002045D4">
            <w:pPr>
              <w:jc w:val="right"/>
              <w:rPr>
                <w:rFonts w:ascii="Arial" w:hAnsi="Arial" w:cs="Arial"/>
                <w:b/>
                <w:bCs/>
                <w:lang w:val="ru-RU" w:eastAsia="ru-RU"/>
              </w:rPr>
            </w:pPr>
            <w:r w:rsidRPr="002045D4">
              <w:rPr>
                <w:rFonts w:ascii="Arial" w:hAnsi="Arial" w:cs="Arial"/>
                <w:b/>
                <w:bCs/>
                <w:lang w:val="ru-RU" w:eastAsia="ru-RU"/>
              </w:rPr>
              <w:t>170,2</w:t>
            </w:r>
          </w:p>
        </w:tc>
      </w:tr>
      <w:tr w:rsidR="00B0340B" w:rsidRPr="002045D4" w:rsidTr="002045D4">
        <w:trPr>
          <w:trHeight w:val="255"/>
        </w:trPr>
        <w:tc>
          <w:tcPr>
            <w:tcW w:w="2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2045D4" w:rsidRDefault="00B0340B" w:rsidP="002045D4">
            <w:pPr>
              <w:rPr>
                <w:rFonts w:ascii="Arial" w:hAnsi="Arial" w:cs="Arial"/>
                <w:lang w:val="ru-RU" w:eastAsia="ru-RU"/>
              </w:rPr>
            </w:pPr>
            <w:r w:rsidRPr="002045D4">
              <w:rPr>
                <w:rFonts w:ascii="Arial" w:hAnsi="Arial" w:cs="Arial"/>
                <w:lang w:val="ru-RU" w:eastAsia="ru-RU"/>
              </w:rPr>
              <w:t>10606033100000110</w:t>
            </w:r>
          </w:p>
        </w:tc>
        <w:tc>
          <w:tcPr>
            <w:tcW w:w="5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B0340B" w:rsidRPr="002045D4" w:rsidRDefault="00B0340B" w:rsidP="002045D4">
            <w:pPr>
              <w:rPr>
                <w:rFonts w:ascii="Arial" w:hAnsi="Arial" w:cs="Arial"/>
                <w:lang w:val="ru-RU" w:eastAsia="ru-RU"/>
              </w:rPr>
            </w:pPr>
            <w:r w:rsidRPr="002045D4">
              <w:rPr>
                <w:rFonts w:ascii="Arial" w:hAnsi="Arial" w:cs="Arial"/>
                <w:lang w:val="ru-RU" w:eastAsia="ru-RU"/>
              </w:rPr>
              <w:t>Земельный налог с организаций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B0340B" w:rsidRPr="002045D4" w:rsidRDefault="00B0340B" w:rsidP="002045D4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2045D4">
              <w:rPr>
                <w:rFonts w:ascii="Arial" w:hAnsi="Arial" w:cs="Arial"/>
                <w:lang w:val="ru-RU" w:eastAsia="ru-RU"/>
              </w:rPr>
              <w:t>51,30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B0340B" w:rsidRPr="002045D4" w:rsidRDefault="00B0340B" w:rsidP="002045D4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2045D4">
              <w:rPr>
                <w:rFonts w:ascii="Arial" w:hAnsi="Arial" w:cs="Arial"/>
                <w:lang w:val="ru-RU" w:eastAsia="ru-RU"/>
              </w:rPr>
              <w:t>51,30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B0340B" w:rsidRPr="002045D4" w:rsidRDefault="00B0340B" w:rsidP="002045D4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2045D4">
              <w:rPr>
                <w:rFonts w:ascii="Arial" w:hAnsi="Arial" w:cs="Arial"/>
                <w:lang w:val="ru-RU" w:eastAsia="ru-RU"/>
              </w:rPr>
              <w:t>51,30</w:t>
            </w:r>
          </w:p>
        </w:tc>
      </w:tr>
      <w:tr w:rsidR="00B0340B" w:rsidRPr="002045D4" w:rsidTr="002045D4">
        <w:trPr>
          <w:trHeight w:val="255"/>
        </w:trPr>
        <w:tc>
          <w:tcPr>
            <w:tcW w:w="2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2045D4" w:rsidRDefault="00B0340B" w:rsidP="002045D4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2045D4">
              <w:rPr>
                <w:rFonts w:ascii="Arial" w:hAnsi="Arial" w:cs="Arial"/>
                <w:color w:val="000000"/>
                <w:lang w:val="ru-RU" w:eastAsia="ru-RU"/>
              </w:rPr>
              <w:t>10606040000000110</w:t>
            </w:r>
          </w:p>
        </w:tc>
        <w:tc>
          <w:tcPr>
            <w:tcW w:w="5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2045D4" w:rsidRDefault="00B0340B" w:rsidP="002045D4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2045D4">
              <w:rPr>
                <w:rFonts w:ascii="Arial" w:hAnsi="Arial" w:cs="Arial"/>
                <w:color w:val="000000"/>
                <w:lang w:val="ru-RU" w:eastAsia="ru-RU"/>
              </w:rPr>
              <w:t>Земельный налог с физических лиц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B0340B" w:rsidRPr="002045D4" w:rsidRDefault="00B0340B" w:rsidP="002045D4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2045D4">
              <w:rPr>
                <w:rFonts w:ascii="Arial" w:hAnsi="Arial" w:cs="Arial"/>
                <w:lang w:val="ru-RU" w:eastAsia="ru-RU"/>
              </w:rPr>
              <w:t>117,30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B0340B" w:rsidRPr="002045D4" w:rsidRDefault="00B0340B" w:rsidP="002045D4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2045D4">
              <w:rPr>
                <w:rFonts w:ascii="Arial" w:hAnsi="Arial" w:cs="Arial"/>
                <w:lang w:val="ru-RU" w:eastAsia="ru-RU"/>
              </w:rPr>
              <w:t>117,90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B0340B" w:rsidRPr="002045D4" w:rsidRDefault="00B0340B" w:rsidP="002045D4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2045D4">
              <w:rPr>
                <w:rFonts w:ascii="Arial" w:hAnsi="Arial" w:cs="Arial"/>
                <w:lang w:val="ru-RU" w:eastAsia="ru-RU"/>
              </w:rPr>
              <w:t>118,90</w:t>
            </w:r>
          </w:p>
        </w:tc>
      </w:tr>
      <w:tr w:rsidR="00B0340B" w:rsidRPr="002045D4" w:rsidTr="002045D4">
        <w:trPr>
          <w:trHeight w:val="585"/>
        </w:trPr>
        <w:tc>
          <w:tcPr>
            <w:tcW w:w="2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2045D4" w:rsidRDefault="00B0340B" w:rsidP="002045D4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2045D4">
              <w:rPr>
                <w:rFonts w:ascii="Arial" w:hAnsi="Arial" w:cs="Arial"/>
                <w:color w:val="000000"/>
                <w:lang w:val="ru-RU" w:eastAsia="ru-RU"/>
              </w:rPr>
              <w:t>10606043100000110</w:t>
            </w:r>
          </w:p>
        </w:tc>
        <w:tc>
          <w:tcPr>
            <w:tcW w:w="5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2045D4" w:rsidRDefault="00B0340B" w:rsidP="002045D4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2045D4">
              <w:rPr>
                <w:rFonts w:ascii="Arial" w:hAnsi="Arial" w:cs="Arial"/>
                <w:color w:val="000000"/>
                <w:lang w:val="ru-RU" w:eastAsia="ru-RU"/>
              </w:rPr>
              <w:t>Земельный налог с физических лиц, обладающих земельным участком, расположенным в границах сельских поселений</w:t>
            </w:r>
          </w:p>
        </w:tc>
        <w:tc>
          <w:tcPr>
            <w:tcW w:w="951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vAlign w:val="bottom"/>
          </w:tcPr>
          <w:p w:rsidR="00B0340B" w:rsidRPr="002045D4" w:rsidRDefault="00B0340B" w:rsidP="002045D4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2045D4">
              <w:rPr>
                <w:rFonts w:ascii="Arial" w:hAnsi="Arial" w:cs="Arial"/>
                <w:lang w:val="ru-RU" w:eastAsia="ru-RU"/>
              </w:rPr>
              <w:t>117,30</w:t>
            </w:r>
          </w:p>
        </w:tc>
        <w:tc>
          <w:tcPr>
            <w:tcW w:w="1149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vAlign w:val="bottom"/>
          </w:tcPr>
          <w:p w:rsidR="00B0340B" w:rsidRPr="002045D4" w:rsidRDefault="00B0340B" w:rsidP="002045D4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2045D4">
              <w:rPr>
                <w:rFonts w:ascii="Arial" w:hAnsi="Arial" w:cs="Arial"/>
                <w:lang w:val="ru-RU" w:eastAsia="ru-RU"/>
              </w:rPr>
              <w:t>117,90</w:t>
            </w:r>
          </w:p>
        </w:tc>
        <w:tc>
          <w:tcPr>
            <w:tcW w:w="780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vAlign w:val="bottom"/>
          </w:tcPr>
          <w:p w:rsidR="00B0340B" w:rsidRPr="002045D4" w:rsidRDefault="00B0340B" w:rsidP="002045D4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2045D4">
              <w:rPr>
                <w:rFonts w:ascii="Arial" w:hAnsi="Arial" w:cs="Arial"/>
                <w:lang w:val="ru-RU" w:eastAsia="ru-RU"/>
              </w:rPr>
              <w:t>118,90</w:t>
            </w:r>
          </w:p>
        </w:tc>
      </w:tr>
      <w:tr w:rsidR="00B0340B" w:rsidRPr="002045D4" w:rsidTr="002045D4">
        <w:trPr>
          <w:trHeight w:val="1170"/>
        </w:trPr>
        <w:tc>
          <w:tcPr>
            <w:tcW w:w="2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2045D4" w:rsidRDefault="00B0340B" w:rsidP="002045D4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2045D4">
              <w:rPr>
                <w:rFonts w:ascii="Arial" w:hAnsi="Arial" w:cs="Arial"/>
                <w:color w:val="000000"/>
                <w:lang w:val="ru-RU" w:eastAsia="ru-RU"/>
              </w:rPr>
              <w:t>10606043101000110</w:t>
            </w:r>
          </w:p>
        </w:tc>
        <w:tc>
          <w:tcPr>
            <w:tcW w:w="5040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bottom"/>
          </w:tcPr>
          <w:p w:rsidR="00B0340B" w:rsidRPr="002045D4" w:rsidRDefault="00B0340B" w:rsidP="002045D4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2045D4">
              <w:rPr>
                <w:rFonts w:ascii="Arial" w:hAnsi="Arial" w:cs="Arial"/>
                <w:color w:val="000000"/>
                <w:lang w:val="ru-RU" w:eastAsia="ru-RU"/>
              </w:rPr>
              <w:t>Земельный налог с физических лиц, обладающих земельным участком, расположенным в границах сельских поселений 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B0340B" w:rsidRPr="002045D4" w:rsidRDefault="00B0340B" w:rsidP="002045D4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2045D4">
              <w:rPr>
                <w:rFonts w:ascii="Arial" w:hAnsi="Arial" w:cs="Arial"/>
                <w:lang w:val="ru-RU" w:eastAsia="ru-RU"/>
              </w:rPr>
              <w:t>117,30</w:t>
            </w:r>
          </w:p>
        </w:tc>
        <w:tc>
          <w:tcPr>
            <w:tcW w:w="114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B0340B" w:rsidRPr="002045D4" w:rsidRDefault="00B0340B" w:rsidP="002045D4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2045D4">
              <w:rPr>
                <w:rFonts w:ascii="Arial" w:hAnsi="Arial" w:cs="Arial"/>
                <w:lang w:val="ru-RU" w:eastAsia="ru-RU"/>
              </w:rPr>
              <w:t>117,90</w:t>
            </w:r>
          </w:p>
        </w:tc>
        <w:tc>
          <w:tcPr>
            <w:tcW w:w="7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B0340B" w:rsidRPr="002045D4" w:rsidRDefault="00B0340B" w:rsidP="002045D4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2045D4">
              <w:rPr>
                <w:rFonts w:ascii="Arial" w:hAnsi="Arial" w:cs="Arial"/>
                <w:lang w:val="ru-RU" w:eastAsia="ru-RU"/>
              </w:rPr>
              <w:t>118,90</w:t>
            </w:r>
          </w:p>
        </w:tc>
      </w:tr>
      <w:tr w:rsidR="00B0340B" w:rsidRPr="002045D4" w:rsidTr="002045D4">
        <w:trPr>
          <w:trHeight w:val="510"/>
        </w:trPr>
        <w:tc>
          <w:tcPr>
            <w:tcW w:w="2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B0340B" w:rsidRPr="002045D4" w:rsidRDefault="00B0340B" w:rsidP="002045D4">
            <w:pPr>
              <w:rPr>
                <w:rFonts w:ascii="Arial" w:hAnsi="Arial" w:cs="Arial"/>
                <w:b/>
                <w:bCs/>
                <w:lang w:val="ru-RU" w:eastAsia="ru-RU"/>
              </w:rPr>
            </w:pPr>
            <w:r w:rsidRPr="002045D4">
              <w:rPr>
                <w:rFonts w:ascii="Arial" w:hAnsi="Arial" w:cs="Arial"/>
                <w:b/>
                <w:bCs/>
                <w:lang w:val="ru-RU" w:eastAsia="ru-RU"/>
              </w:rPr>
              <w:t>20200000000000000</w:t>
            </w:r>
          </w:p>
        </w:tc>
        <w:tc>
          <w:tcPr>
            <w:tcW w:w="5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2045D4" w:rsidRDefault="00B0340B" w:rsidP="002045D4">
            <w:pPr>
              <w:rPr>
                <w:rFonts w:ascii="Arial" w:hAnsi="Arial" w:cs="Arial"/>
                <w:b/>
                <w:bCs/>
                <w:lang w:val="ru-RU" w:eastAsia="ru-RU"/>
              </w:rPr>
            </w:pPr>
            <w:r w:rsidRPr="002045D4">
              <w:rPr>
                <w:rFonts w:ascii="Arial" w:hAnsi="Arial" w:cs="Arial"/>
                <w:b/>
                <w:bCs/>
                <w:lang w:val="ru-RU" w:eastAsia="ru-RU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B0340B" w:rsidRPr="002045D4" w:rsidRDefault="00B0340B" w:rsidP="002045D4">
            <w:pPr>
              <w:jc w:val="right"/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2045D4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1 494,4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B0340B" w:rsidRPr="002045D4" w:rsidRDefault="00B0340B" w:rsidP="002045D4">
            <w:pPr>
              <w:jc w:val="right"/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2045D4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876,7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B0340B" w:rsidRPr="002045D4" w:rsidRDefault="00B0340B" w:rsidP="002045D4">
            <w:pPr>
              <w:jc w:val="right"/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2045D4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>730,8</w:t>
            </w:r>
          </w:p>
        </w:tc>
      </w:tr>
      <w:tr w:rsidR="00B0340B" w:rsidRPr="002045D4" w:rsidTr="002045D4">
        <w:trPr>
          <w:trHeight w:val="255"/>
        </w:trPr>
        <w:tc>
          <w:tcPr>
            <w:tcW w:w="2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B0340B" w:rsidRPr="002045D4" w:rsidRDefault="00B0340B" w:rsidP="002045D4">
            <w:pPr>
              <w:rPr>
                <w:rFonts w:ascii="Arial" w:hAnsi="Arial" w:cs="Arial"/>
                <w:lang w:val="ru-RU" w:eastAsia="ru-RU"/>
              </w:rPr>
            </w:pPr>
            <w:r w:rsidRPr="002045D4">
              <w:rPr>
                <w:rFonts w:ascii="Arial" w:hAnsi="Arial" w:cs="Arial"/>
                <w:lang w:val="ru-RU" w:eastAsia="ru-RU"/>
              </w:rPr>
              <w:t>20210000000000150</w:t>
            </w:r>
          </w:p>
        </w:tc>
        <w:tc>
          <w:tcPr>
            <w:tcW w:w="5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2045D4" w:rsidRDefault="00B0340B" w:rsidP="002045D4">
            <w:pPr>
              <w:rPr>
                <w:rFonts w:ascii="Arial" w:hAnsi="Arial" w:cs="Arial"/>
                <w:lang w:val="ru-RU" w:eastAsia="ru-RU"/>
              </w:rPr>
            </w:pPr>
            <w:r w:rsidRPr="002045D4">
              <w:rPr>
                <w:rFonts w:ascii="Arial" w:hAnsi="Arial" w:cs="Arial"/>
                <w:lang w:val="ru-RU" w:eastAsia="ru-RU"/>
              </w:rPr>
              <w:t xml:space="preserve"> Дотации бюджетам бюджетной системы Российской Федерации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B0340B" w:rsidRPr="002045D4" w:rsidRDefault="00B0340B" w:rsidP="002045D4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2045D4">
              <w:rPr>
                <w:rFonts w:ascii="Arial" w:hAnsi="Arial" w:cs="Arial"/>
                <w:color w:val="000000"/>
                <w:lang w:val="ru-RU" w:eastAsia="ru-RU"/>
              </w:rPr>
              <w:t>32,4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B0340B" w:rsidRPr="002045D4" w:rsidRDefault="00B0340B" w:rsidP="002045D4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2045D4">
              <w:rPr>
                <w:rFonts w:ascii="Arial" w:hAnsi="Arial" w:cs="Arial"/>
                <w:color w:val="000000"/>
                <w:lang w:val="ru-RU" w:eastAsia="ru-RU"/>
              </w:rPr>
              <w:t>336,0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B0340B" w:rsidRPr="002045D4" w:rsidRDefault="00B0340B" w:rsidP="002045D4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2045D4">
              <w:rPr>
                <w:rFonts w:ascii="Arial" w:hAnsi="Arial" w:cs="Arial"/>
                <w:color w:val="000000"/>
                <w:lang w:val="ru-RU" w:eastAsia="ru-RU"/>
              </w:rPr>
              <w:t>147,1</w:t>
            </w:r>
          </w:p>
        </w:tc>
      </w:tr>
      <w:tr w:rsidR="00B0340B" w:rsidRPr="002045D4" w:rsidTr="002045D4">
        <w:trPr>
          <w:trHeight w:val="255"/>
        </w:trPr>
        <w:tc>
          <w:tcPr>
            <w:tcW w:w="2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B0340B" w:rsidRPr="002045D4" w:rsidRDefault="00B0340B" w:rsidP="002045D4">
            <w:pPr>
              <w:rPr>
                <w:rFonts w:ascii="Arial" w:hAnsi="Arial" w:cs="Arial"/>
                <w:lang w:val="ru-RU" w:eastAsia="ru-RU"/>
              </w:rPr>
            </w:pPr>
            <w:r w:rsidRPr="002045D4">
              <w:rPr>
                <w:rFonts w:ascii="Arial" w:hAnsi="Arial" w:cs="Arial"/>
                <w:lang w:val="ru-RU" w:eastAsia="ru-RU"/>
              </w:rPr>
              <w:t>20215001000000150</w:t>
            </w:r>
          </w:p>
        </w:tc>
        <w:tc>
          <w:tcPr>
            <w:tcW w:w="5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2045D4" w:rsidRDefault="00B0340B" w:rsidP="002045D4">
            <w:pPr>
              <w:rPr>
                <w:rFonts w:ascii="Arial" w:hAnsi="Arial" w:cs="Arial"/>
                <w:lang w:val="ru-RU" w:eastAsia="ru-RU"/>
              </w:rPr>
            </w:pPr>
            <w:r w:rsidRPr="002045D4">
              <w:rPr>
                <w:rFonts w:ascii="Arial" w:hAnsi="Arial" w:cs="Arial"/>
                <w:lang w:val="ru-RU" w:eastAsia="ru-RU"/>
              </w:rPr>
              <w:t>Дотации на выравнивание бюджетной обеспеченности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B0340B" w:rsidRPr="002045D4" w:rsidRDefault="00B0340B" w:rsidP="002045D4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2045D4">
              <w:rPr>
                <w:rFonts w:ascii="Arial" w:hAnsi="Arial" w:cs="Arial"/>
                <w:color w:val="000000"/>
                <w:lang w:val="ru-RU" w:eastAsia="ru-RU"/>
              </w:rPr>
              <w:t>32,4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B0340B" w:rsidRPr="002045D4" w:rsidRDefault="00B0340B" w:rsidP="002045D4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2045D4">
              <w:rPr>
                <w:rFonts w:ascii="Arial" w:hAnsi="Arial" w:cs="Arial"/>
                <w:color w:val="000000"/>
                <w:lang w:val="ru-RU" w:eastAsia="ru-RU"/>
              </w:rPr>
              <w:t>336,0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B0340B" w:rsidRPr="002045D4" w:rsidRDefault="00B0340B" w:rsidP="002045D4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2045D4">
              <w:rPr>
                <w:rFonts w:ascii="Arial" w:hAnsi="Arial" w:cs="Arial"/>
                <w:color w:val="000000"/>
                <w:lang w:val="ru-RU" w:eastAsia="ru-RU"/>
              </w:rPr>
              <w:t>147,1</w:t>
            </w:r>
          </w:p>
        </w:tc>
      </w:tr>
      <w:tr w:rsidR="00B0340B" w:rsidRPr="002045D4" w:rsidTr="002045D4">
        <w:trPr>
          <w:trHeight w:val="510"/>
        </w:trPr>
        <w:tc>
          <w:tcPr>
            <w:tcW w:w="252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B0340B" w:rsidRPr="002045D4" w:rsidRDefault="00B0340B" w:rsidP="002045D4">
            <w:pPr>
              <w:rPr>
                <w:rFonts w:ascii="Arial" w:hAnsi="Arial" w:cs="Arial"/>
                <w:lang w:val="ru-RU" w:eastAsia="ru-RU"/>
              </w:rPr>
            </w:pPr>
            <w:r w:rsidRPr="002045D4">
              <w:rPr>
                <w:rFonts w:ascii="Arial" w:hAnsi="Arial" w:cs="Arial"/>
                <w:lang w:val="ru-RU" w:eastAsia="ru-RU"/>
              </w:rPr>
              <w:t>20215001100000150</w:t>
            </w:r>
          </w:p>
        </w:tc>
        <w:tc>
          <w:tcPr>
            <w:tcW w:w="5040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B0340B" w:rsidRPr="002045D4" w:rsidRDefault="00B0340B" w:rsidP="002045D4">
            <w:pPr>
              <w:rPr>
                <w:rFonts w:ascii="Arial" w:hAnsi="Arial" w:cs="Arial"/>
                <w:lang w:val="ru-RU" w:eastAsia="ru-RU"/>
              </w:rPr>
            </w:pPr>
            <w:r w:rsidRPr="002045D4">
              <w:rPr>
                <w:rFonts w:ascii="Arial" w:hAnsi="Arial" w:cs="Arial"/>
                <w:lang w:val="ru-RU" w:eastAsia="ru-RU"/>
              </w:rPr>
              <w:t>Дотации бюджетам сельских поселений на выравнивание  бюджетной обеспеченности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B0340B" w:rsidRPr="002045D4" w:rsidRDefault="00B0340B" w:rsidP="002045D4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2045D4">
              <w:rPr>
                <w:rFonts w:ascii="Arial" w:hAnsi="Arial" w:cs="Arial"/>
                <w:color w:val="000000"/>
                <w:lang w:val="ru-RU" w:eastAsia="ru-RU"/>
              </w:rPr>
              <w:t>32,4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B0340B" w:rsidRPr="002045D4" w:rsidRDefault="00B0340B" w:rsidP="002045D4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2045D4">
              <w:rPr>
                <w:rFonts w:ascii="Arial" w:hAnsi="Arial" w:cs="Arial"/>
                <w:color w:val="000000"/>
                <w:lang w:val="ru-RU" w:eastAsia="ru-RU"/>
              </w:rPr>
              <w:t>336,0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B0340B" w:rsidRPr="002045D4" w:rsidRDefault="00B0340B" w:rsidP="002045D4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2045D4">
              <w:rPr>
                <w:rFonts w:ascii="Arial" w:hAnsi="Arial" w:cs="Arial"/>
                <w:color w:val="000000"/>
                <w:lang w:val="ru-RU" w:eastAsia="ru-RU"/>
              </w:rPr>
              <w:t>147,1</w:t>
            </w:r>
          </w:p>
        </w:tc>
      </w:tr>
      <w:tr w:rsidR="00B0340B" w:rsidRPr="002045D4" w:rsidTr="002045D4">
        <w:trPr>
          <w:trHeight w:val="255"/>
        </w:trPr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</w:tcPr>
          <w:p w:rsidR="00B0340B" w:rsidRPr="002045D4" w:rsidRDefault="00B0340B" w:rsidP="002045D4">
            <w:pPr>
              <w:rPr>
                <w:rFonts w:ascii="Arial" w:hAnsi="Arial" w:cs="Arial"/>
                <w:lang w:val="ru-RU" w:eastAsia="ru-RU"/>
              </w:rPr>
            </w:pPr>
            <w:r w:rsidRPr="002045D4">
              <w:rPr>
                <w:rFonts w:ascii="Arial" w:hAnsi="Arial" w:cs="Arial"/>
                <w:lang w:val="ru-RU" w:eastAsia="ru-RU"/>
              </w:rPr>
              <w:t>20220000000000150</w:t>
            </w:r>
          </w:p>
        </w:tc>
        <w:tc>
          <w:tcPr>
            <w:tcW w:w="5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0340B" w:rsidRPr="002045D4" w:rsidRDefault="00B0340B" w:rsidP="002045D4">
            <w:pPr>
              <w:rPr>
                <w:rFonts w:ascii="Arial" w:hAnsi="Arial" w:cs="Arial"/>
                <w:lang w:val="ru-RU" w:eastAsia="ru-RU"/>
              </w:rPr>
            </w:pPr>
            <w:r w:rsidRPr="002045D4">
              <w:rPr>
                <w:rFonts w:ascii="Arial" w:hAnsi="Arial" w:cs="Arial"/>
                <w:lang w:val="ru-RU" w:eastAsia="ru-RU"/>
              </w:rPr>
              <w:t>Субсидии бюджета бюджетной системы (межбюджетные субсидии)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B0340B" w:rsidRPr="002045D4" w:rsidRDefault="00B0340B" w:rsidP="002045D4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2045D4">
              <w:rPr>
                <w:rFonts w:ascii="Arial" w:hAnsi="Arial" w:cs="Arial"/>
                <w:color w:val="000000"/>
                <w:lang w:val="ru-RU" w:eastAsia="ru-RU"/>
              </w:rPr>
              <w:t>947,1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B0340B" w:rsidRPr="002045D4" w:rsidRDefault="00B0340B" w:rsidP="002045D4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2045D4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B0340B" w:rsidRPr="002045D4" w:rsidRDefault="00B0340B" w:rsidP="002045D4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2045D4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</w:tr>
      <w:tr w:rsidR="00B0340B" w:rsidRPr="002045D4" w:rsidTr="002045D4">
        <w:trPr>
          <w:trHeight w:val="25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</w:tcPr>
          <w:p w:rsidR="00B0340B" w:rsidRPr="002045D4" w:rsidRDefault="00B0340B" w:rsidP="002045D4">
            <w:pPr>
              <w:rPr>
                <w:rFonts w:ascii="Arial" w:hAnsi="Arial" w:cs="Arial"/>
                <w:lang w:val="ru-RU" w:eastAsia="ru-RU"/>
              </w:rPr>
            </w:pPr>
            <w:r w:rsidRPr="002045D4">
              <w:rPr>
                <w:rFonts w:ascii="Arial" w:hAnsi="Arial" w:cs="Arial"/>
                <w:lang w:val="ru-RU" w:eastAsia="ru-RU"/>
              </w:rPr>
              <w:t>20229999100000150</w:t>
            </w:r>
          </w:p>
        </w:tc>
        <w:tc>
          <w:tcPr>
            <w:tcW w:w="5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0340B" w:rsidRPr="002045D4" w:rsidRDefault="00B0340B" w:rsidP="002045D4">
            <w:pPr>
              <w:rPr>
                <w:rFonts w:ascii="Arial" w:hAnsi="Arial" w:cs="Arial"/>
                <w:lang w:val="ru-RU" w:eastAsia="ru-RU"/>
              </w:rPr>
            </w:pPr>
            <w:r w:rsidRPr="002045D4">
              <w:rPr>
                <w:rFonts w:ascii="Arial" w:hAnsi="Arial" w:cs="Arial"/>
                <w:lang w:val="ru-RU" w:eastAsia="ru-RU"/>
              </w:rPr>
              <w:t>Прочие субсидии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B0340B" w:rsidRPr="002045D4" w:rsidRDefault="00B0340B" w:rsidP="002045D4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2045D4">
              <w:rPr>
                <w:rFonts w:ascii="Arial" w:hAnsi="Arial" w:cs="Arial"/>
                <w:color w:val="000000"/>
                <w:lang w:val="ru-RU" w:eastAsia="ru-RU"/>
              </w:rPr>
              <w:t>947,1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B0340B" w:rsidRPr="002045D4" w:rsidRDefault="00B0340B" w:rsidP="002045D4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2045D4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B0340B" w:rsidRPr="002045D4" w:rsidRDefault="00B0340B" w:rsidP="002045D4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2045D4">
              <w:rPr>
                <w:rFonts w:ascii="Arial" w:hAnsi="Arial" w:cs="Arial"/>
                <w:color w:val="000000"/>
                <w:lang w:val="ru-RU" w:eastAsia="ru-RU"/>
              </w:rPr>
              <w:t> </w:t>
            </w:r>
          </w:p>
        </w:tc>
      </w:tr>
      <w:tr w:rsidR="00B0340B" w:rsidRPr="002045D4" w:rsidTr="002045D4">
        <w:trPr>
          <w:trHeight w:val="510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</w:tcPr>
          <w:p w:rsidR="00B0340B" w:rsidRPr="002045D4" w:rsidRDefault="00B0340B" w:rsidP="002045D4">
            <w:pPr>
              <w:rPr>
                <w:rFonts w:ascii="Arial" w:hAnsi="Arial" w:cs="Arial"/>
                <w:lang w:val="ru-RU" w:eastAsia="ru-RU"/>
              </w:rPr>
            </w:pPr>
            <w:r w:rsidRPr="002045D4">
              <w:rPr>
                <w:rFonts w:ascii="Arial" w:hAnsi="Arial" w:cs="Arial"/>
                <w:lang w:val="ru-RU" w:eastAsia="ru-RU"/>
              </w:rPr>
              <w:t>20230000000000150</w:t>
            </w:r>
          </w:p>
        </w:tc>
        <w:tc>
          <w:tcPr>
            <w:tcW w:w="5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0340B" w:rsidRPr="002045D4" w:rsidRDefault="00B0340B" w:rsidP="002045D4">
            <w:pPr>
              <w:rPr>
                <w:rFonts w:ascii="Arial" w:hAnsi="Arial" w:cs="Arial"/>
                <w:lang w:val="ru-RU" w:eastAsia="ru-RU"/>
              </w:rPr>
            </w:pPr>
            <w:r w:rsidRPr="002045D4">
              <w:rPr>
                <w:rFonts w:ascii="Arial" w:hAnsi="Arial" w:cs="Arial"/>
                <w:lang w:val="ru-RU" w:eastAsia="ru-RU"/>
              </w:rPr>
              <w:t>Субвенции от других бюджетов бюджетной системы Российской Федерации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B0340B" w:rsidRPr="002045D4" w:rsidRDefault="00B0340B" w:rsidP="002045D4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2045D4">
              <w:rPr>
                <w:rFonts w:ascii="Arial" w:hAnsi="Arial" w:cs="Arial"/>
                <w:color w:val="000000"/>
                <w:lang w:val="ru-RU" w:eastAsia="ru-RU"/>
              </w:rPr>
              <w:t>78,9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B0340B" w:rsidRPr="002045D4" w:rsidRDefault="00B0340B" w:rsidP="002045D4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2045D4">
              <w:rPr>
                <w:rFonts w:ascii="Arial" w:hAnsi="Arial" w:cs="Arial"/>
                <w:color w:val="000000"/>
                <w:lang w:val="ru-RU" w:eastAsia="ru-RU"/>
              </w:rPr>
              <w:t>79,0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B0340B" w:rsidRPr="002045D4" w:rsidRDefault="00B0340B" w:rsidP="002045D4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2045D4">
              <w:rPr>
                <w:rFonts w:ascii="Arial" w:hAnsi="Arial" w:cs="Arial"/>
                <w:color w:val="000000"/>
                <w:lang w:val="ru-RU" w:eastAsia="ru-RU"/>
              </w:rPr>
              <w:t>80,8</w:t>
            </w:r>
          </w:p>
        </w:tc>
      </w:tr>
      <w:tr w:rsidR="00B0340B" w:rsidRPr="002045D4" w:rsidTr="002045D4">
        <w:trPr>
          <w:trHeight w:val="510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340B" w:rsidRPr="002045D4" w:rsidRDefault="00B0340B" w:rsidP="002045D4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2045D4">
              <w:rPr>
                <w:rFonts w:ascii="Arial" w:hAnsi="Arial" w:cs="Arial"/>
                <w:color w:val="000000"/>
                <w:lang w:val="ru-RU" w:eastAsia="ru-RU"/>
              </w:rPr>
              <w:t>20235118000000150</w:t>
            </w:r>
          </w:p>
        </w:tc>
        <w:tc>
          <w:tcPr>
            <w:tcW w:w="5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0340B" w:rsidRPr="002045D4" w:rsidRDefault="00B0340B" w:rsidP="002045D4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2045D4">
              <w:rPr>
                <w:rFonts w:ascii="Arial" w:hAnsi="Arial" w:cs="Arial"/>
                <w:color w:val="000000"/>
                <w:lang w:val="ru-RU" w:eastAsia="ru-RU"/>
              </w:rPr>
              <w:t xml:space="preserve"> Субвенции бюджетам на осуществление первичного воинского учета на территориях, где отсутствуют военные комиссариаты 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B0340B" w:rsidRPr="002045D4" w:rsidRDefault="00B0340B" w:rsidP="002045D4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2045D4">
              <w:rPr>
                <w:rFonts w:ascii="Arial" w:hAnsi="Arial" w:cs="Arial"/>
                <w:color w:val="000000"/>
                <w:lang w:val="ru-RU" w:eastAsia="ru-RU"/>
              </w:rPr>
              <w:t>78,7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B0340B" w:rsidRPr="002045D4" w:rsidRDefault="00B0340B" w:rsidP="002045D4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2045D4">
              <w:rPr>
                <w:rFonts w:ascii="Arial" w:hAnsi="Arial" w:cs="Arial"/>
                <w:color w:val="000000"/>
                <w:lang w:val="ru-RU" w:eastAsia="ru-RU"/>
              </w:rPr>
              <w:t>78,8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B0340B" w:rsidRPr="002045D4" w:rsidRDefault="00B0340B" w:rsidP="002045D4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2045D4">
              <w:rPr>
                <w:rFonts w:ascii="Arial" w:hAnsi="Arial" w:cs="Arial"/>
                <w:color w:val="000000"/>
                <w:lang w:val="ru-RU" w:eastAsia="ru-RU"/>
              </w:rPr>
              <w:t>80,6</w:t>
            </w:r>
          </w:p>
        </w:tc>
      </w:tr>
      <w:tr w:rsidR="00B0340B" w:rsidRPr="002045D4" w:rsidTr="002045D4">
        <w:trPr>
          <w:trHeight w:val="76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340B" w:rsidRPr="002045D4" w:rsidRDefault="00B0340B" w:rsidP="002045D4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2045D4">
              <w:rPr>
                <w:rFonts w:ascii="Arial" w:hAnsi="Arial" w:cs="Arial"/>
                <w:color w:val="000000"/>
                <w:lang w:val="ru-RU" w:eastAsia="ru-RU"/>
              </w:rPr>
              <w:t>20235118100000150</w:t>
            </w:r>
          </w:p>
        </w:tc>
        <w:tc>
          <w:tcPr>
            <w:tcW w:w="5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0340B" w:rsidRPr="002045D4" w:rsidRDefault="00B0340B" w:rsidP="002045D4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2045D4">
              <w:rPr>
                <w:rFonts w:ascii="Arial" w:hAnsi="Arial" w:cs="Arial"/>
                <w:color w:val="000000"/>
                <w:lang w:val="ru-RU" w:eastAsia="ru-RU"/>
              </w:rPr>
              <w:t xml:space="preserve"> Субвенции бюджетам сельских поселений на осуществление первичного воинского учета на территориях, где отсутствуют военные комиссариаты 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B0340B" w:rsidRPr="002045D4" w:rsidRDefault="00B0340B" w:rsidP="002045D4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2045D4">
              <w:rPr>
                <w:rFonts w:ascii="Arial" w:hAnsi="Arial" w:cs="Arial"/>
                <w:color w:val="000000"/>
                <w:lang w:val="ru-RU" w:eastAsia="ru-RU"/>
              </w:rPr>
              <w:t>78,7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B0340B" w:rsidRPr="002045D4" w:rsidRDefault="00B0340B" w:rsidP="002045D4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2045D4">
              <w:rPr>
                <w:rFonts w:ascii="Arial" w:hAnsi="Arial" w:cs="Arial"/>
                <w:color w:val="000000"/>
                <w:lang w:val="ru-RU" w:eastAsia="ru-RU"/>
              </w:rPr>
              <w:t>78,8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B0340B" w:rsidRPr="002045D4" w:rsidRDefault="00B0340B" w:rsidP="002045D4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2045D4">
              <w:rPr>
                <w:rFonts w:ascii="Arial" w:hAnsi="Arial" w:cs="Arial"/>
                <w:color w:val="000000"/>
                <w:lang w:val="ru-RU" w:eastAsia="ru-RU"/>
              </w:rPr>
              <w:t>80,6</w:t>
            </w:r>
          </w:p>
        </w:tc>
      </w:tr>
      <w:tr w:rsidR="00B0340B" w:rsidRPr="002045D4" w:rsidTr="002045D4">
        <w:trPr>
          <w:trHeight w:val="510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</w:tcPr>
          <w:p w:rsidR="00B0340B" w:rsidRPr="002045D4" w:rsidRDefault="00B0340B" w:rsidP="002045D4">
            <w:pPr>
              <w:rPr>
                <w:rFonts w:ascii="Arial" w:hAnsi="Arial" w:cs="Arial"/>
                <w:lang w:val="ru-RU" w:eastAsia="ru-RU"/>
              </w:rPr>
            </w:pPr>
            <w:r w:rsidRPr="002045D4">
              <w:rPr>
                <w:rFonts w:ascii="Arial" w:hAnsi="Arial" w:cs="Arial"/>
                <w:lang w:val="ru-RU" w:eastAsia="ru-RU"/>
              </w:rPr>
              <w:t>20230024000000150</w:t>
            </w:r>
          </w:p>
        </w:tc>
        <w:tc>
          <w:tcPr>
            <w:tcW w:w="5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0340B" w:rsidRPr="002045D4" w:rsidRDefault="00B0340B" w:rsidP="002045D4">
            <w:pPr>
              <w:rPr>
                <w:rFonts w:ascii="Arial" w:hAnsi="Arial" w:cs="Arial"/>
                <w:lang w:val="ru-RU" w:eastAsia="ru-RU"/>
              </w:rPr>
            </w:pPr>
            <w:r w:rsidRPr="002045D4">
              <w:rPr>
                <w:rFonts w:ascii="Arial" w:hAnsi="Arial" w:cs="Arial"/>
                <w:lang w:val="ru-RU" w:eastAsia="ru-RU"/>
              </w:rPr>
              <w:t>Субвенции бюджетам муниципальных районов на выполнение передаваемых полномочий субъектов Российской Федерации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B0340B" w:rsidRPr="002045D4" w:rsidRDefault="00B0340B" w:rsidP="002045D4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2045D4">
              <w:rPr>
                <w:rFonts w:ascii="Arial" w:hAnsi="Arial" w:cs="Arial"/>
                <w:color w:val="000000"/>
                <w:lang w:val="ru-RU" w:eastAsia="ru-RU"/>
              </w:rPr>
              <w:t>0,2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B0340B" w:rsidRPr="002045D4" w:rsidRDefault="00B0340B" w:rsidP="002045D4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2045D4">
              <w:rPr>
                <w:rFonts w:ascii="Arial" w:hAnsi="Arial" w:cs="Arial"/>
                <w:color w:val="000000"/>
                <w:lang w:val="ru-RU" w:eastAsia="ru-RU"/>
              </w:rPr>
              <w:t>0,2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B0340B" w:rsidRPr="002045D4" w:rsidRDefault="00B0340B" w:rsidP="002045D4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2045D4">
              <w:rPr>
                <w:rFonts w:ascii="Arial" w:hAnsi="Arial" w:cs="Arial"/>
                <w:color w:val="000000"/>
                <w:lang w:val="ru-RU" w:eastAsia="ru-RU"/>
              </w:rPr>
              <w:t>0,2</w:t>
            </w:r>
          </w:p>
        </w:tc>
      </w:tr>
      <w:tr w:rsidR="00B0340B" w:rsidRPr="002045D4" w:rsidTr="002045D4">
        <w:trPr>
          <w:trHeight w:val="76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</w:tcPr>
          <w:p w:rsidR="00B0340B" w:rsidRPr="002045D4" w:rsidRDefault="00B0340B" w:rsidP="002045D4">
            <w:pPr>
              <w:rPr>
                <w:rFonts w:ascii="Arial" w:hAnsi="Arial" w:cs="Arial"/>
                <w:lang w:val="ru-RU" w:eastAsia="ru-RU"/>
              </w:rPr>
            </w:pPr>
            <w:r w:rsidRPr="002045D4">
              <w:rPr>
                <w:rFonts w:ascii="Arial" w:hAnsi="Arial" w:cs="Arial"/>
                <w:lang w:val="ru-RU" w:eastAsia="ru-RU"/>
              </w:rPr>
              <w:t>20230024100000150</w:t>
            </w:r>
          </w:p>
        </w:tc>
        <w:tc>
          <w:tcPr>
            <w:tcW w:w="5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0340B" w:rsidRPr="002045D4" w:rsidRDefault="00B0340B" w:rsidP="002045D4">
            <w:pPr>
              <w:rPr>
                <w:rFonts w:ascii="Arial" w:hAnsi="Arial" w:cs="Arial"/>
                <w:lang w:val="ru-RU" w:eastAsia="ru-RU"/>
              </w:rPr>
            </w:pPr>
            <w:r w:rsidRPr="002045D4">
              <w:rPr>
                <w:rFonts w:ascii="Arial" w:hAnsi="Arial" w:cs="Arial"/>
                <w:lang w:val="ru-RU" w:eastAsia="ru-RU"/>
              </w:rPr>
              <w:t xml:space="preserve">Субвенция на реализацию госполномочий по определению перечня должностных лиц, уполномоченных составлять протоколы об административных правонарушениях 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B0340B" w:rsidRPr="002045D4" w:rsidRDefault="00B0340B" w:rsidP="002045D4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2045D4">
              <w:rPr>
                <w:rFonts w:ascii="Arial" w:hAnsi="Arial" w:cs="Arial"/>
                <w:color w:val="000000"/>
                <w:lang w:val="ru-RU" w:eastAsia="ru-RU"/>
              </w:rPr>
              <w:t>0,20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B0340B" w:rsidRPr="002045D4" w:rsidRDefault="00B0340B" w:rsidP="002045D4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2045D4">
              <w:rPr>
                <w:rFonts w:ascii="Arial" w:hAnsi="Arial" w:cs="Arial"/>
                <w:color w:val="000000"/>
                <w:lang w:val="ru-RU" w:eastAsia="ru-RU"/>
              </w:rPr>
              <w:t>0,20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B0340B" w:rsidRPr="002045D4" w:rsidRDefault="00B0340B" w:rsidP="002045D4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2045D4">
              <w:rPr>
                <w:rFonts w:ascii="Arial" w:hAnsi="Arial" w:cs="Arial"/>
                <w:color w:val="000000"/>
                <w:lang w:val="ru-RU" w:eastAsia="ru-RU"/>
              </w:rPr>
              <w:t>0,20</w:t>
            </w:r>
          </w:p>
        </w:tc>
      </w:tr>
      <w:tr w:rsidR="00B0340B" w:rsidRPr="002045D4" w:rsidTr="002045D4">
        <w:trPr>
          <w:trHeight w:val="25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</w:tcPr>
          <w:p w:rsidR="00B0340B" w:rsidRPr="002045D4" w:rsidRDefault="00B0340B" w:rsidP="002045D4">
            <w:pPr>
              <w:rPr>
                <w:rFonts w:ascii="Arial" w:hAnsi="Arial" w:cs="Arial"/>
                <w:lang w:val="ru-RU" w:eastAsia="ru-RU"/>
              </w:rPr>
            </w:pPr>
            <w:r w:rsidRPr="002045D4">
              <w:rPr>
                <w:rFonts w:ascii="Arial" w:hAnsi="Arial" w:cs="Arial"/>
                <w:lang w:val="ru-RU" w:eastAsia="ru-RU"/>
              </w:rPr>
              <w:t>20240000000000150</w:t>
            </w:r>
          </w:p>
        </w:tc>
        <w:tc>
          <w:tcPr>
            <w:tcW w:w="5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0340B" w:rsidRPr="002045D4" w:rsidRDefault="00B0340B" w:rsidP="002045D4">
            <w:pPr>
              <w:rPr>
                <w:rFonts w:ascii="Arial" w:hAnsi="Arial" w:cs="Arial"/>
                <w:lang w:val="ru-RU" w:eastAsia="ru-RU"/>
              </w:rPr>
            </w:pPr>
            <w:r w:rsidRPr="002045D4">
              <w:rPr>
                <w:rFonts w:ascii="Arial" w:hAnsi="Arial" w:cs="Arial"/>
                <w:lang w:val="ru-RU" w:eastAsia="ru-RU"/>
              </w:rPr>
              <w:t>Иные межбюджетные транферты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B0340B" w:rsidRPr="002045D4" w:rsidRDefault="00B0340B" w:rsidP="002045D4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2045D4">
              <w:rPr>
                <w:rFonts w:ascii="Arial" w:hAnsi="Arial" w:cs="Arial"/>
                <w:color w:val="000000"/>
                <w:lang w:val="ru-RU" w:eastAsia="ru-RU"/>
              </w:rPr>
              <w:t>436,00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B0340B" w:rsidRPr="002045D4" w:rsidRDefault="00B0340B" w:rsidP="002045D4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2045D4">
              <w:rPr>
                <w:rFonts w:ascii="Arial" w:hAnsi="Arial" w:cs="Arial"/>
                <w:color w:val="000000"/>
                <w:lang w:val="ru-RU" w:eastAsia="ru-RU"/>
              </w:rPr>
              <w:t>461,70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B0340B" w:rsidRPr="002045D4" w:rsidRDefault="00B0340B" w:rsidP="002045D4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2045D4">
              <w:rPr>
                <w:rFonts w:ascii="Arial" w:hAnsi="Arial" w:cs="Arial"/>
                <w:color w:val="000000"/>
                <w:lang w:val="ru-RU" w:eastAsia="ru-RU"/>
              </w:rPr>
              <w:t>502,90</w:t>
            </w:r>
          </w:p>
        </w:tc>
      </w:tr>
      <w:tr w:rsidR="00B0340B" w:rsidRPr="002045D4" w:rsidTr="002045D4">
        <w:trPr>
          <w:trHeight w:val="1020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</w:tcPr>
          <w:p w:rsidR="00B0340B" w:rsidRPr="002045D4" w:rsidRDefault="00B0340B" w:rsidP="002045D4">
            <w:pPr>
              <w:rPr>
                <w:rFonts w:ascii="Arial" w:hAnsi="Arial" w:cs="Arial"/>
                <w:lang w:val="ru-RU" w:eastAsia="ru-RU"/>
              </w:rPr>
            </w:pPr>
            <w:r w:rsidRPr="002045D4">
              <w:rPr>
                <w:rFonts w:ascii="Arial" w:hAnsi="Arial" w:cs="Arial"/>
                <w:lang w:val="ru-RU" w:eastAsia="ru-RU"/>
              </w:rPr>
              <w:t>20240014000000150</w:t>
            </w:r>
          </w:p>
        </w:tc>
        <w:tc>
          <w:tcPr>
            <w:tcW w:w="5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0340B" w:rsidRPr="002045D4" w:rsidRDefault="00B0340B" w:rsidP="002045D4">
            <w:pPr>
              <w:rPr>
                <w:rFonts w:ascii="Arial" w:hAnsi="Arial" w:cs="Arial"/>
                <w:lang w:val="ru-RU" w:eastAsia="ru-RU"/>
              </w:rPr>
            </w:pPr>
            <w:r w:rsidRPr="002045D4">
              <w:rPr>
                <w:rFonts w:ascii="Arial" w:hAnsi="Arial" w:cs="Arial"/>
                <w:lang w:val="ru-RU" w:eastAsia="ru-RU"/>
              </w:rPr>
              <w:t xml:space="preserve"> 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B0340B" w:rsidRPr="002045D4" w:rsidRDefault="00B0340B" w:rsidP="002045D4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2045D4">
              <w:rPr>
                <w:rFonts w:ascii="Arial" w:hAnsi="Arial" w:cs="Arial"/>
                <w:color w:val="000000"/>
                <w:lang w:val="ru-RU" w:eastAsia="ru-RU"/>
              </w:rPr>
              <w:t>436,00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B0340B" w:rsidRPr="002045D4" w:rsidRDefault="00B0340B" w:rsidP="002045D4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2045D4">
              <w:rPr>
                <w:rFonts w:ascii="Arial" w:hAnsi="Arial" w:cs="Arial"/>
                <w:color w:val="000000"/>
                <w:lang w:val="ru-RU" w:eastAsia="ru-RU"/>
              </w:rPr>
              <w:t>461,70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B0340B" w:rsidRPr="002045D4" w:rsidRDefault="00B0340B" w:rsidP="002045D4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2045D4">
              <w:rPr>
                <w:rFonts w:ascii="Arial" w:hAnsi="Arial" w:cs="Arial"/>
                <w:color w:val="000000"/>
                <w:lang w:val="ru-RU" w:eastAsia="ru-RU"/>
              </w:rPr>
              <w:t>502,90</w:t>
            </w:r>
          </w:p>
        </w:tc>
      </w:tr>
      <w:tr w:rsidR="00B0340B" w:rsidRPr="002045D4" w:rsidTr="002045D4">
        <w:trPr>
          <w:trHeight w:val="1020"/>
        </w:trPr>
        <w:tc>
          <w:tcPr>
            <w:tcW w:w="2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B0340B" w:rsidRPr="002045D4" w:rsidRDefault="00B0340B" w:rsidP="002045D4">
            <w:pPr>
              <w:rPr>
                <w:rFonts w:ascii="Arial" w:hAnsi="Arial" w:cs="Arial"/>
                <w:lang w:val="ru-RU" w:eastAsia="ru-RU"/>
              </w:rPr>
            </w:pPr>
            <w:r w:rsidRPr="002045D4">
              <w:rPr>
                <w:rFonts w:ascii="Arial" w:hAnsi="Arial" w:cs="Arial"/>
                <w:lang w:val="ru-RU" w:eastAsia="ru-RU"/>
              </w:rPr>
              <w:t>20240014100000150</w:t>
            </w:r>
          </w:p>
        </w:tc>
        <w:tc>
          <w:tcPr>
            <w:tcW w:w="5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2045D4" w:rsidRDefault="00B0340B" w:rsidP="002045D4">
            <w:pPr>
              <w:rPr>
                <w:rFonts w:ascii="Arial" w:hAnsi="Arial" w:cs="Arial"/>
                <w:lang w:val="ru-RU" w:eastAsia="ru-RU"/>
              </w:rPr>
            </w:pPr>
            <w:r w:rsidRPr="002045D4">
              <w:rPr>
                <w:rFonts w:ascii="Arial" w:hAnsi="Arial" w:cs="Arial"/>
                <w:lang w:val="ru-RU" w:eastAsia="ru-RU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B0340B" w:rsidRPr="002045D4" w:rsidRDefault="00B0340B" w:rsidP="002045D4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2045D4">
              <w:rPr>
                <w:rFonts w:ascii="Arial" w:hAnsi="Arial" w:cs="Arial"/>
                <w:color w:val="000000"/>
                <w:lang w:val="ru-RU" w:eastAsia="ru-RU"/>
              </w:rPr>
              <w:t>436,00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B0340B" w:rsidRPr="002045D4" w:rsidRDefault="00B0340B" w:rsidP="002045D4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2045D4">
              <w:rPr>
                <w:rFonts w:ascii="Arial" w:hAnsi="Arial" w:cs="Arial"/>
                <w:color w:val="000000"/>
                <w:lang w:val="ru-RU" w:eastAsia="ru-RU"/>
              </w:rPr>
              <w:t>461,70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B0340B" w:rsidRPr="002045D4" w:rsidRDefault="00B0340B" w:rsidP="002045D4">
            <w:pPr>
              <w:jc w:val="right"/>
              <w:rPr>
                <w:rFonts w:ascii="Arial" w:hAnsi="Arial" w:cs="Arial"/>
                <w:color w:val="000000"/>
                <w:lang w:val="ru-RU" w:eastAsia="ru-RU"/>
              </w:rPr>
            </w:pPr>
            <w:r w:rsidRPr="002045D4">
              <w:rPr>
                <w:rFonts w:ascii="Arial" w:hAnsi="Arial" w:cs="Arial"/>
                <w:color w:val="000000"/>
                <w:lang w:val="ru-RU" w:eastAsia="ru-RU"/>
              </w:rPr>
              <w:t>502,90</w:t>
            </w:r>
          </w:p>
        </w:tc>
      </w:tr>
      <w:tr w:rsidR="00B0340B" w:rsidRPr="002045D4" w:rsidTr="002045D4">
        <w:trPr>
          <w:trHeight w:val="255"/>
        </w:trPr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0340B" w:rsidRPr="002045D4" w:rsidRDefault="00B0340B" w:rsidP="002045D4">
            <w:pPr>
              <w:rPr>
                <w:rFonts w:ascii="Arial" w:hAnsi="Arial" w:cs="Arial"/>
                <w:lang w:val="ru-RU" w:eastAsia="ru-RU"/>
              </w:rPr>
            </w:pPr>
          </w:p>
        </w:tc>
        <w:tc>
          <w:tcPr>
            <w:tcW w:w="50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0340B" w:rsidRPr="002045D4" w:rsidRDefault="00B0340B" w:rsidP="002045D4">
            <w:pPr>
              <w:rPr>
                <w:rFonts w:ascii="Arial" w:hAnsi="Arial" w:cs="Arial"/>
                <w:lang w:val="ru-RU" w:eastAsia="ru-RU"/>
              </w:rPr>
            </w:pPr>
          </w:p>
        </w:tc>
        <w:tc>
          <w:tcPr>
            <w:tcW w:w="95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0340B" w:rsidRPr="002045D4" w:rsidRDefault="00B0340B" w:rsidP="002045D4">
            <w:pPr>
              <w:rPr>
                <w:rFonts w:ascii="Arial" w:hAnsi="Arial" w:cs="Arial"/>
                <w:lang w:val="ru-RU" w:eastAsia="ru-RU"/>
              </w:rPr>
            </w:pPr>
          </w:p>
        </w:tc>
        <w:tc>
          <w:tcPr>
            <w:tcW w:w="114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0340B" w:rsidRPr="002045D4" w:rsidRDefault="00B0340B" w:rsidP="002045D4">
            <w:pPr>
              <w:rPr>
                <w:rFonts w:ascii="Arial" w:hAnsi="Arial" w:cs="Arial"/>
                <w:lang w:val="ru-RU" w:eastAsia="ru-RU"/>
              </w:rPr>
            </w:pP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0340B" w:rsidRPr="002045D4" w:rsidRDefault="00B0340B" w:rsidP="002045D4">
            <w:pPr>
              <w:rPr>
                <w:rFonts w:ascii="Arial" w:hAnsi="Arial" w:cs="Arial"/>
                <w:lang w:val="ru-RU" w:eastAsia="ru-RU"/>
              </w:rPr>
            </w:pPr>
          </w:p>
        </w:tc>
      </w:tr>
    </w:tbl>
    <w:p w:rsidR="00B0340B" w:rsidRDefault="00B0340B" w:rsidP="00CA7734">
      <w:pPr>
        <w:pStyle w:val="ConsNormal"/>
        <w:ind w:right="0" w:firstLine="540"/>
        <w:jc w:val="right"/>
        <w:rPr>
          <w:sz w:val="24"/>
          <w:szCs w:val="24"/>
        </w:rPr>
      </w:pPr>
    </w:p>
    <w:p w:rsidR="00B0340B" w:rsidRDefault="00B0340B" w:rsidP="00CA7734">
      <w:pPr>
        <w:pStyle w:val="ConsNormal"/>
        <w:ind w:right="0" w:firstLine="540"/>
        <w:jc w:val="right"/>
        <w:rPr>
          <w:sz w:val="24"/>
          <w:szCs w:val="24"/>
        </w:rPr>
      </w:pPr>
    </w:p>
    <w:p w:rsidR="00B0340B" w:rsidRDefault="00B0340B" w:rsidP="00CA7734">
      <w:pPr>
        <w:pStyle w:val="ConsNormal"/>
        <w:ind w:right="0" w:firstLine="540"/>
        <w:jc w:val="right"/>
        <w:rPr>
          <w:sz w:val="24"/>
          <w:szCs w:val="24"/>
        </w:rPr>
      </w:pPr>
    </w:p>
    <w:p w:rsidR="00B0340B" w:rsidRDefault="00B0340B" w:rsidP="00CA7734">
      <w:pPr>
        <w:pStyle w:val="ConsNormal"/>
        <w:ind w:right="0" w:firstLine="540"/>
        <w:jc w:val="right"/>
        <w:rPr>
          <w:sz w:val="24"/>
          <w:szCs w:val="24"/>
        </w:rPr>
      </w:pPr>
    </w:p>
    <w:p w:rsidR="00B0340B" w:rsidRDefault="00B0340B" w:rsidP="00CA7734">
      <w:pPr>
        <w:pStyle w:val="ConsNormal"/>
        <w:ind w:right="0" w:firstLine="540"/>
        <w:jc w:val="right"/>
        <w:rPr>
          <w:sz w:val="24"/>
          <w:szCs w:val="24"/>
        </w:rPr>
      </w:pPr>
    </w:p>
    <w:p w:rsidR="00B0340B" w:rsidRPr="002045D4" w:rsidRDefault="00B0340B" w:rsidP="002045D4">
      <w:pPr>
        <w:jc w:val="right"/>
        <w:rPr>
          <w:rFonts w:ascii="Arial" w:hAnsi="Arial" w:cs="Arial"/>
          <w:lang w:val="ru-RU"/>
        </w:rPr>
      </w:pPr>
      <w:r w:rsidRPr="002045D4">
        <w:rPr>
          <w:rFonts w:ascii="Arial" w:hAnsi="Arial" w:cs="Arial"/>
          <w:lang w:val="ru-RU"/>
        </w:rPr>
        <w:t>Приложение №</w:t>
      </w:r>
      <w:r>
        <w:rPr>
          <w:rFonts w:ascii="Arial" w:hAnsi="Arial" w:cs="Arial"/>
          <w:lang w:val="ru-RU"/>
        </w:rPr>
        <w:t>2</w:t>
      </w:r>
    </w:p>
    <w:p w:rsidR="00B0340B" w:rsidRPr="002045D4" w:rsidRDefault="00B0340B" w:rsidP="002045D4">
      <w:pPr>
        <w:jc w:val="right"/>
        <w:rPr>
          <w:rFonts w:ascii="Arial" w:hAnsi="Arial" w:cs="Arial"/>
          <w:lang w:val="ru-RU"/>
        </w:rPr>
      </w:pPr>
      <w:r w:rsidRPr="002045D4">
        <w:rPr>
          <w:rFonts w:ascii="Arial" w:hAnsi="Arial" w:cs="Arial"/>
          <w:lang w:val="ru-RU"/>
        </w:rPr>
        <w:t>к решению Совета депутатов</w:t>
      </w:r>
    </w:p>
    <w:p w:rsidR="00B0340B" w:rsidRPr="002045D4" w:rsidRDefault="00B0340B" w:rsidP="002045D4">
      <w:pPr>
        <w:jc w:val="right"/>
        <w:rPr>
          <w:rFonts w:ascii="Arial" w:hAnsi="Arial" w:cs="Arial"/>
          <w:lang w:val="ru-RU"/>
        </w:rPr>
      </w:pPr>
      <w:r w:rsidRPr="002045D4">
        <w:rPr>
          <w:rFonts w:ascii="Arial" w:hAnsi="Arial" w:cs="Arial"/>
          <w:lang w:val="ru-RU"/>
        </w:rPr>
        <w:t>Качелайского сельского поселения</w:t>
      </w:r>
    </w:p>
    <w:p w:rsidR="00B0340B" w:rsidRDefault="00B0340B" w:rsidP="002045D4">
      <w:pPr>
        <w:jc w:val="right"/>
        <w:rPr>
          <w:rFonts w:ascii="Arial" w:hAnsi="Arial" w:cs="Arial"/>
          <w:lang w:val="ru-RU"/>
        </w:rPr>
      </w:pPr>
      <w:r>
        <w:rPr>
          <w:rFonts w:ascii="Arial" w:hAnsi="Arial" w:cs="Arial"/>
        </w:rPr>
        <w:t xml:space="preserve">от </w:t>
      </w:r>
      <w:r>
        <w:rPr>
          <w:rFonts w:ascii="Arial" w:hAnsi="Arial" w:cs="Arial"/>
          <w:lang w:val="ru-RU"/>
        </w:rPr>
        <w:t>24</w:t>
      </w:r>
      <w:r>
        <w:rPr>
          <w:rFonts w:ascii="Arial" w:hAnsi="Arial" w:cs="Arial"/>
        </w:rPr>
        <w:t>.</w:t>
      </w:r>
      <w:r>
        <w:rPr>
          <w:rFonts w:ascii="Arial" w:hAnsi="Arial" w:cs="Arial"/>
          <w:lang w:val="ru-RU"/>
        </w:rPr>
        <w:t>0</w:t>
      </w:r>
      <w:r>
        <w:rPr>
          <w:rFonts w:ascii="Arial" w:hAnsi="Arial" w:cs="Arial"/>
        </w:rPr>
        <w:t>1.20</w:t>
      </w:r>
      <w:r>
        <w:rPr>
          <w:rFonts w:ascii="Arial" w:hAnsi="Arial" w:cs="Arial"/>
          <w:lang w:val="ru-RU"/>
        </w:rPr>
        <w:t>20</w:t>
      </w:r>
      <w:r>
        <w:rPr>
          <w:rFonts w:ascii="Arial" w:hAnsi="Arial" w:cs="Arial"/>
        </w:rPr>
        <w:t xml:space="preserve"> №1</w:t>
      </w:r>
      <w:r>
        <w:rPr>
          <w:rFonts w:ascii="Arial" w:hAnsi="Arial" w:cs="Arial"/>
          <w:lang w:val="ru-RU"/>
        </w:rPr>
        <w:t>51</w:t>
      </w:r>
    </w:p>
    <w:p w:rsidR="00B0340B" w:rsidRDefault="00B0340B" w:rsidP="002045D4">
      <w:pPr>
        <w:jc w:val="right"/>
        <w:rPr>
          <w:rFonts w:ascii="Arial" w:hAnsi="Arial" w:cs="Arial"/>
          <w:lang w:val="ru-RU"/>
        </w:rPr>
      </w:pPr>
    </w:p>
    <w:tbl>
      <w:tblPr>
        <w:tblW w:w="10220" w:type="dxa"/>
        <w:tblInd w:w="108" w:type="dxa"/>
        <w:tblLook w:val="0000"/>
      </w:tblPr>
      <w:tblGrid>
        <w:gridCol w:w="3133"/>
        <w:gridCol w:w="449"/>
        <w:gridCol w:w="582"/>
        <w:gridCol w:w="439"/>
        <w:gridCol w:w="368"/>
        <w:gridCol w:w="439"/>
        <w:gridCol w:w="773"/>
        <w:gridCol w:w="550"/>
        <w:gridCol w:w="1170"/>
        <w:gridCol w:w="1170"/>
        <w:gridCol w:w="1147"/>
      </w:tblGrid>
      <w:tr w:rsidR="00B0340B" w:rsidRPr="0028400F" w:rsidTr="002045D4">
        <w:trPr>
          <w:trHeight w:val="2340"/>
        </w:trPr>
        <w:tc>
          <w:tcPr>
            <w:tcW w:w="10220" w:type="dxa"/>
            <w:gridSpan w:val="11"/>
            <w:tcBorders>
              <w:top w:val="nil"/>
              <w:left w:val="nil"/>
              <w:bottom w:val="nil"/>
              <w:right w:val="nil"/>
            </w:tcBorders>
          </w:tcPr>
          <w:p w:rsidR="00B0340B" w:rsidRPr="002045D4" w:rsidRDefault="00B0340B" w:rsidP="002045D4">
            <w:pPr>
              <w:jc w:val="center"/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2045D4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 xml:space="preserve">РАСПРЕДЕЛЕНИЕ </w:t>
            </w:r>
            <w:r w:rsidRPr="002045D4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br/>
              <w:t>БЮДЖЕТНЫХ АССИГНОВАНИЙ БЮДЖЕТА КАЧЕЛАЙСКОГО СЕЛЬСКОГО ПОСЕЛЕНИЯ ПО РАЗДЕЛАМ, ПОДРАЗДЕЛАМ, ЦЕЛЕВЫМ СТАТЬЯМ (МУНИЦИПАЛЬНЫМ ПРОГРАММАМ И НЕПРОГРАМНЫМ НАПРАВЛЕНИЯМ ДЕЯТЕЛЬНОСТИ) , ГРУППАМ  (ГРУППАМ И ПОДГРУППАМ) ВИДОВ РАСХОДОВ КЛАССИФИКАЦИИ РАСХОДОВ БЮДЖЕТОВ  НА 2020 ГОД И НА ПЛАНОВЫЙ ПЕРИОД 2021 И 2022 ГОДОВ</w:t>
            </w:r>
          </w:p>
        </w:tc>
      </w:tr>
      <w:tr w:rsidR="00B0340B" w:rsidRPr="002045D4" w:rsidTr="002045D4">
        <w:trPr>
          <w:trHeight w:val="300"/>
        </w:trPr>
        <w:tc>
          <w:tcPr>
            <w:tcW w:w="3380" w:type="dxa"/>
            <w:tcBorders>
              <w:top w:val="nil"/>
              <w:left w:val="nil"/>
              <w:bottom w:val="nil"/>
              <w:right w:val="nil"/>
            </w:tcBorders>
          </w:tcPr>
          <w:p w:rsidR="00B0340B" w:rsidRPr="002045D4" w:rsidRDefault="00B0340B" w:rsidP="002045D4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</w:tcPr>
          <w:p w:rsidR="00B0340B" w:rsidRPr="002045D4" w:rsidRDefault="00B0340B" w:rsidP="002045D4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</w:tcPr>
          <w:p w:rsidR="00B0340B" w:rsidRPr="002045D4" w:rsidRDefault="00B0340B" w:rsidP="002045D4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</w:tcPr>
          <w:p w:rsidR="00B0340B" w:rsidRPr="002045D4" w:rsidRDefault="00B0340B" w:rsidP="002045D4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</w:tcPr>
          <w:p w:rsidR="00B0340B" w:rsidRPr="002045D4" w:rsidRDefault="00B0340B" w:rsidP="002045D4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</w:tcPr>
          <w:p w:rsidR="00B0340B" w:rsidRPr="002045D4" w:rsidRDefault="00B0340B" w:rsidP="002045D4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</w:tcPr>
          <w:p w:rsidR="00B0340B" w:rsidRPr="002045D4" w:rsidRDefault="00B0340B" w:rsidP="002045D4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16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B0340B" w:rsidRPr="00037A90" w:rsidRDefault="00B0340B" w:rsidP="002045D4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(тыс. рублей)</w:t>
            </w:r>
          </w:p>
        </w:tc>
      </w:tr>
      <w:tr w:rsidR="00B0340B" w:rsidRPr="002045D4" w:rsidTr="002045D4">
        <w:trPr>
          <w:trHeight w:val="398"/>
        </w:trPr>
        <w:tc>
          <w:tcPr>
            <w:tcW w:w="33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40B" w:rsidRPr="00037A90" w:rsidRDefault="00B0340B" w:rsidP="002045D4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037A90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Наименование</w:t>
            </w:r>
          </w:p>
        </w:tc>
        <w:tc>
          <w:tcPr>
            <w:tcW w:w="3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40B" w:rsidRPr="00037A90" w:rsidRDefault="00B0340B" w:rsidP="002045D4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037A90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Рз</w:t>
            </w:r>
          </w:p>
        </w:tc>
        <w:tc>
          <w:tcPr>
            <w:tcW w:w="4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40B" w:rsidRPr="00037A90" w:rsidRDefault="00B0340B" w:rsidP="002045D4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037A90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Прз</w:t>
            </w:r>
          </w:p>
        </w:tc>
        <w:tc>
          <w:tcPr>
            <w:tcW w:w="1900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40B" w:rsidRPr="00037A90" w:rsidRDefault="00B0340B" w:rsidP="002045D4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037A90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Цср</w:t>
            </w:r>
          </w:p>
        </w:tc>
        <w:tc>
          <w:tcPr>
            <w:tcW w:w="3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40B" w:rsidRPr="00037A90" w:rsidRDefault="00B0340B" w:rsidP="002045D4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037A90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Вр</w:t>
            </w:r>
          </w:p>
        </w:tc>
        <w:tc>
          <w:tcPr>
            <w:tcW w:w="3780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B0340B" w:rsidRPr="00037A90" w:rsidRDefault="00B0340B" w:rsidP="002045D4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037A90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Сумма</w:t>
            </w:r>
          </w:p>
        </w:tc>
      </w:tr>
      <w:tr w:rsidR="00B0340B" w:rsidRPr="002045D4" w:rsidTr="002045D4">
        <w:trPr>
          <w:trHeight w:val="327"/>
        </w:trPr>
        <w:tc>
          <w:tcPr>
            <w:tcW w:w="33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40B" w:rsidRPr="00037A90" w:rsidRDefault="00B0340B" w:rsidP="002045D4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3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40B" w:rsidRPr="00037A90" w:rsidRDefault="00B0340B" w:rsidP="002045D4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40B" w:rsidRPr="00037A90" w:rsidRDefault="00B0340B" w:rsidP="002045D4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1900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40B" w:rsidRPr="00037A90" w:rsidRDefault="00B0340B" w:rsidP="002045D4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3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40B" w:rsidRPr="00037A90" w:rsidRDefault="00B0340B" w:rsidP="002045D4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center"/>
          </w:tcPr>
          <w:p w:rsidR="00B0340B" w:rsidRPr="00037A90" w:rsidRDefault="00B0340B" w:rsidP="002045D4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037A90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2020 год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center"/>
          </w:tcPr>
          <w:p w:rsidR="00B0340B" w:rsidRPr="00037A90" w:rsidRDefault="00B0340B" w:rsidP="002045D4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037A90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2021 год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center"/>
          </w:tcPr>
          <w:p w:rsidR="00B0340B" w:rsidRPr="00037A90" w:rsidRDefault="00B0340B" w:rsidP="002045D4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037A90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2022 год</w:t>
            </w:r>
          </w:p>
        </w:tc>
      </w:tr>
      <w:tr w:rsidR="00B0340B" w:rsidRPr="002045D4" w:rsidTr="002045D4">
        <w:trPr>
          <w:trHeight w:val="289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037A90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037A90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037A90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037A90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037A90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037A90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7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037A90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037A90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B0340B" w:rsidRPr="00037A90" w:rsidRDefault="00B0340B" w:rsidP="002045D4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037A90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B0340B" w:rsidRPr="00037A90" w:rsidRDefault="00B0340B" w:rsidP="002045D4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037A90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11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B0340B" w:rsidRPr="00037A90" w:rsidRDefault="00B0340B" w:rsidP="002045D4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037A90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12</w:t>
            </w:r>
          </w:p>
        </w:tc>
      </w:tr>
      <w:tr w:rsidR="00B0340B" w:rsidRPr="002045D4" w:rsidTr="002045D4">
        <w:trPr>
          <w:trHeight w:val="289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bookmarkStart w:id="3" w:name="RANGE!A7:K126"/>
            <w:bookmarkEnd w:id="3"/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ВСЕГО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B0340B" w:rsidRPr="00037A90" w:rsidRDefault="00B0340B" w:rsidP="002045D4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1695,00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B0340B" w:rsidRPr="00037A90" w:rsidRDefault="00B0340B" w:rsidP="002045D4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1078,20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B0340B" w:rsidRPr="00037A90" w:rsidRDefault="00B0340B" w:rsidP="002045D4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933,80</w:t>
            </w:r>
          </w:p>
        </w:tc>
      </w:tr>
      <w:tr w:rsidR="00B0340B" w:rsidRPr="002045D4" w:rsidTr="002045D4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Общегосударственные вопросы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B0340B" w:rsidRPr="00037A90" w:rsidRDefault="00B0340B" w:rsidP="002045D4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961,40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B0340B" w:rsidRPr="00037A90" w:rsidRDefault="00B0340B" w:rsidP="002045D4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444,10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B0340B" w:rsidRPr="00037A90" w:rsidRDefault="00B0340B" w:rsidP="002045D4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254,40</w:t>
            </w:r>
          </w:p>
        </w:tc>
      </w:tr>
      <w:tr w:rsidR="00B0340B" w:rsidRPr="002045D4" w:rsidTr="002045D4">
        <w:trPr>
          <w:trHeight w:val="69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B0340B" w:rsidRPr="00037A90" w:rsidRDefault="00B0340B" w:rsidP="002045D4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324,90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B0340B" w:rsidRPr="00037A90" w:rsidRDefault="00B0340B" w:rsidP="002045D4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150,30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B0340B" w:rsidRPr="00037A90" w:rsidRDefault="00B0340B" w:rsidP="002045D4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127,10</w:t>
            </w:r>
          </w:p>
        </w:tc>
      </w:tr>
      <w:tr w:rsidR="00B0340B" w:rsidRPr="002045D4" w:rsidTr="002045D4">
        <w:trPr>
          <w:trHeight w:val="48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Обеспечение  деятельности  администрации муниципального района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B0340B" w:rsidRPr="00037A90" w:rsidRDefault="00B0340B" w:rsidP="002045D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324,90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B0340B" w:rsidRPr="00037A90" w:rsidRDefault="00B0340B" w:rsidP="002045D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150,30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B0340B" w:rsidRPr="00037A90" w:rsidRDefault="00B0340B" w:rsidP="002045D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127,10</w:t>
            </w:r>
          </w:p>
        </w:tc>
      </w:tr>
      <w:tr w:rsidR="00B0340B" w:rsidRPr="002045D4" w:rsidTr="002045D4">
        <w:trPr>
          <w:trHeight w:val="48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Высшее должностное лицо муниципального образования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B0340B" w:rsidRPr="00037A90" w:rsidRDefault="00B0340B" w:rsidP="002045D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324,90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B0340B" w:rsidRPr="00037A90" w:rsidRDefault="00B0340B" w:rsidP="002045D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150,30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B0340B" w:rsidRPr="00037A90" w:rsidRDefault="00B0340B" w:rsidP="002045D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127,10</w:t>
            </w:r>
          </w:p>
        </w:tc>
      </w:tr>
      <w:tr w:rsidR="00B0340B" w:rsidRPr="002045D4" w:rsidTr="002045D4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Расходы на выплаты по оплате труда высшего должностного лица муниципального образования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B0340B" w:rsidRPr="00037A90" w:rsidRDefault="00B0340B" w:rsidP="002045D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104,90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B0340B" w:rsidRPr="00037A90" w:rsidRDefault="00B0340B" w:rsidP="002045D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150,30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B0340B" w:rsidRPr="00037A90" w:rsidRDefault="00B0340B" w:rsidP="002045D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127,10</w:t>
            </w:r>
          </w:p>
        </w:tc>
      </w:tr>
      <w:tr w:rsidR="00B0340B" w:rsidRPr="002045D4" w:rsidTr="002045D4">
        <w:trPr>
          <w:trHeight w:val="144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B0340B" w:rsidRPr="00037A90" w:rsidRDefault="00B0340B" w:rsidP="002045D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104,90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B0340B" w:rsidRPr="00037A90" w:rsidRDefault="00B0340B" w:rsidP="002045D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150,30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B0340B" w:rsidRPr="00037A90" w:rsidRDefault="00B0340B" w:rsidP="002045D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127,10</w:t>
            </w:r>
          </w:p>
        </w:tc>
      </w:tr>
      <w:tr w:rsidR="00B0340B" w:rsidRPr="002045D4" w:rsidTr="002045D4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B0340B" w:rsidRPr="00037A90" w:rsidRDefault="00B0340B" w:rsidP="002045D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104,90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B0340B" w:rsidRPr="00037A90" w:rsidRDefault="00B0340B" w:rsidP="002045D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150,30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B0340B" w:rsidRPr="00037A90" w:rsidRDefault="00B0340B" w:rsidP="002045D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127,10</w:t>
            </w:r>
          </w:p>
        </w:tc>
      </w:tr>
      <w:tr w:rsidR="00B0340B" w:rsidRPr="002045D4" w:rsidTr="002045D4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межбюджетные трансферты на софинансирование расходных обязательств поселений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44200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B0340B" w:rsidRPr="00037A90" w:rsidRDefault="00B0340B" w:rsidP="002045D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220,00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B0340B" w:rsidRPr="00037A90" w:rsidRDefault="00B0340B" w:rsidP="002045D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B0340B" w:rsidRPr="00037A90" w:rsidRDefault="00B0340B" w:rsidP="002045D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B0340B" w:rsidRPr="002045D4" w:rsidTr="002045D4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межбюджетные трансферты, выплачиваемые в зависимости от выполнения социально-экономических показателей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44203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B0340B" w:rsidRPr="00037A90" w:rsidRDefault="00B0340B" w:rsidP="002045D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220,00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B0340B" w:rsidRPr="00037A90" w:rsidRDefault="00B0340B" w:rsidP="002045D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B0340B" w:rsidRPr="00037A90" w:rsidRDefault="00B0340B" w:rsidP="002045D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B0340B" w:rsidRPr="002045D4" w:rsidTr="002045D4">
        <w:trPr>
          <w:trHeight w:val="144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44203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B0340B" w:rsidRPr="00037A90" w:rsidRDefault="00B0340B" w:rsidP="002045D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220,00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B0340B" w:rsidRPr="00037A90" w:rsidRDefault="00B0340B" w:rsidP="002045D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B0340B" w:rsidRPr="00037A90" w:rsidRDefault="00B0340B" w:rsidP="002045D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B0340B" w:rsidRPr="002045D4" w:rsidTr="002045D4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44203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B0340B" w:rsidRPr="00037A90" w:rsidRDefault="00B0340B" w:rsidP="002045D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220,00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B0340B" w:rsidRPr="00037A90" w:rsidRDefault="00B0340B" w:rsidP="002045D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B0340B" w:rsidRPr="00037A90" w:rsidRDefault="00B0340B" w:rsidP="002045D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B0340B" w:rsidRPr="002045D4" w:rsidTr="002045D4">
        <w:trPr>
          <w:trHeight w:val="144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B0340B" w:rsidRPr="00037A90" w:rsidRDefault="00B0340B" w:rsidP="002045D4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622,20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B0340B" w:rsidRPr="00037A90" w:rsidRDefault="00B0340B" w:rsidP="002045D4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279,50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B0340B" w:rsidRPr="00037A90" w:rsidRDefault="00B0340B" w:rsidP="002045D4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113,00</w:t>
            </w:r>
          </w:p>
        </w:tc>
      </w:tr>
      <w:tr w:rsidR="00B0340B" w:rsidRPr="002045D4" w:rsidTr="002045D4">
        <w:trPr>
          <w:trHeight w:val="48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Обеспечение  деятельности  администрации  муниципального района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B0340B" w:rsidRPr="00037A90" w:rsidRDefault="00B0340B" w:rsidP="002045D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622,20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B0340B" w:rsidRPr="00037A90" w:rsidRDefault="00B0340B" w:rsidP="002045D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279,50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B0340B" w:rsidRPr="00037A90" w:rsidRDefault="00B0340B" w:rsidP="002045D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113,00</w:t>
            </w:r>
          </w:p>
        </w:tc>
      </w:tr>
      <w:tr w:rsidR="00B0340B" w:rsidRPr="002045D4" w:rsidTr="002045D4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Непрограммные расходы в рамках обеспечения деятельности администрации муниципального образования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B0340B" w:rsidRPr="00037A90" w:rsidRDefault="00B0340B" w:rsidP="002045D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622,20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B0340B" w:rsidRPr="00037A90" w:rsidRDefault="00B0340B" w:rsidP="002045D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279,50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B0340B" w:rsidRPr="00037A90" w:rsidRDefault="00B0340B" w:rsidP="002045D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113,00</w:t>
            </w:r>
          </w:p>
        </w:tc>
      </w:tr>
      <w:tr w:rsidR="00B0340B" w:rsidRPr="002045D4" w:rsidTr="002045D4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Расходы на выплаты по оплате труда работников органов местного самоуправления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B0340B" w:rsidRPr="00037A90" w:rsidRDefault="00B0340B" w:rsidP="002045D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108,30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B0340B" w:rsidRPr="00037A90" w:rsidRDefault="00B0340B" w:rsidP="002045D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148,40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B0340B" w:rsidRPr="00037A90" w:rsidRDefault="00B0340B" w:rsidP="002045D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48,30</w:t>
            </w:r>
          </w:p>
        </w:tc>
      </w:tr>
      <w:tr w:rsidR="00B0340B" w:rsidRPr="002045D4" w:rsidTr="002045D4">
        <w:trPr>
          <w:trHeight w:val="144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B0340B" w:rsidRPr="00037A90" w:rsidRDefault="00B0340B" w:rsidP="002045D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108,30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B0340B" w:rsidRPr="00037A90" w:rsidRDefault="00B0340B" w:rsidP="002045D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148,40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B0340B" w:rsidRPr="00037A90" w:rsidRDefault="00B0340B" w:rsidP="002045D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48,30</w:t>
            </w:r>
          </w:p>
        </w:tc>
      </w:tr>
      <w:tr w:rsidR="00B0340B" w:rsidRPr="002045D4" w:rsidTr="002045D4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B0340B" w:rsidRPr="00037A90" w:rsidRDefault="00B0340B" w:rsidP="002045D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108,30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B0340B" w:rsidRPr="00037A90" w:rsidRDefault="00B0340B" w:rsidP="002045D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148,40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B0340B" w:rsidRPr="00037A90" w:rsidRDefault="00B0340B" w:rsidP="002045D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48,30</w:t>
            </w:r>
          </w:p>
        </w:tc>
      </w:tr>
      <w:tr w:rsidR="00B0340B" w:rsidRPr="002045D4" w:rsidTr="002045D4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B0340B" w:rsidRPr="00037A90" w:rsidRDefault="00B0340B" w:rsidP="002045D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293,70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B0340B" w:rsidRPr="00037A90" w:rsidRDefault="00B0340B" w:rsidP="002045D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130,90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B0340B" w:rsidRPr="00037A90" w:rsidRDefault="00B0340B" w:rsidP="002045D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64,50</w:t>
            </w:r>
          </w:p>
        </w:tc>
      </w:tr>
      <w:tr w:rsidR="00B0340B" w:rsidRPr="002045D4" w:rsidTr="002045D4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B0340B" w:rsidRPr="00037A90" w:rsidRDefault="00B0340B" w:rsidP="002045D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215,30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B0340B" w:rsidRPr="00037A90" w:rsidRDefault="00B0340B" w:rsidP="002045D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87,50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B0340B" w:rsidRPr="00037A90" w:rsidRDefault="00B0340B" w:rsidP="002045D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B0340B" w:rsidRPr="002045D4" w:rsidTr="002045D4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B0340B" w:rsidRPr="00037A90" w:rsidRDefault="00B0340B" w:rsidP="002045D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215,30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B0340B" w:rsidRPr="00037A90" w:rsidRDefault="00B0340B" w:rsidP="002045D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87,50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B0340B" w:rsidRPr="00037A90" w:rsidRDefault="00B0340B" w:rsidP="002045D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B0340B" w:rsidRPr="002045D4" w:rsidTr="002045D4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бюджетные ассигнования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B0340B" w:rsidRPr="00037A90" w:rsidRDefault="00B0340B" w:rsidP="002045D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78,40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B0340B" w:rsidRPr="00037A90" w:rsidRDefault="00B0340B" w:rsidP="002045D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43,40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B0340B" w:rsidRPr="00037A90" w:rsidRDefault="00B0340B" w:rsidP="002045D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64,50</w:t>
            </w:r>
          </w:p>
        </w:tc>
      </w:tr>
      <w:tr w:rsidR="00B0340B" w:rsidRPr="002045D4" w:rsidTr="002045D4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Уплата налогов, сборов и иных платежей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B0340B" w:rsidRPr="00037A90" w:rsidRDefault="00B0340B" w:rsidP="002045D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78,40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B0340B" w:rsidRPr="00037A90" w:rsidRDefault="00B0340B" w:rsidP="002045D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43,40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B0340B" w:rsidRPr="00037A90" w:rsidRDefault="00B0340B" w:rsidP="002045D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64,50</w:t>
            </w:r>
          </w:p>
        </w:tc>
      </w:tr>
      <w:tr w:rsidR="00B0340B" w:rsidRPr="002045D4" w:rsidTr="002045D4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Субсидии, выплачиваемые в зависимости от выполнения социально-экономических показателей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44203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B0340B" w:rsidRPr="00037A90" w:rsidRDefault="00B0340B" w:rsidP="002045D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220,00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B0340B" w:rsidRPr="00037A90" w:rsidRDefault="00B0340B" w:rsidP="002045D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B0340B" w:rsidRPr="00037A90" w:rsidRDefault="00B0340B" w:rsidP="002045D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0,00</w:t>
            </w:r>
          </w:p>
        </w:tc>
      </w:tr>
      <w:tr w:rsidR="00B0340B" w:rsidRPr="002045D4" w:rsidTr="002045D4">
        <w:trPr>
          <w:trHeight w:val="144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44203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B0340B" w:rsidRPr="00037A90" w:rsidRDefault="00B0340B" w:rsidP="002045D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220,00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B0340B" w:rsidRPr="00037A90" w:rsidRDefault="00B0340B" w:rsidP="002045D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B0340B" w:rsidRPr="00037A90" w:rsidRDefault="00B0340B" w:rsidP="002045D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0,00</w:t>
            </w:r>
          </w:p>
        </w:tc>
      </w:tr>
      <w:tr w:rsidR="00B0340B" w:rsidRPr="002045D4" w:rsidTr="002045D4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44203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B0340B" w:rsidRPr="00037A90" w:rsidRDefault="00B0340B" w:rsidP="002045D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220,00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B0340B" w:rsidRPr="00037A90" w:rsidRDefault="00B0340B" w:rsidP="002045D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B0340B" w:rsidRPr="00037A90" w:rsidRDefault="00B0340B" w:rsidP="002045D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B0340B" w:rsidRPr="002045D4" w:rsidTr="002045D4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44203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B0340B" w:rsidRPr="00037A90" w:rsidRDefault="00B0340B" w:rsidP="002045D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B0340B" w:rsidRPr="00037A90" w:rsidRDefault="00B0340B" w:rsidP="002045D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B0340B" w:rsidRPr="00037A90" w:rsidRDefault="00B0340B" w:rsidP="002045D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0,00</w:t>
            </w:r>
          </w:p>
        </w:tc>
      </w:tr>
      <w:tr w:rsidR="00B0340B" w:rsidRPr="002045D4" w:rsidTr="002045D4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44203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B0340B" w:rsidRPr="00037A90" w:rsidRDefault="00B0340B" w:rsidP="002045D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B0340B" w:rsidRPr="00037A90" w:rsidRDefault="00B0340B" w:rsidP="002045D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B0340B" w:rsidRPr="00037A90" w:rsidRDefault="00B0340B" w:rsidP="002045D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B0340B" w:rsidRPr="002045D4" w:rsidTr="002045D4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бюджетные ассигнования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44203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B0340B" w:rsidRPr="00037A90" w:rsidRDefault="00B0340B" w:rsidP="002045D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B0340B" w:rsidRPr="00037A90" w:rsidRDefault="00B0340B" w:rsidP="002045D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B0340B" w:rsidRPr="00037A90" w:rsidRDefault="00B0340B" w:rsidP="002045D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0,00</w:t>
            </w:r>
          </w:p>
        </w:tc>
      </w:tr>
      <w:tr w:rsidR="00B0340B" w:rsidRPr="002045D4" w:rsidTr="002045D4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Уплата налогов, сборов и иных платежей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44203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B0340B" w:rsidRPr="00037A90" w:rsidRDefault="00B0340B" w:rsidP="002045D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B0340B" w:rsidRPr="00037A90" w:rsidRDefault="00B0340B" w:rsidP="002045D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B0340B" w:rsidRPr="00037A90" w:rsidRDefault="00B0340B" w:rsidP="002045D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B0340B" w:rsidRPr="002045D4" w:rsidTr="002045D4">
        <w:trPr>
          <w:trHeight w:val="19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Межбюджетные трансферты, предоставляемые местным бюджетам в целях финансового обеспечения расходных обязательств муниципальных образований, возникающих при выполнении государственных полномочий Республики Мордовия, переданных для осуществления органам мес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77000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B0340B" w:rsidRPr="00037A90" w:rsidRDefault="00B0340B" w:rsidP="002045D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B0340B" w:rsidRPr="00037A90" w:rsidRDefault="00B0340B" w:rsidP="002045D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B0340B" w:rsidRPr="00037A90" w:rsidRDefault="00B0340B" w:rsidP="002045D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0,2</w:t>
            </w:r>
          </w:p>
        </w:tc>
      </w:tr>
      <w:tr w:rsidR="00B0340B" w:rsidRPr="002045D4" w:rsidTr="002045D4">
        <w:trPr>
          <w:trHeight w:val="19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Субвенции на 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77150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B0340B" w:rsidRPr="00037A90" w:rsidRDefault="00B0340B" w:rsidP="002045D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B0340B" w:rsidRPr="00037A90" w:rsidRDefault="00B0340B" w:rsidP="002045D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B0340B" w:rsidRPr="00037A90" w:rsidRDefault="00B0340B" w:rsidP="002045D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0,2</w:t>
            </w:r>
          </w:p>
        </w:tc>
      </w:tr>
      <w:tr w:rsidR="00B0340B" w:rsidRPr="002045D4" w:rsidTr="002045D4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77150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B0340B" w:rsidRPr="00037A90" w:rsidRDefault="00B0340B" w:rsidP="002045D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B0340B" w:rsidRPr="00037A90" w:rsidRDefault="00B0340B" w:rsidP="002045D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B0340B" w:rsidRPr="00037A90" w:rsidRDefault="00B0340B" w:rsidP="002045D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0,2</w:t>
            </w:r>
          </w:p>
        </w:tc>
      </w:tr>
      <w:tr w:rsidR="00B0340B" w:rsidRPr="002045D4" w:rsidTr="002045D4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77150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B0340B" w:rsidRPr="00037A90" w:rsidRDefault="00B0340B" w:rsidP="002045D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B0340B" w:rsidRPr="00037A90" w:rsidRDefault="00B0340B" w:rsidP="002045D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B0340B" w:rsidRPr="00037A90" w:rsidRDefault="00B0340B" w:rsidP="002045D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0,2</w:t>
            </w:r>
          </w:p>
        </w:tc>
      </w:tr>
      <w:tr w:rsidR="00B0340B" w:rsidRPr="002045D4" w:rsidTr="002045D4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Обеспечение  деятельности 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06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B0340B" w:rsidRPr="00037A90" w:rsidRDefault="00B0340B" w:rsidP="002045D4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4,30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B0340B" w:rsidRPr="00037A90" w:rsidRDefault="00B0340B" w:rsidP="002045D4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4,30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B0340B" w:rsidRPr="00037A90" w:rsidRDefault="00B0340B" w:rsidP="002045D4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4,30</w:t>
            </w:r>
          </w:p>
        </w:tc>
      </w:tr>
      <w:tr w:rsidR="00B0340B" w:rsidRPr="002045D4" w:rsidTr="002045D4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B0340B" w:rsidRPr="00037A90" w:rsidRDefault="00B0340B" w:rsidP="002045D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B0340B" w:rsidRPr="00037A90" w:rsidRDefault="00B0340B" w:rsidP="002045D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B0340B" w:rsidRPr="00037A90" w:rsidRDefault="00B0340B" w:rsidP="002045D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4,30</w:t>
            </w:r>
          </w:p>
        </w:tc>
      </w:tr>
      <w:tr w:rsidR="00B0340B" w:rsidRPr="002045D4" w:rsidTr="002045D4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B0340B" w:rsidRPr="00037A90" w:rsidRDefault="00B0340B" w:rsidP="002045D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B0340B" w:rsidRPr="00037A90" w:rsidRDefault="00B0340B" w:rsidP="002045D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B0340B" w:rsidRPr="00037A90" w:rsidRDefault="00B0340B" w:rsidP="002045D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4,30</w:t>
            </w:r>
          </w:p>
        </w:tc>
      </w:tr>
      <w:tr w:rsidR="00B0340B" w:rsidRPr="002045D4" w:rsidTr="002045D4">
        <w:trPr>
          <w:trHeight w:val="216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межбюджетные трансферты на осуществление полномочий по составлению и рассмотрению проекта бюджета поселения, утверждению и исполнению бюджета поселения, осуществлению контроля за его исполнением, составлению и утверждению отчета об исполнении бюджета поселения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44501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B0340B" w:rsidRPr="00037A90" w:rsidRDefault="00B0340B" w:rsidP="002045D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B0340B" w:rsidRPr="00037A90" w:rsidRDefault="00B0340B" w:rsidP="002045D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B0340B" w:rsidRPr="00037A90" w:rsidRDefault="00B0340B" w:rsidP="002045D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4,30</w:t>
            </w:r>
          </w:p>
        </w:tc>
      </w:tr>
      <w:tr w:rsidR="00B0340B" w:rsidRPr="002045D4" w:rsidTr="002045D4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Межбюджетные трансферты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44501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B0340B" w:rsidRPr="00037A90" w:rsidRDefault="00B0340B" w:rsidP="002045D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B0340B" w:rsidRPr="00037A90" w:rsidRDefault="00B0340B" w:rsidP="002045D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B0340B" w:rsidRPr="00037A90" w:rsidRDefault="00B0340B" w:rsidP="002045D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4,30</w:t>
            </w:r>
          </w:p>
        </w:tc>
      </w:tr>
      <w:tr w:rsidR="00B0340B" w:rsidRPr="002045D4" w:rsidTr="002045D4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Иныемежбюджетные трансферты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44501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B0340B" w:rsidRPr="00037A90" w:rsidRDefault="00B0340B" w:rsidP="002045D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B0340B" w:rsidRPr="00037A90" w:rsidRDefault="00B0340B" w:rsidP="002045D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B0340B" w:rsidRPr="00037A90" w:rsidRDefault="00B0340B" w:rsidP="002045D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4,30</w:t>
            </w:r>
          </w:p>
        </w:tc>
      </w:tr>
      <w:tr w:rsidR="00B0340B" w:rsidRPr="002045D4" w:rsidTr="002045D4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Резервные фонды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B0340B" w:rsidRPr="00037A90" w:rsidRDefault="00B0340B" w:rsidP="002045D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B0340B" w:rsidRPr="00037A90" w:rsidRDefault="00B0340B" w:rsidP="002045D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B0340B" w:rsidRPr="00037A90" w:rsidRDefault="00B0340B" w:rsidP="002045D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10,00</w:t>
            </w:r>
          </w:p>
        </w:tc>
      </w:tr>
      <w:tr w:rsidR="00B0340B" w:rsidRPr="002045D4" w:rsidTr="002045D4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B0340B" w:rsidRPr="00037A90" w:rsidRDefault="00B0340B" w:rsidP="002045D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B0340B" w:rsidRPr="00037A90" w:rsidRDefault="00B0340B" w:rsidP="002045D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B0340B" w:rsidRPr="00037A90" w:rsidRDefault="00B0340B" w:rsidP="002045D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10,00</w:t>
            </w:r>
          </w:p>
        </w:tc>
      </w:tr>
      <w:tr w:rsidR="00B0340B" w:rsidRPr="002045D4" w:rsidTr="002045D4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B0340B" w:rsidRPr="00037A90" w:rsidRDefault="00B0340B" w:rsidP="002045D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B0340B" w:rsidRPr="00037A90" w:rsidRDefault="00B0340B" w:rsidP="002045D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B0340B" w:rsidRPr="00037A90" w:rsidRDefault="00B0340B" w:rsidP="002045D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10,00</w:t>
            </w:r>
          </w:p>
        </w:tc>
      </w:tr>
      <w:tr w:rsidR="00B0340B" w:rsidRPr="002045D4" w:rsidTr="002045D4">
        <w:trPr>
          <w:trHeight w:val="48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Резервный фонд администрации муниципальных образований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B0340B" w:rsidRPr="00037A90" w:rsidRDefault="00B0340B" w:rsidP="002045D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B0340B" w:rsidRPr="00037A90" w:rsidRDefault="00B0340B" w:rsidP="002045D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B0340B" w:rsidRPr="00037A90" w:rsidRDefault="00B0340B" w:rsidP="002045D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10,00</w:t>
            </w:r>
          </w:p>
        </w:tc>
      </w:tr>
      <w:tr w:rsidR="00B0340B" w:rsidRPr="002045D4" w:rsidTr="002045D4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бюджетные ассигнования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B0340B" w:rsidRPr="00037A90" w:rsidRDefault="00B0340B" w:rsidP="002045D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B0340B" w:rsidRPr="00037A90" w:rsidRDefault="00B0340B" w:rsidP="002045D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B0340B" w:rsidRPr="00037A90" w:rsidRDefault="00B0340B" w:rsidP="002045D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B0340B" w:rsidRPr="00037A90" w:rsidRDefault="00B0340B" w:rsidP="002045D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10,00</w:t>
            </w:r>
          </w:p>
        </w:tc>
      </w:tr>
      <w:tr w:rsidR="00B0340B" w:rsidRPr="002045D4" w:rsidTr="002045D4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Резервные средства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870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B0340B" w:rsidRPr="00037A90" w:rsidRDefault="00B0340B" w:rsidP="002045D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B0340B" w:rsidRPr="00037A90" w:rsidRDefault="00B0340B" w:rsidP="002045D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B0340B" w:rsidRPr="00037A90" w:rsidRDefault="00B0340B" w:rsidP="002045D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10,00</w:t>
            </w:r>
          </w:p>
        </w:tc>
      </w:tr>
      <w:tr w:rsidR="00B0340B" w:rsidRPr="002045D4" w:rsidTr="002045D4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 xml:space="preserve"> Национальная оборона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B0340B" w:rsidRPr="00037A90" w:rsidRDefault="00B0340B" w:rsidP="002045D4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78,70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B0340B" w:rsidRPr="00037A90" w:rsidRDefault="00B0340B" w:rsidP="002045D4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78,80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B0340B" w:rsidRPr="00037A90" w:rsidRDefault="00B0340B" w:rsidP="002045D4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80,60</w:t>
            </w:r>
          </w:p>
        </w:tc>
      </w:tr>
      <w:tr w:rsidR="00B0340B" w:rsidRPr="002045D4" w:rsidTr="002045D4">
        <w:trPr>
          <w:trHeight w:val="48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Мобилизационная и вневойсковая подготовка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B0340B" w:rsidRPr="00037A90" w:rsidRDefault="00B0340B" w:rsidP="002045D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78,70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B0340B" w:rsidRPr="00037A90" w:rsidRDefault="00B0340B" w:rsidP="002045D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78,80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B0340B" w:rsidRPr="00037A90" w:rsidRDefault="00B0340B" w:rsidP="002045D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80,60</w:t>
            </w:r>
          </w:p>
        </w:tc>
      </w:tr>
      <w:tr w:rsidR="00B0340B" w:rsidRPr="002045D4" w:rsidTr="002045D4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B0340B" w:rsidRPr="00037A90" w:rsidRDefault="00B0340B" w:rsidP="002045D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78,70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B0340B" w:rsidRPr="00037A90" w:rsidRDefault="00B0340B" w:rsidP="002045D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78,80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B0340B" w:rsidRPr="00037A90" w:rsidRDefault="00B0340B" w:rsidP="002045D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80,60</w:t>
            </w:r>
          </w:p>
        </w:tc>
      </w:tr>
      <w:tr w:rsidR="00B0340B" w:rsidRPr="002045D4" w:rsidTr="002045D4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B0340B" w:rsidRPr="00037A90" w:rsidRDefault="00B0340B" w:rsidP="002045D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78,70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B0340B" w:rsidRPr="00037A90" w:rsidRDefault="00B0340B" w:rsidP="002045D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78,80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B0340B" w:rsidRPr="00037A90" w:rsidRDefault="00B0340B" w:rsidP="002045D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80,60</w:t>
            </w:r>
          </w:p>
        </w:tc>
      </w:tr>
      <w:tr w:rsidR="00B0340B" w:rsidRPr="002045D4" w:rsidTr="002045D4">
        <w:trPr>
          <w:trHeight w:val="76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037A90">
              <w:rPr>
                <w:rFonts w:ascii="Arial" w:hAnsi="Arial" w:cs="Arial"/>
                <w:sz w:val="20"/>
                <w:szCs w:val="20"/>
                <w:lang w:val="ru-RU" w:eastAsia="ru-RU"/>
              </w:rPr>
              <w:t xml:space="preserve"> Осуществление первичного воинского учета на территориях, где отсутствуют военные комиссариаты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B0340B" w:rsidRPr="00037A90" w:rsidRDefault="00B0340B" w:rsidP="002045D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78,70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B0340B" w:rsidRPr="00037A90" w:rsidRDefault="00B0340B" w:rsidP="002045D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78,80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B0340B" w:rsidRPr="00037A90" w:rsidRDefault="00B0340B" w:rsidP="002045D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80,60</w:t>
            </w:r>
          </w:p>
        </w:tc>
      </w:tr>
      <w:tr w:rsidR="00B0340B" w:rsidRPr="002045D4" w:rsidTr="002045D4">
        <w:trPr>
          <w:trHeight w:val="144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B0340B" w:rsidRPr="00037A90" w:rsidRDefault="00B0340B" w:rsidP="002045D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70,50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B0340B" w:rsidRPr="00037A90" w:rsidRDefault="00B0340B" w:rsidP="002045D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70,50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B0340B" w:rsidRPr="00037A90" w:rsidRDefault="00B0340B" w:rsidP="002045D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70,50</w:t>
            </w:r>
          </w:p>
        </w:tc>
      </w:tr>
      <w:tr w:rsidR="00B0340B" w:rsidRPr="002045D4" w:rsidTr="002045D4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B0340B" w:rsidRPr="00037A90" w:rsidRDefault="00B0340B" w:rsidP="002045D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70,50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B0340B" w:rsidRPr="00037A90" w:rsidRDefault="00B0340B" w:rsidP="002045D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70,50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B0340B" w:rsidRPr="00037A90" w:rsidRDefault="00B0340B" w:rsidP="002045D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70,50</w:t>
            </w:r>
          </w:p>
        </w:tc>
      </w:tr>
      <w:tr w:rsidR="00B0340B" w:rsidRPr="002045D4" w:rsidTr="002045D4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B0340B" w:rsidRPr="00037A90" w:rsidRDefault="00B0340B" w:rsidP="002045D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8,20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B0340B" w:rsidRPr="00037A90" w:rsidRDefault="00B0340B" w:rsidP="002045D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8,30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B0340B" w:rsidRPr="00037A90" w:rsidRDefault="00B0340B" w:rsidP="002045D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10,10</w:t>
            </w:r>
          </w:p>
        </w:tc>
      </w:tr>
      <w:tr w:rsidR="00B0340B" w:rsidRPr="002045D4" w:rsidTr="002045D4">
        <w:trPr>
          <w:trHeight w:val="720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B0340B" w:rsidRPr="00037A90" w:rsidRDefault="00B0340B" w:rsidP="002045D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8,20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B0340B" w:rsidRPr="00037A90" w:rsidRDefault="00B0340B" w:rsidP="002045D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8,30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B0340B" w:rsidRPr="00037A90" w:rsidRDefault="00B0340B" w:rsidP="002045D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10,10</w:t>
            </w:r>
          </w:p>
        </w:tc>
      </w:tr>
      <w:tr w:rsidR="00B0340B" w:rsidRPr="002045D4" w:rsidTr="002045D4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Национальная экономика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B0340B" w:rsidRPr="00037A90" w:rsidRDefault="00B0340B" w:rsidP="002045D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432,00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B0340B" w:rsidRPr="00037A90" w:rsidRDefault="00B0340B" w:rsidP="002045D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457,70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B0340B" w:rsidRPr="00037A90" w:rsidRDefault="00B0340B" w:rsidP="002045D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498,90</w:t>
            </w:r>
          </w:p>
        </w:tc>
      </w:tr>
      <w:tr w:rsidR="00B0340B" w:rsidRPr="002045D4" w:rsidTr="002045D4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Дорожное хозяйство (дорожные фонды)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B0340B" w:rsidRPr="00037A90" w:rsidRDefault="00B0340B" w:rsidP="002045D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431,00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B0340B" w:rsidRPr="00037A90" w:rsidRDefault="00B0340B" w:rsidP="002045D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456,70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B0340B" w:rsidRPr="00037A90" w:rsidRDefault="00B0340B" w:rsidP="002045D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497,90</w:t>
            </w:r>
          </w:p>
        </w:tc>
      </w:tr>
      <w:tr w:rsidR="00B0340B" w:rsidRPr="002045D4" w:rsidTr="002045D4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B0340B" w:rsidRPr="00037A90" w:rsidRDefault="00B0340B" w:rsidP="002045D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431,00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B0340B" w:rsidRPr="00037A90" w:rsidRDefault="00B0340B" w:rsidP="002045D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456,70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B0340B" w:rsidRPr="00037A90" w:rsidRDefault="00B0340B" w:rsidP="002045D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497,90</w:t>
            </w:r>
          </w:p>
        </w:tc>
      </w:tr>
      <w:tr w:rsidR="00B0340B" w:rsidRPr="002045D4" w:rsidTr="002045D4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B0340B" w:rsidRPr="00037A90" w:rsidRDefault="00B0340B" w:rsidP="002045D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431,00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B0340B" w:rsidRPr="00037A90" w:rsidRDefault="00B0340B" w:rsidP="002045D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456,70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B0340B" w:rsidRPr="00037A90" w:rsidRDefault="00B0340B" w:rsidP="002045D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497,90</w:t>
            </w:r>
          </w:p>
        </w:tc>
      </w:tr>
      <w:tr w:rsidR="00B0340B" w:rsidRPr="002045D4" w:rsidTr="002045D4">
        <w:trPr>
          <w:trHeight w:val="528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межбюджетные трансферты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организация дорожного движения, а также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B0340B" w:rsidRPr="00037A90" w:rsidRDefault="00B0340B" w:rsidP="002045D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431,00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B0340B" w:rsidRPr="00037A90" w:rsidRDefault="00B0340B" w:rsidP="002045D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456,70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B0340B" w:rsidRPr="00037A90" w:rsidRDefault="00B0340B" w:rsidP="002045D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497,90</w:t>
            </w:r>
          </w:p>
        </w:tc>
      </w:tr>
      <w:tr w:rsidR="00B0340B" w:rsidRPr="002045D4" w:rsidTr="002045D4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B0340B" w:rsidRPr="00037A90" w:rsidRDefault="00B0340B" w:rsidP="002045D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431,00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B0340B" w:rsidRPr="00037A90" w:rsidRDefault="00B0340B" w:rsidP="002045D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456,70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B0340B" w:rsidRPr="00037A90" w:rsidRDefault="00B0340B" w:rsidP="002045D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497,90</w:t>
            </w:r>
          </w:p>
        </w:tc>
      </w:tr>
      <w:tr w:rsidR="00B0340B" w:rsidRPr="002045D4" w:rsidTr="002045D4">
        <w:trPr>
          <w:trHeight w:val="720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B0340B" w:rsidRPr="00037A90" w:rsidRDefault="00B0340B" w:rsidP="002045D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431,00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B0340B" w:rsidRPr="00037A90" w:rsidRDefault="00B0340B" w:rsidP="002045D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456,70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B0340B" w:rsidRPr="00037A90" w:rsidRDefault="00B0340B" w:rsidP="002045D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497,90</w:t>
            </w:r>
          </w:p>
        </w:tc>
      </w:tr>
      <w:tr w:rsidR="00B0340B" w:rsidRPr="002045D4" w:rsidTr="002045D4">
        <w:trPr>
          <w:trHeight w:val="48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Другие вопросы в области национальной экономики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B0340B" w:rsidRPr="00037A90" w:rsidRDefault="00B0340B" w:rsidP="002045D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B0340B" w:rsidRPr="00037A90" w:rsidRDefault="00B0340B" w:rsidP="002045D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B0340B" w:rsidRPr="00037A90" w:rsidRDefault="00B0340B" w:rsidP="002045D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</w:tr>
      <w:tr w:rsidR="00B0340B" w:rsidRPr="002045D4" w:rsidTr="002045D4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B0340B" w:rsidRPr="00037A90" w:rsidRDefault="00B0340B" w:rsidP="002045D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B0340B" w:rsidRPr="00037A90" w:rsidRDefault="00B0340B" w:rsidP="002045D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B0340B" w:rsidRPr="00037A90" w:rsidRDefault="00B0340B" w:rsidP="002045D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</w:tr>
      <w:tr w:rsidR="00B0340B" w:rsidRPr="002045D4" w:rsidTr="002045D4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B0340B" w:rsidRPr="00037A90" w:rsidRDefault="00B0340B" w:rsidP="002045D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B0340B" w:rsidRPr="00037A90" w:rsidRDefault="00B0340B" w:rsidP="002045D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B0340B" w:rsidRPr="00037A90" w:rsidRDefault="00B0340B" w:rsidP="002045D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</w:tr>
      <w:tr w:rsidR="00B0340B" w:rsidRPr="002045D4" w:rsidTr="002045D4">
        <w:trPr>
          <w:trHeight w:val="331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2"/>
                <w:szCs w:val="12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2"/>
                <w:szCs w:val="12"/>
                <w:lang w:val="ru-RU" w:eastAsia="ru-RU"/>
              </w:rPr>
              <w:t>Иные межбюджетные трансферты на осуществление полномочий по утверждению генеральных планов поселения, правил землепользования и застройки, утверждение подготовленной на основе генеральных планов поселения документации по планировке территории, выдача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утверждение местных нормативов градостроительного проектирования поселений, резервирование земель и изъятие земельных участков в границах поселения для муниципальных нужд, осуществление муниципального земельного контроля в границах поселения, осуществление в случаях, предусмотренных Градостроительным кодексом Российской Федерации, осмотров зданий, сооружений и выдача рекомендаций об устранении выявленных в ходе таких осмотров нарушений, направление уведомления о 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 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принятие в соответствии с гражданским законодательством Российской Федерации решения о сносе самовольной постройки, решения о сносе самовольной 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осуществление сноса самовольной постройки или ее приведения в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B0340B" w:rsidRPr="00037A90" w:rsidRDefault="00B0340B" w:rsidP="002045D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B0340B" w:rsidRPr="00037A90" w:rsidRDefault="00B0340B" w:rsidP="002045D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B0340B" w:rsidRPr="00037A90" w:rsidRDefault="00B0340B" w:rsidP="002045D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</w:tr>
      <w:tr w:rsidR="00B0340B" w:rsidRPr="002045D4" w:rsidTr="002045D4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B0340B" w:rsidRPr="00037A90" w:rsidRDefault="00B0340B" w:rsidP="002045D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B0340B" w:rsidRPr="00037A90" w:rsidRDefault="00B0340B" w:rsidP="002045D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B0340B" w:rsidRPr="00037A90" w:rsidRDefault="00B0340B" w:rsidP="002045D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</w:tr>
      <w:tr w:rsidR="00B0340B" w:rsidRPr="002045D4" w:rsidTr="002045D4">
        <w:trPr>
          <w:trHeight w:val="720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B0340B" w:rsidRPr="00037A90" w:rsidRDefault="00B0340B" w:rsidP="002045D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B0340B" w:rsidRPr="00037A90" w:rsidRDefault="00B0340B" w:rsidP="002045D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B0340B" w:rsidRPr="00037A90" w:rsidRDefault="00B0340B" w:rsidP="002045D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</w:tr>
      <w:tr w:rsidR="00B0340B" w:rsidRPr="002045D4" w:rsidTr="002045D4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037A90">
              <w:rPr>
                <w:rFonts w:ascii="Arial" w:hAnsi="Arial" w:cs="Arial"/>
                <w:sz w:val="20"/>
                <w:szCs w:val="20"/>
                <w:lang w:val="ru-RU" w:eastAsia="ru-RU"/>
              </w:rPr>
              <w:t xml:space="preserve"> Жилищно-коммунальное хозяйство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B0340B" w:rsidRPr="00037A90" w:rsidRDefault="00B0340B" w:rsidP="002045D4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117,30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B0340B" w:rsidRPr="00037A90" w:rsidRDefault="00B0340B" w:rsidP="002045D4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24,60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B0340B" w:rsidRPr="00037A90" w:rsidRDefault="00B0340B" w:rsidP="002045D4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19,50</w:t>
            </w:r>
          </w:p>
        </w:tc>
      </w:tr>
      <w:tr w:rsidR="00B0340B" w:rsidRPr="002045D4" w:rsidTr="002045D4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Коммунальное хозяйство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B0340B" w:rsidRPr="00037A90" w:rsidRDefault="00B0340B" w:rsidP="002045D4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2,00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B0340B" w:rsidRPr="00037A90" w:rsidRDefault="00B0340B" w:rsidP="002045D4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2,00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B0340B" w:rsidRPr="00037A90" w:rsidRDefault="00B0340B" w:rsidP="002045D4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</w:tr>
      <w:tr w:rsidR="00B0340B" w:rsidRPr="002045D4" w:rsidTr="002045D4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B0340B" w:rsidRPr="00037A90" w:rsidRDefault="00B0340B" w:rsidP="002045D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B0340B" w:rsidRPr="00037A90" w:rsidRDefault="00B0340B" w:rsidP="002045D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B0340B" w:rsidRPr="00037A90" w:rsidRDefault="00B0340B" w:rsidP="002045D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</w:tr>
      <w:tr w:rsidR="00B0340B" w:rsidRPr="002045D4" w:rsidTr="002045D4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B0340B" w:rsidRPr="00037A90" w:rsidRDefault="00B0340B" w:rsidP="002045D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B0340B" w:rsidRPr="00037A90" w:rsidRDefault="00B0340B" w:rsidP="002045D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B0340B" w:rsidRPr="00037A90" w:rsidRDefault="00B0340B" w:rsidP="002045D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</w:tr>
      <w:tr w:rsidR="00B0340B" w:rsidRPr="002045D4" w:rsidTr="002045D4">
        <w:trPr>
          <w:trHeight w:val="216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межбюджетные трансферты на осуществление полномочий по организации в границах поселения электро-, тепло-, газо- и водоснабжения населения, водоотведения, снабжения населения топливом в пределах полномочий, установленных законодательством Российской Федерации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B0340B" w:rsidRPr="00037A90" w:rsidRDefault="00B0340B" w:rsidP="002045D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B0340B" w:rsidRPr="00037A90" w:rsidRDefault="00B0340B" w:rsidP="002045D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B0340B" w:rsidRPr="00037A90" w:rsidRDefault="00B0340B" w:rsidP="002045D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0,00</w:t>
            </w:r>
          </w:p>
        </w:tc>
      </w:tr>
      <w:tr w:rsidR="00B0340B" w:rsidRPr="002045D4" w:rsidTr="002045D4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B0340B" w:rsidRPr="00037A90" w:rsidRDefault="00B0340B" w:rsidP="002045D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B0340B" w:rsidRPr="00037A90" w:rsidRDefault="00B0340B" w:rsidP="002045D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B0340B" w:rsidRPr="00037A90" w:rsidRDefault="00B0340B" w:rsidP="002045D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0,00</w:t>
            </w:r>
          </w:p>
        </w:tc>
      </w:tr>
      <w:tr w:rsidR="00B0340B" w:rsidRPr="002045D4" w:rsidTr="002045D4">
        <w:trPr>
          <w:trHeight w:val="720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B0340B" w:rsidRPr="00037A90" w:rsidRDefault="00B0340B" w:rsidP="002045D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B0340B" w:rsidRPr="00037A90" w:rsidRDefault="00B0340B" w:rsidP="002045D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B0340B" w:rsidRPr="00037A90" w:rsidRDefault="00B0340B" w:rsidP="002045D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0,00</w:t>
            </w:r>
          </w:p>
        </w:tc>
      </w:tr>
      <w:tr w:rsidR="00B0340B" w:rsidRPr="002045D4" w:rsidTr="002045D4">
        <w:trPr>
          <w:trHeight w:val="144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межбюджетные трансферты на осуществление полномочий по участию в организации деятельности по сбору (в том числе раздельному сбору) и транспортированию твердых коммунальных отходов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B0340B" w:rsidRPr="00037A90" w:rsidRDefault="00B0340B" w:rsidP="002045D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B0340B" w:rsidRPr="00037A90" w:rsidRDefault="00B0340B" w:rsidP="002045D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B0340B" w:rsidRPr="00037A90" w:rsidRDefault="00B0340B" w:rsidP="002045D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</w:tr>
      <w:tr w:rsidR="00B0340B" w:rsidRPr="002045D4" w:rsidTr="002045D4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B0340B" w:rsidRPr="00037A90" w:rsidRDefault="00B0340B" w:rsidP="002045D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B0340B" w:rsidRPr="00037A90" w:rsidRDefault="00B0340B" w:rsidP="002045D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B0340B" w:rsidRPr="00037A90" w:rsidRDefault="00B0340B" w:rsidP="002045D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</w:tr>
      <w:tr w:rsidR="00B0340B" w:rsidRPr="002045D4" w:rsidTr="002045D4">
        <w:trPr>
          <w:trHeight w:val="720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B0340B" w:rsidRPr="00037A90" w:rsidRDefault="00B0340B" w:rsidP="002045D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B0340B" w:rsidRPr="00037A90" w:rsidRDefault="00B0340B" w:rsidP="002045D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B0340B" w:rsidRPr="00037A90" w:rsidRDefault="00B0340B" w:rsidP="002045D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</w:tr>
      <w:tr w:rsidR="00B0340B" w:rsidRPr="002045D4" w:rsidTr="002045D4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Благоустройство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B0340B" w:rsidRPr="00037A90" w:rsidRDefault="00B0340B" w:rsidP="002045D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115,30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B0340B" w:rsidRPr="00037A90" w:rsidRDefault="00B0340B" w:rsidP="002045D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22,60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B0340B" w:rsidRPr="00037A90" w:rsidRDefault="00B0340B" w:rsidP="002045D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18,50</w:t>
            </w:r>
          </w:p>
        </w:tc>
      </w:tr>
      <w:tr w:rsidR="00B0340B" w:rsidRPr="002045D4" w:rsidTr="002045D4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B0340B" w:rsidRPr="00037A90" w:rsidRDefault="00B0340B" w:rsidP="002045D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115,30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B0340B" w:rsidRPr="00037A90" w:rsidRDefault="00B0340B" w:rsidP="002045D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22,60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B0340B" w:rsidRPr="00037A90" w:rsidRDefault="00B0340B" w:rsidP="002045D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18,50</w:t>
            </w:r>
          </w:p>
        </w:tc>
      </w:tr>
      <w:tr w:rsidR="00B0340B" w:rsidRPr="002045D4" w:rsidTr="002045D4">
        <w:trPr>
          <w:trHeight w:val="960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B0340B" w:rsidRPr="00037A90" w:rsidRDefault="00B0340B" w:rsidP="002045D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115,30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B0340B" w:rsidRPr="00037A90" w:rsidRDefault="00B0340B" w:rsidP="002045D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22,60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B0340B" w:rsidRPr="00037A90" w:rsidRDefault="00B0340B" w:rsidP="002045D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18,50</w:t>
            </w:r>
          </w:p>
        </w:tc>
      </w:tr>
      <w:tr w:rsidR="00B0340B" w:rsidRPr="002045D4" w:rsidTr="002045D4">
        <w:trPr>
          <w:trHeight w:val="76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 xml:space="preserve"> Меропреятия по благоустройству территорий городских округов и поселений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43000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B0340B" w:rsidRPr="00037A90" w:rsidRDefault="00B0340B" w:rsidP="002045D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114,30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B0340B" w:rsidRPr="00037A90" w:rsidRDefault="00B0340B" w:rsidP="002045D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21,60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B0340B" w:rsidRPr="00037A90" w:rsidRDefault="00B0340B" w:rsidP="002045D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17,50</w:t>
            </w:r>
          </w:p>
        </w:tc>
      </w:tr>
      <w:tr w:rsidR="00B0340B" w:rsidRPr="002045D4" w:rsidTr="002045D4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Уличное освещений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43010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B0340B" w:rsidRPr="00037A90" w:rsidRDefault="00B0340B" w:rsidP="002045D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93,50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B0340B" w:rsidRPr="00037A90" w:rsidRDefault="00B0340B" w:rsidP="002045D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5,30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B0340B" w:rsidRPr="00037A90" w:rsidRDefault="00B0340B" w:rsidP="002045D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8,70</w:t>
            </w:r>
          </w:p>
        </w:tc>
      </w:tr>
      <w:tr w:rsidR="00B0340B" w:rsidRPr="002045D4" w:rsidTr="002045D4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43010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B0340B" w:rsidRPr="00037A90" w:rsidRDefault="00B0340B" w:rsidP="002045D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93,50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B0340B" w:rsidRPr="00037A90" w:rsidRDefault="00B0340B" w:rsidP="002045D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5,30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B0340B" w:rsidRPr="00037A90" w:rsidRDefault="00B0340B" w:rsidP="002045D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8,70</w:t>
            </w:r>
          </w:p>
        </w:tc>
      </w:tr>
      <w:tr w:rsidR="00B0340B" w:rsidRPr="002045D4" w:rsidTr="002045D4">
        <w:trPr>
          <w:trHeight w:val="720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43010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B0340B" w:rsidRPr="00037A90" w:rsidRDefault="00B0340B" w:rsidP="002045D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93,50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B0340B" w:rsidRPr="00037A90" w:rsidRDefault="00B0340B" w:rsidP="002045D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5,30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B0340B" w:rsidRPr="00037A90" w:rsidRDefault="00B0340B" w:rsidP="002045D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8,70</w:t>
            </w:r>
          </w:p>
        </w:tc>
      </w:tr>
      <w:tr w:rsidR="00B0340B" w:rsidRPr="002045D4" w:rsidTr="002045D4">
        <w:trPr>
          <w:trHeight w:val="48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Прочие мероприятия по благоустройству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43040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B0340B" w:rsidRPr="00037A90" w:rsidRDefault="00B0340B" w:rsidP="002045D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20,80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B0340B" w:rsidRPr="00037A90" w:rsidRDefault="00B0340B" w:rsidP="002045D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16,30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B0340B" w:rsidRPr="00037A90" w:rsidRDefault="00B0340B" w:rsidP="002045D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8,80</w:t>
            </w:r>
          </w:p>
        </w:tc>
      </w:tr>
      <w:tr w:rsidR="00B0340B" w:rsidRPr="002045D4" w:rsidTr="002045D4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43040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B0340B" w:rsidRPr="00037A90" w:rsidRDefault="00B0340B" w:rsidP="002045D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20,80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B0340B" w:rsidRPr="00037A90" w:rsidRDefault="00B0340B" w:rsidP="002045D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16,30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B0340B" w:rsidRPr="00037A90" w:rsidRDefault="00B0340B" w:rsidP="002045D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8,80</w:t>
            </w:r>
          </w:p>
        </w:tc>
      </w:tr>
      <w:tr w:rsidR="00B0340B" w:rsidRPr="002045D4" w:rsidTr="002045D4">
        <w:trPr>
          <w:trHeight w:val="720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43040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B0340B" w:rsidRPr="00037A90" w:rsidRDefault="00B0340B" w:rsidP="002045D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20,80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B0340B" w:rsidRPr="00037A90" w:rsidRDefault="00B0340B" w:rsidP="002045D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16,30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B0340B" w:rsidRPr="00037A90" w:rsidRDefault="00B0340B" w:rsidP="002045D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8,80</w:t>
            </w:r>
          </w:p>
        </w:tc>
      </w:tr>
      <w:tr w:rsidR="00B0340B" w:rsidRPr="002045D4" w:rsidTr="002045D4">
        <w:trPr>
          <w:trHeight w:val="19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межбюджетные трансферты на осуществление полномочий по созданию условий для массового отдыха жителей поселения и организации обустройства мест массового отдыха населения, включая обеспечение свободного доступа граждан к водным объектам общего пользования и их береговым полосам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B0340B" w:rsidRPr="00037A90" w:rsidRDefault="00B0340B" w:rsidP="002045D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B0340B" w:rsidRPr="00037A90" w:rsidRDefault="00B0340B" w:rsidP="002045D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B0340B" w:rsidRPr="00037A90" w:rsidRDefault="00B0340B" w:rsidP="002045D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</w:tr>
      <w:tr w:rsidR="00B0340B" w:rsidRPr="002045D4" w:rsidTr="002045D4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B0340B" w:rsidRPr="00037A90" w:rsidRDefault="00B0340B" w:rsidP="002045D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B0340B" w:rsidRPr="00037A90" w:rsidRDefault="00B0340B" w:rsidP="002045D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B0340B" w:rsidRPr="00037A90" w:rsidRDefault="00B0340B" w:rsidP="002045D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</w:tr>
      <w:tr w:rsidR="00B0340B" w:rsidRPr="002045D4" w:rsidTr="002045D4">
        <w:trPr>
          <w:trHeight w:val="720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B0340B" w:rsidRPr="00037A90" w:rsidRDefault="00B0340B" w:rsidP="002045D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B0340B" w:rsidRPr="00037A90" w:rsidRDefault="00B0340B" w:rsidP="002045D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B0340B" w:rsidRPr="00037A90" w:rsidRDefault="00B0340B" w:rsidP="002045D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</w:tr>
      <w:tr w:rsidR="00B0340B" w:rsidRPr="002045D4" w:rsidTr="002045D4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Культура, кинематография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08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B0340B" w:rsidRPr="00037A90" w:rsidRDefault="00B0340B" w:rsidP="002045D4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B0340B" w:rsidRPr="00037A90" w:rsidRDefault="00B0340B" w:rsidP="002045D4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B0340B" w:rsidRPr="00037A90" w:rsidRDefault="00B0340B" w:rsidP="002045D4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</w:tr>
      <w:tr w:rsidR="00B0340B" w:rsidRPr="002045D4" w:rsidTr="002045D4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Культура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08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B0340B" w:rsidRPr="00037A90" w:rsidRDefault="00B0340B" w:rsidP="002045D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B0340B" w:rsidRPr="00037A90" w:rsidRDefault="00B0340B" w:rsidP="002045D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B0340B" w:rsidRPr="00037A90" w:rsidRDefault="00B0340B" w:rsidP="002045D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</w:tr>
      <w:tr w:rsidR="00B0340B" w:rsidRPr="002045D4" w:rsidTr="002045D4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08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B0340B" w:rsidRPr="00037A90" w:rsidRDefault="00B0340B" w:rsidP="002045D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B0340B" w:rsidRPr="00037A90" w:rsidRDefault="00B0340B" w:rsidP="002045D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B0340B" w:rsidRPr="00037A90" w:rsidRDefault="00B0340B" w:rsidP="002045D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</w:tr>
      <w:tr w:rsidR="00B0340B" w:rsidRPr="002045D4" w:rsidTr="002045D4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08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B0340B" w:rsidRPr="00037A90" w:rsidRDefault="00B0340B" w:rsidP="002045D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B0340B" w:rsidRPr="00037A90" w:rsidRDefault="00B0340B" w:rsidP="002045D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B0340B" w:rsidRPr="00037A90" w:rsidRDefault="00B0340B" w:rsidP="002045D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</w:tr>
      <w:tr w:rsidR="00B0340B" w:rsidRPr="002045D4" w:rsidTr="002045D4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08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B0340B" w:rsidRPr="00037A90" w:rsidRDefault="00B0340B" w:rsidP="002045D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B0340B" w:rsidRPr="00037A90" w:rsidRDefault="00B0340B" w:rsidP="002045D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B0340B" w:rsidRPr="00037A90" w:rsidRDefault="00B0340B" w:rsidP="002045D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</w:tr>
      <w:tr w:rsidR="00B0340B" w:rsidRPr="002045D4" w:rsidTr="002045D4">
        <w:trPr>
          <w:trHeight w:val="264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межбюджетные трансферты на осуществление полномочий по сохранению, использованию и популяризации объектов культурного наследия (памятников истории и культуры), находящихся в собственности поселения, охране объектов культурного наследия (памятников истории и культуры) местного (муниципального) значения, расположенных на территории поселения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08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B0340B" w:rsidRPr="00037A90" w:rsidRDefault="00B0340B" w:rsidP="002045D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B0340B" w:rsidRPr="00037A90" w:rsidRDefault="00B0340B" w:rsidP="002045D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B0340B" w:rsidRPr="00037A90" w:rsidRDefault="00B0340B" w:rsidP="002045D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</w:tr>
      <w:tr w:rsidR="00B0340B" w:rsidRPr="002045D4" w:rsidTr="002045D4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08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B0340B" w:rsidRPr="00037A90" w:rsidRDefault="00B0340B" w:rsidP="002045D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B0340B" w:rsidRPr="00037A90" w:rsidRDefault="00B0340B" w:rsidP="002045D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B0340B" w:rsidRPr="00037A90" w:rsidRDefault="00B0340B" w:rsidP="002045D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</w:tr>
      <w:tr w:rsidR="00B0340B" w:rsidRPr="002045D4" w:rsidTr="002045D4">
        <w:trPr>
          <w:trHeight w:val="720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08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B0340B" w:rsidRPr="00037A90" w:rsidRDefault="00B0340B" w:rsidP="002045D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B0340B" w:rsidRPr="00037A90" w:rsidRDefault="00B0340B" w:rsidP="002045D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B0340B" w:rsidRPr="00037A90" w:rsidRDefault="00B0340B" w:rsidP="002045D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</w:tr>
      <w:tr w:rsidR="00B0340B" w:rsidRPr="002045D4" w:rsidTr="002045D4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Социальная политика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10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B0340B" w:rsidRPr="00037A90" w:rsidRDefault="00B0340B" w:rsidP="002045D4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99,60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B0340B" w:rsidRPr="00037A90" w:rsidRDefault="00B0340B" w:rsidP="002045D4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53,60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B0340B" w:rsidRPr="00037A90" w:rsidRDefault="00B0340B" w:rsidP="002045D4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56,90</w:t>
            </w:r>
          </w:p>
        </w:tc>
      </w:tr>
      <w:tr w:rsidR="00B0340B" w:rsidRPr="002045D4" w:rsidTr="002045D4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Пенсионное обеспечение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CC" w:fill="FFFFFF"/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B0340B" w:rsidRPr="00037A90" w:rsidRDefault="00B0340B" w:rsidP="002045D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99,60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B0340B" w:rsidRPr="00037A90" w:rsidRDefault="00B0340B" w:rsidP="002045D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53,60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B0340B" w:rsidRPr="00037A90" w:rsidRDefault="00B0340B" w:rsidP="002045D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56,90</w:t>
            </w:r>
          </w:p>
        </w:tc>
      </w:tr>
      <w:tr w:rsidR="00B0340B" w:rsidRPr="002045D4" w:rsidTr="002045D4">
        <w:trPr>
          <w:trHeight w:val="720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</w:t>
            </w:r>
          </w:p>
        </w:tc>
        <w:tc>
          <w:tcPr>
            <w:tcW w:w="40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B0340B" w:rsidRPr="00037A90" w:rsidRDefault="00B0340B" w:rsidP="002045D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99,60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B0340B" w:rsidRPr="00037A90" w:rsidRDefault="00B0340B" w:rsidP="002045D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53,60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B0340B" w:rsidRPr="00037A90" w:rsidRDefault="00B0340B" w:rsidP="002045D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56,90</w:t>
            </w:r>
          </w:p>
        </w:tc>
      </w:tr>
      <w:tr w:rsidR="00B0340B" w:rsidRPr="002045D4" w:rsidTr="002045D4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</w:t>
            </w:r>
          </w:p>
        </w:tc>
        <w:tc>
          <w:tcPr>
            <w:tcW w:w="40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B0340B" w:rsidRPr="00037A90" w:rsidRDefault="00B0340B" w:rsidP="002045D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99,60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B0340B" w:rsidRPr="00037A90" w:rsidRDefault="00B0340B" w:rsidP="002045D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53,60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B0340B" w:rsidRPr="00037A90" w:rsidRDefault="00B0340B" w:rsidP="002045D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56,90</w:t>
            </w:r>
          </w:p>
        </w:tc>
      </w:tr>
      <w:tr w:rsidR="00B0340B" w:rsidRPr="002045D4" w:rsidTr="002045D4">
        <w:trPr>
          <w:trHeight w:val="51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Доплаты к пенсиям муниципальных служащих Республики Мордовия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</w:t>
            </w:r>
          </w:p>
        </w:tc>
        <w:tc>
          <w:tcPr>
            <w:tcW w:w="40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03010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B0340B" w:rsidRPr="00037A90" w:rsidRDefault="00B0340B" w:rsidP="002045D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99,60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B0340B" w:rsidRPr="00037A90" w:rsidRDefault="00B0340B" w:rsidP="002045D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53,60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B0340B" w:rsidRPr="00037A90" w:rsidRDefault="00B0340B" w:rsidP="002045D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56,90</w:t>
            </w:r>
          </w:p>
        </w:tc>
      </w:tr>
      <w:tr w:rsidR="00B0340B" w:rsidRPr="002045D4" w:rsidTr="002045D4">
        <w:trPr>
          <w:trHeight w:val="51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Социальное обеспечение и иные выплаты населению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</w:t>
            </w:r>
          </w:p>
        </w:tc>
        <w:tc>
          <w:tcPr>
            <w:tcW w:w="40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03010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300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B0340B" w:rsidRPr="00037A90" w:rsidRDefault="00B0340B" w:rsidP="002045D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99,60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B0340B" w:rsidRPr="00037A90" w:rsidRDefault="00B0340B" w:rsidP="002045D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53,60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B0340B" w:rsidRPr="00037A90" w:rsidRDefault="00B0340B" w:rsidP="002045D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56,90</w:t>
            </w:r>
          </w:p>
        </w:tc>
      </w:tr>
      <w:tr w:rsidR="00B0340B" w:rsidRPr="002045D4" w:rsidTr="002045D4">
        <w:trPr>
          <w:trHeight w:val="525"/>
        </w:trPr>
        <w:tc>
          <w:tcPr>
            <w:tcW w:w="33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Публичные нормативные социальные выплаты гражданам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</w:t>
            </w:r>
          </w:p>
        </w:tc>
        <w:tc>
          <w:tcPr>
            <w:tcW w:w="40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03010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310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B0340B" w:rsidRPr="00037A90" w:rsidRDefault="00B0340B" w:rsidP="002045D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99,60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B0340B" w:rsidRPr="00037A90" w:rsidRDefault="00B0340B" w:rsidP="002045D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53,60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B0340B" w:rsidRPr="00037A90" w:rsidRDefault="00B0340B" w:rsidP="002045D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56,90</w:t>
            </w:r>
          </w:p>
        </w:tc>
      </w:tr>
      <w:tr w:rsidR="00B0340B" w:rsidRPr="002045D4" w:rsidTr="002045D4">
        <w:trPr>
          <w:trHeight w:val="510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Обслуживание государственного и муниципального долга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037A90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13</w:t>
            </w:r>
          </w:p>
        </w:tc>
        <w:tc>
          <w:tcPr>
            <w:tcW w:w="4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037A90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037A90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037A90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037A90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037A90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037A90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B0340B" w:rsidRPr="00037A90" w:rsidRDefault="00B0340B" w:rsidP="002045D4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5,00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B0340B" w:rsidRPr="00037A90" w:rsidRDefault="00B0340B" w:rsidP="002045D4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5,00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B0340B" w:rsidRPr="00037A90" w:rsidRDefault="00B0340B" w:rsidP="002045D4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5,00</w:t>
            </w:r>
          </w:p>
        </w:tc>
      </w:tr>
      <w:tr w:rsidR="00B0340B" w:rsidRPr="002045D4" w:rsidTr="002045D4">
        <w:trPr>
          <w:trHeight w:val="76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Обслуживание внутреннего государственного и муниципального долга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B0340B" w:rsidRPr="00037A90" w:rsidRDefault="00B0340B" w:rsidP="002045D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B0340B" w:rsidRPr="00037A90" w:rsidRDefault="00B0340B" w:rsidP="002045D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B0340B" w:rsidRPr="00037A90" w:rsidRDefault="00B0340B" w:rsidP="002045D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5,00</w:t>
            </w:r>
          </w:p>
        </w:tc>
      </w:tr>
      <w:tr w:rsidR="00B0340B" w:rsidRPr="002045D4" w:rsidTr="002045D4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B0340B" w:rsidRPr="00037A90" w:rsidRDefault="00B0340B" w:rsidP="002045D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B0340B" w:rsidRPr="00037A90" w:rsidRDefault="00B0340B" w:rsidP="002045D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B0340B" w:rsidRPr="00037A90" w:rsidRDefault="00B0340B" w:rsidP="002045D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5,00</w:t>
            </w:r>
          </w:p>
        </w:tc>
      </w:tr>
      <w:tr w:rsidR="00B0340B" w:rsidRPr="002045D4" w:rsidTr="002045D4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B0340B" w:rsidRPr="00037A90" w:rsidRDefault="00B0340B" w:rsidP="002045D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B0340B" w:rsidRPr="00037A90" w:rsidRDefault="00B0340B" w:rsidP="002045D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B0340B" w:rsidRPr="00037A90" w:rsidRDefault="00B0340B" w:rsidP="002045D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5,00</w:t>
            </w:r>
          </w:p>
        </w:tc>
      </w:tr>
      <w:tr w:rsidR="00B0340B" w:rsidRPr="002045D4" w:rsidTr="002045D4">
        <w:trPr>
          <w:trHeight w:val="51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037A90">
              <w:rPr>
                <w:rFonts w:ascii="Arial" w:hAnsi="Arial" w:cs="Arial"/>
                <w:sz w:val="20"/>
                <w:szCs w:val="20"/>
                <w:lang w:val="ru-RU" w:eastAsia="ru-RU"/>
              </w:rPr>
              <w:t xml:space="preserve"> Процентные платежи по муниципальному долгу 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41240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B0340B" w:rsidRPr="00037A90" w:rsidRDefault="00B0340B" w:rsidP="002045D4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5,00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B0340B" w:rsidRPr="00037A90" w:rsidRDefault="00B0340B" w:rsidP="002045D4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5,00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B0340B" w:rsidRPr="00037A90" w:rsidRDefault="00B0340B" w:rsidP="002045D4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5,00</w:t>
            </w:r>
          </w:p>
        </w:tc>
      </w:tr>
      <w:tr w:rsidR="00B0340B" w:rsidRPr="002045D4" w:rsidTr="002045D4">
        <w:trPr>
          <w:trHeight w:val="51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Обслуживание государственного (муниципального) долга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41240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700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B0340B" w:rsidRPr="00037A90" w:rsidRDefault="00B0340B" w:rsidP="002045D4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5,00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B0340B" w:rsidRPr="00037A90" w:rsidRDefault="00B0340B" w:rsidP="002045D4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5,00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B0340B" w:rsidRPr="00037A90" w:rsidRDefault="00B0340B" w:rsidP="002045D4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5,00</w:t>
            </w:r>
          </w:p>
        </w:tc>
      </w:tr>
      <w:tr w:rsidR="00B0340B" w:rsidRPr="002045D4" w:rsidTr="002045D4">
        <w:trPr>
          <w:trHeight w:val="285"/>
        </w:trPr>
        <w:tc>
          <w:tcPr>
            <w:tcW w:w="33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Обслуживание муниципального долга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13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41240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730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99CC" w:fill="FFFFFF"/>
            <w:vAlign w:val="bottom"/>
          </w:tcPr>
          <w:p w:rsidR="00B0340B" w:rsidRPr="00037A90" w:rsidRDefault="00B0340B" w:rsidP="002045D4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5,00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CCCCFF" w:fill="FFFFFF"/>
            <w:vAlign w:val="bottom"/>
          </w:tcPr>
          <w:p w:rsidR="00B0340B" w:rsidRPr="00037A90" w:rsidRDefault="00B0340B" w:rsidP="002045D4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5,00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00" w:fill="FFFFFF"/>
            <w:vAlign w:val="bottom"/>
          </w:tcPr>
          <w:p w:rsidR="00B0340B" w:rsidRPr="00037A90" w:rsidRDefault="00B0340B" w:rsidP="002045D4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5,00</w:t>
            </w:r>
          </w:p>
        </w:tc>
      </w:tr>
      <w:tr w:rsidR="00B0340B" w:rsidRPr="002045D4" w:rsidTr="002045D4">
        <w:trPr>
          <w:trHeight w:val="255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340B" w:rsidRPr="00037A90" w:rsidRDefault="00B0340B" w:rsidP="002045D4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037A90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 xml:space="preserve"> Условно утвержденные расходы 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B0340B" w:rsidRPr="00037A90" w:rsidRDefault="00B0340B" w:rsidP="002045D4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037A90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4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B0340B" w:rsidRPr="00037A90" w:rsidRDefault="00B0340B" w:rsidP="002045D4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037A90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B0340B" w:rsidRPr="00037A90" w:rsidRDefault="00B0340B" w:rsidP="002045D4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037A90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B0340B" w:rsidRPr="00037A90" w:rsidRDefault="00B0340B" w:rsidP="002045D4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037A90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B0340B" w:rsidRPr="00037A90" w:rsidRDefault="00B0340B" w:rsidP="002045D4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037A90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B0340B" w:rsidRPr="00037A90" w:rsidRDefault="00B0340B" w:rsidP="002045D4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037A90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B0340B" w:rsidRPr="00037A90" w:rsidRDefault="00B0340B" w:rsidP="002045D4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037A90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</w:tcPr>
          <w:p w:rsidR="00B0340B" w:rsidRPr="00037A90" w:rsidRDefault="00B0340B" w:rsidP="002045D4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037A90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12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</w:tcPr>
          <w:p w:rsidR="00B0340B" w:rsidRPr="00037A90" w:rsidRDefault="00B0340B" w:rsidP="002045D4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037A90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13,4</w:t>
            </w:r>
          </w:p>
        </w:tc>
        <w:tc>
          <w:tcPr>
            <w:tcW w:w="12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</w:tcPr>
          <w:p w:rsidR="00B0340B" w:rsidRPr="00037A90" w:rsidRDefault="00B0340B" w:rsidP="002045D4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037A90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17,5</w:t>
            </w:r>
          </w:p>
        </w:tc>
      </w:tr>
      <w:tr w:rsidR="00B0340B" w:rsidRPr="002045D4" w:rsidTr="002045D4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 xml:space="preserve"> Условно утвержденные расходы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B0340B" w:rsidRPr="00037A90" w:rsidRDefault="00B0340B" w:rsidP="002045D4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B0340B" w:rsidRPr="00037A90" w:rsidRDefault="00B0340B" w:rsidP="002045D4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</w:tcPr>
          <w:p w:rsidR="00B0340B" w:rsidRPr="00037A90" w:rsidRDefault="00B0340B" w:rsidP="002045D4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</w:tcPr>
          <w:p w:rsidR="00B0340B" w:rsidRPr="00037A90" w:rsidRDefault="00B0340B" w:rsidP="002045D4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13,4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</w:tcPr>
          <w:p w:rsidR="00B0340B" w:rsidRPr="00037A90" w:rsidRDefault="00B0340B" w:rsidP="002045D4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17,5</w:t>
            </w:r>
          </w:p>
        </w:tc>
      </w:tr>
      <w:tr w:rsidR="00B0340B" w:rsidRPr="002045D4" w:rsidTr="002045D4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B0340B" w:rsidRPr="00037A90" w:rsidRDefault="00B0340B" w:rsidP="002045D4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B0340B" w:rsidRPr="00037A90" w:rsidRDefault="00B0340B" w:rsidP="002045D4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B0340B" w:rsidRPr="00037A90" w:rsidRDefault="00B0340B" w:rsidP="002045D4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</w:tcPr>
          <w:p w:rsidR="00B0340B" w:rsidRPr="00037A90" w:rsidRDefault="00B0340B" w:rsidP="002045D4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</w:tcPr>
          <w:p w:rsidR="00B0340B" w:rsidRPr="00037A90" w:rsidRDefault="00B0340B" w:rsidP="002045D4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13,4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</w:tcPr>
          <w:p w:rsidR="00B0340B" w:rsidRPr="00037A90" w:rsidRDefault="00B0340B" w:rsidP="002045D4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17,5</w:t>
            </w:r>
          </w:p>
        </w:tc>
      </w:tr>
      <w:tr w:rsidR="00B0340B" w:rsidRPr="002045D4" w:rsidTr="002045D4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B0340B" w:rsidRPr="00037A90" w:rsidRDefault="00B0340B" w:rsidP="002045D4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B0340B" w:rsidRPr="00037A90" w:rsidRDefault="00B0340B" w:rsidP="002045D4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B0340B" w:rsidRPr="00037A90" w:rsidRDefault="00B0340B" w:rsidP="002045D4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B0340B" w:rsidRPr="00037A90" w:rsidRDefault="00B0340B" w:rsidP="002045D4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</w:tcPr>
          <w:p w:rsidR="00B0340B" w:rsidRPr="00037A90" w:rsidRDefault="00B0340B" w:rsidP="002045D4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</w:tcPr>
          <w:p w:rsidR="00B0340B" w:rsidRPr="00037A90" w:rsidRDefault="00B0340B" w:rsidP="002045D4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13,4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</w:tcPr>
          <w:p w:rsidR="00B0340B" w:rsidRPr="00037A90" w:rsidRDefault="00B0340B" w:rsidP="002045D4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17,5</w:t>
            </w:r>
          </w:p>
        </w:tc>
      </w:tr>
      <w:tr w:rsidR="00B0340B" w:rsidRPr="002045D4" w:rsidTr="002045D4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 xml:space="preserve"> Условно утвержденные расходы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B0340B" w:rsidRPr="00037A90" w:rsidRDefault="00B0340B" w:rsidP="002045D4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B0340B" w:rsidRPr="00037A90" w:rsidRDefault="00B0340B" w:rsidP="002045D4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B0340B" w:rsidRPr="00037A90" w:rsidRDefault="00B0340B" w:rsidP="002045D4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B0340B" w:rsidRPr="00037A90" w:rsidRDefault="00B0340B" w:rsidP="002045D4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B0340B" w:rsidRPr="00037A90" w:rsidRDefault="00B0340B" w:rsidP="002045D4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41990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</w:tcPr>
          <w:p w:rsidR="00B0340B" w:rsidRPr="00037A90" w:rsidRDefault="00B0340B" w:rsidP="002045D4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</w:tcPr>
          <w:p w:rsidR="00B0340B" w:rsidRPr="00037A90" w:rsidRDefault="00B0340B" w:rsidP="002045D4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13,4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</w:tcPr>
          <w:p w:rsidR="00B0340B" w:rsidRPr="00037A90" w:rsidRDefault="00B0340B" w:rsidP="002045D4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17,5</w:t>
            </w:r>
          </w:p>
        </w:tc>
      </w:tr>
      <w:tr w:rsidR="00B0340B" w:rsidRPr="002045D4" w:rsidTr="002045D4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бюджетные ассигнования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B0340B" w:rsidRPr="00037A90" w:rsidRDefault="00B0340B" w:rsidP="002045D4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B0340B" w:rsidRPr="00037A90" w:rsidRDefault="00B0340B" w:rsidP="002045D4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B0340B" w:rsidRPr="00037A90" w:rsidRDefault="00B0340B" w:rsidP="002045D4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B0340B" w:rsidRPr="00037A90" w:rsidRDefault="00B0340B" w:rsidP="002045D4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B0340B" w:rsidRPr="00037A90" w:rsidRDefault="00B0340B" w:rsidP="002045D4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41990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B0340B" w:rsidRPr="00037A90" w:rsidRDefault="00B0340B" w:rsidP="002045D4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800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99CC" w:fill="FFFFFF"/>
          </w:tcPr>
          <w:p w:rsidR="00B0340B" w:rsidRPr="00037A90" w:rsidRDefault="00B0340B" w:rsidP="002045D4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CCCCFF" w:fill="FFFFFF"/>
          </w:tcPr>
          <w:p w:rsidR="00B0340B" w:rsidRPr="00037A90" w:rsidRDefault="00B0340B" w:rsidP="002045D4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13,4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00" w:fill="FFFFFF"/>
          </w:tcPr>
          <w:p w:rsidR="00B0340B" w:rsidRPr="00037A90" w:rsidRDefault="00B0340B" w:rsidP="002045D4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17,5</w:t>
            </w:r>
          </w:p>
        </w:tc>
      </w:tr>
      <w:tr w:rsidR="00B0340B" w:rsidRPr="002045D4" w:rsidTr="002045D4">
        <w:trPr>
          <w:trHeight w:val="255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Резервные средства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B0340B" w:rsidRPr="00037A90" w:rsidRDefault="00B0340B" w:rsidP="002045D4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4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B0340B" w:rsidRPr="00037A90" w:rsidRDefault="00B0340B" w:rsidP="002045D4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B0340B" w:rsidRPr="00037A90" w:rsidRDefault="00B0340B" w:rsidP="002045D4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B0340B" w:rsidRPr="00037A90" w:rsidRDefault="00B0340B" w:rsidP="002045D4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B0340B" w:rsidRPr="00037A90" w:rsidRDefault="00B0340B" w:rsidP="002045D4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B0340B" w:rsidRPr="00037A90" w:rsidRDefault="00B0340B" w:rsidP="002045D4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41990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B0340B" w:rsidRPr="00037A90" w:rsidRDefault="00B0340B" w:rsidP="002045D4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870</w:t>
            </w:r>
          </w:p>
        </w:tc>
        <w:tc>
          <w:tcPr>
            <w:tcW w:w="12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</w:tcPr>
          <w:p w:rsidR="00B0340B" w:rsidRPr="00037A90" w:rsidRDefault="00B0340B" w:rsidP="002045D4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</w:tcPr>
          <w:p w:rsidR="00B0340B" w:rsidRPr="00037A90" w:rsidRDefault="00B0340B" w:rsidP="002045D4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13,4</w:t>
            </w:r>
          </w:p>
        </w:tc>
        <w:tc>
          <w:tcPr>
            <w:tcW w:w="12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</w:tcPr>
          <w:p w:rsidR="00B0340B" w:rsidRPr="00037A90" w:rsidRDefault="00B0340B" w:rsidP="002045D4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17,5</w:t>
            </w:r>
          </w:p>
        </w:tc>
      </w:tr>
    </w:tbl>
    <w:p w:rsidR="00B0340B" w:rsidRDefault="00B0340B" w:rsidP="00CA7734">
      <w:pPr>
        <w:pStyle w:val="ConsNormal"/>
        <w:ind w:right="0" w:firstLine="540"/>
        <w:jc w:val="right"/>
        <w:rPr>
          <w:sz w:val="24"/>
          <w:szCs w:val="24"/>
        </w:rPr>
      </w:pPr>
    </w:p>
    <w:p w:rsidR="00B0340B" w:rsidRDefault="00B0340B" w:rsidP="00CA7734">
      <w:pPr>
        <w:pStyle w:val="ConsNormal"/>
        <w:ind w:right="0" w:firstLine="540"/>
        <w:jc w:val="right"/>
        <w:rPr>
          <w:sz w:val="24"/>
          <w:szCs w:val="24"/>
        </w:rPr>
      </w:pPr>
    </w:p>
    <w:p w:rsidR="00B0340B" w:rsidRDefault="00B0340B" w:rsidP="00CA7734">
      <w:pPr>
        <w:pStyle w:val="ConsNormal"/>
        <w:ind w:right="0" w:firstLine="540"/>
        <w:jc w:val="right"/>
        <w:rPr>
          <w:sz w:val="24"/>
          <w:szCs w:val="24"/>
        </w:rPr>
      </w:pPr>
    </w:p>
    <w:p w:rsidR="00B0340B" w:rsidRDefault="00B0340B" w:rsidP="00CA7734">
      <w:pPr>
        <w:pStyle w:val="ConsNormal"/>
        <w:ind w:right="0" w:firstLine="540"/>
        <w:jc w:val="right"/>
        <w:rPr>
          <w:sz w:val="24"/>
          <w:szCs w:val="24"/>
        </w:rPr>
      </w:pPr>
    </w:p>
    <w:p w:rsidR="00B0340B" w:rsidRDefault="00B0340B" w:rsidP="00CA7734">
      <w:pPr>
        <w:pStyle w:val="ConsNormal"/>
        <w:ind w:right="0" w:firstLine="540"/>
        <w:jc w:val="right"/>
        <w:rPr>
          <w:sz w:val="24"/>
          <w:szCs w:val="24"/>
        </w:rPr>
      </w:pPr>
    </w:p>
    <w:p w:rsidR="00B0340B" w:rsidRDefault="00B0340B" w:rsidP="00CA7734">
      <w:pPr>
        <w:pStyle w:val="ConsNormal"/>
        <w:ind w:right="0" w:firstLine="540"/>
        <w:jc w:val="right"/>
        <w:rPr>
          <w:sz w:val="24"/>
          <w:szCs w:val="24"/>
        </w:rPr>
      </w:pPr>
    </w:p>
    <w:p w:rsidR="00B0340B" w:rsidRPr="002045D4" w:rsidRDefault="00B0340B" w:rsidP="00037A90">
      <w:pPr>
        <w:jc w:val="right"/>
        <w:rPr>
          <w:rFonts w:ascii="Arial" w:hAnsi="Arial" w:cs="Arial"/>
          <w:lang w:val="ru-RU"/>
        </w:rPr>
      </w:pPr>
      <w:r w:rsidRPr="002045D4">
        <w:rPr>
          <w:rFonts w:ascii="Arial" w:hAnsi="Arial" w:cs="Arial"/>
          <w:lang w:val="ru-RU"/>
        </w:rPr>
        <w:t>Приложение №</w:t>
      </w:r>
      <w:r>
        <w:rPr>
          <w:rFonts w:ascii="Arial" w:hAnsi="Arial" w:cs="Arial"/>
          <w:lang w:val="ru-RU"/>
        </w:rPr>
        <w:t>3</w:t>
      </w:r>
    </w:p>
    <w:p w:rsidR="00B0340B" w:rsidRPr="002045D4" w:rsidRDefault="00B0340B" w:rsidP="00037A90">
      <w:pPr>
        <w:jc w:val="right"/>
        <w:rPr>
          <w:rFonts w:ascii="Arial" w:hAnsi="Arial" w:cs="Arial"/>
          <w:lang w:val="ru-RU"/>
        </w:rPr>
      </w:pPr>
      <w:r w:rsidRPr="002045D4">
        <w:rPr>
          <w:rFonts w:ascii="Arial" w:hAnsi="Arial" w:cs="Arial"/>
          <w:lang w:val="ru-RU"/>
        </w:rPr>
        <w:t>к решению Совета депутатов</w:t>
      </w:r>
    </w:p>
    <w:p w:rsidR="00B0340B" w:rsidRPr="002045D4" w:rsidRDefault="00B0340B" w:rsidP="00037A90">
      <w:pPr>
        <w:jc w:val="right"/>
        <w:rPr>
          <w:rFonts w:ascii="Arial" w:hAnsi="Arial" w:cs="Arial"/>
          <w:lang w:val="ru-RU"/>
        </w:rPr>
      </w:pPr>
      <w:r w:rsidRPr="002045D4">
        <w:rPr>
          <w:rFonts w:ascii="Arial" w:hAnsi="Arial" w:cs="Arial"/>
          <w:lang w:val="ru-RU"/>
        </w:rPr>
        <w:t>Качелайского сельского поселения</w:t>
      </w:r>
    </w:p>
    <w:p w:rsidR="00B0340B" w:rsidRDefault="00B0340B" w:rsidP="00037A90">
      <w:pPr>
        <w:jc w:val="right"/>
        <w:rPr>
          <w:rFonts w:ascii="Arial" w:hAnsi="Arial" w:cs="Arial"/>
          <w:lang w:val="ru-RU"/>
        </w:rPr>
      </w:pPr>
      <w:r w:rsidRPr="00037A90">
        <w:rPr>
          <w:rFonts w:ascii="Arial" w:hAnsi="Arial" w:cs="Arial"/>
          <w:lang w:val="ru-RU"/>
        </w:rPr>
        <w:t xml:space="preserve">от </w:t>
      </w:r>
      <w:r>
        <w:rPr>
          <w:rFonts w:ascii="Arial" w:hAnsi="Arial" w:cs="Arial"/>
          <w:lang w:val="ru-RU"/>
        </w:rPr>
        <w:t>24</w:t>
      </w:r>
      <w:r w:rsidRPr="00037A90">
        <w:rPr>
          <w:rFonts w:ascii="Arial" w:hAnsi="Arial" w:cs="Arial"/>
          <w:lang w:val="ru-RU"/>
        </w:rPr>
        <w:t>.</w:t>
      </w:r>
      <w:r>
        <w:rPr>
          <w:rFonts w:ascii="Arial" w:hAnsi="Arial" w:cs="Arial"/>
          <w:lang w:val="ru-RU"/>
        </w:rPr>
        <w:t>0</w:t>
      </w:r>
      <w:r w:rsidRPr="00037A90">
        <w:rPr>
          <w:rFonts w:ascii="Arial" w:hAnsi="Arial" w:cs="Arial"/>
          <w:lang w:val="ru-RU"/>
        </w:rPr>
        <w:t>1.20</w:t>
      </w:r>
      <w:r>
        <w:rPr>
          <w:rFonts w:ascii="Arial" w:hAnsi="Arial" w:cs="Arial"/>
          <w:lang w:val="ru-RU"/>
        </w:rPr>
        <w:t>20</w:t>
      </w:r>
      <w:r w:rsidRPr="00037A90">
        <w:rPr>
          <w:rFonts w:ascii="Arial" w:hAnsi="Arial" w:cs="Arial"/>
          <w:lang w:val="ru-RU"/>
        </w:rPr>
        <w:t xml:space="preserve"> №1</w:t>
      </w:r>
      <w:r>
        <w:rPr>
          <w:rFonts w:ascii="Arial" w:hAnsi="Arial" w:cs="Arial"/>
          <w:lang w:val="ru-RU"/>
        </w:rPr>
        <w:t>51</w:t>
      </w:r>
    </w:p>
    <w:p w:rsidR="00B0340B" w:rsidRDefault="00B0340B" w:rsidP="00037A90">
      <w:pPr>
        <w:jc w:val="right"/>
        <w:rPr>
          <w:rFonts w:ascii="Arial" w:hAnsi="Arial" w:cs="Arial"/>
          <w:lang w:val="ru-RU"/>
        </w:rPr>
      </w:pPr>
    </w:p>
    <w:tbl>
      <w:tblPr>
        <w:tblW w:w="10440" w:type="dxa"/>
        <w:tblInd w:w="108" w:type="dxa"/>
        <w:tblLook w:val="0000"/>
      </w:tblPr>
      <w:tblGrid>
        <w:gridCol w:w="3064"/>
        <w:gridCol w:w="670"/>
        <w:gridCol w:w="449"/>
        <w:gridCol w:w="582"/>
        <w:gridCol w:w="439"/>
        <w:gridCol w:w="365"/>
        <w:gridCol w:w="439"/>
        <w:gridCol w:w="773"/>
        <w:gridCol w:w="550"/>
        <w:gridCol w:w="949"/>
        <w:gridCol w:w="1161"/>
        <w:gridCol w:w="999"/>
      </w:tblGrid>
      <w:tr w:rsidR="00B0340B" w:rsidRPr="0028400F" w:rsidTr="00037A90">
        <w:trPr>
          <w:trHeight w:val="1140"/>
        </w:trPr>
        <w:tc>
          <w:tcPr>
            <w:tcW w:w="10440" w:type="dxa"/>
            <w:gridSpan w:val="12"/>
            <w:tcBorders>
              <w:top w:val="nil"/>
              <w:left w:val="nil"/>
              <w:bottom w:val="nil"/>
              <w:right w:val="nil"/>
            </w:tcBorders>
          </w:tcPr>
          <w:p w:rsidR="00B0340B" w:rsidRPr="00037A90" w:rsidRDefault="00B0340B" w:rsidP="00037A90">
            <w:pPr>
              <w:jc w:val="center"/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037A90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 xml:space="preserve">ВЕДОМСТВЕННАЯ СТРУКТУРА </w:t>
            </w:r>
            <w:r w:rsidRPr="00037A90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br/>
              <w:t>РАСХОДОВ БЮДЖЕТА КАЧЕЛАЙСКОГО СЕЛЬСКОГО ПОСЕЛЕНИЯ НА 2020 ГОД И НА ПЛАНОВЫЙ ПЕРИОД 2021 И 2022 ГОДОВ</w:t>
            </w:r>
          </w:p>
        </w:tc>
      </w:tr>
      <w:tr w:rsidR="00B0340B" w:rsidRPr="00037A90" w:rsidTr="00037A90">
        <w:trPr>
          <w:trHeight w:val="300"/>
        </w:trPr>
        <w:tc>
          <w:tcPr>
            <w:tcW w:w="3064" w:type="dxa"/>
            <w:tcBorders>
              <w:top w:val="nil"/>
              <w:left w:val="nil"/>
              <w:bottom w:val="nil"/>
              <w:right w:val="nil"/>
            </w:tcBorders>
          </w:tcPr>
          <w:p w:rsidR="00B0340B" w:rsidRPr="00037A90" w:rsidRDefault="00B0340B" w:rsidP="00037A90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670" w:type="dxa"/>
            <w:tcBorders>
              <w:top w:val="nil"/>
              <w:left w:val="nil"/>
              <w:bottom w:val="nil"/>
              <w:right w:val="nil"/>
            </w:tcBorders>
          </w:tcPr>
          <w:p w:rsidR="00B0340B" w:rsidRPr="00037A90" w:rsidRDefault="00B0340B" w:rsidP="00037A90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49" w:type="dxa"/>
            <w:tcBorders>
              <w:top w:val="nil"/>
              <w:left w:val="nil"/>
              <w:bottom w:val="nil"/>
              <w:right w:val="nil"/>
            </w:tcBorders>
          </w:tcPr>
          <w:p w:rsidR="00B0340B" w:rsidRPr="00037A90" w:rsidRDefault="00B0340B" w:rsidP="00037A90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582" w:type="dxa"/>
            <w:tcBorders>
              <w:top w:val="nil"/>
              <w:left w:val="nil"/>
              <w:bottom w:val="nil"/>
              <w:right w:val="nil"/>
            </w:tcBorders>
          </w:tcPr>
          <w:p w:rsidR="00B0340B" w:rsidRPr="00037A90" w:rsidRDefault="00B0340B" w:rsidP="00037A90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</w:tcPr>
          <w:p w:rsidR="00B0340B" w:rsidRPr="00037A90" w:rsidRDefault="00B0340B" w:rsidP="00037A90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365" w:type="dxa"/>
            <w:tcBorders>
              <w:top w:val="nil"/>
              <w:left w:val="nil"/>
              <w:bottom w:val="nil"/>
              <w:right w:val="nil"/>
            </w:tcBorders>
          </w:tcPr>
          <w:p w:rsidR="00B0340B" w:rsidRPr="00037A90" w:rsidRDefault="00B0340B" w:rsidP="00037A90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</w:tcPr>
          <w:p w:rsidR="00B0340B" w:rsidRPr="00037A90" w:rsidRDefault="00B0340B" w:rsidP="00037A90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773" w:type="dxa"/>
            <w:tcBorders>
              <w:top w:val="nil"/>
              <w:left w:val="nil"/>
              <w:bottom w:val="nil"/>
              <w:right w:val="nil"/>
            </w:tcBorders>
          </w:tcPr>
          <w:p w:rsidR="00B0340B" w:rsidRPr="00037A90" w:rsidRDefault="00B0340B" w:rsidP="00037A90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3659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B0340B" w:rsidRPr="00037A90" w:rsidRDefault="00B0340B" w:rsidP="00037A9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(тыс. рублей)</w:t>
            </w:r>
          </w:p>
        </w:tc>
      </w:tr>
      <w:tr w:rsidR="00B0340B" w:rsidRPr="00037A90" w:rsidTr="00037A90">
        <w:trPr>
          <w:trHeight w:val="398"/>
        </w:trPr>
        <w:tc>
          <w:tcPr>
            <w:tcW w:w="306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40B" w:rsidRPr="00037A90" w:rsidRDefault="00B0340B" w:rsidP="00037A90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037A90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Наименование</w:t>
            </w:r>
          </w:p>
        </w:tc>
        <w:tc>
          <w:tcPr>
            <w:tcW w:w="67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40B" w:rsidRPr="00037A90" w:rsidRDefault="00B0340B" w:rsidP="00037A90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037A90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АДМ</w:t>
            </w:r>
          </w:p>
        </w:tc>
        <w:tc>
          <w:tcPr>
            <w:tcW w:w="44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40B" w:rsidRPr="00037A90" w:rsidRDefault="00B0340B" w:rsidP="00037A90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037A90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Рз</w:t>
            </w:r>
          </w:p>
        </w:tc>
        <w:tc>
          <w:tcPr>
            <w:tcW w:w="58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40B" w:rsidRPr="00037A90" w:rsidRDefault="00B0340B" w:rsidP="00037A90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037A90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Прз</w:t>
            </w:r>
          </w:p>
        </w:tc>
        <w:tc>
          <w:tcPr>
            <w:tcW w:w="2016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40B" w:rsidRPr="00037A90" w:rsidRDefault="00B0340B" w:rsidP="00037A90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037A90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Цср</w:t>
            </w:r>
          </w:p>
        </w:tc>
        <w:tc>
          <w:tcPr>
            <w:tcW w:w="55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40B" w:rsidRPr="00037A90" w:rsidRDefault="00B0340B" w:rsidP="00037A90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037A90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Вр</w:t>
            </w:r>
          </w:p>
        </w:tc>
        <w:tc>
          <w:tcPr>
            <w:tcW w:w="3109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B0340B" w:rsidRPr="00037A90" w:rsidRDefault="00B0340B" w:rsidP="00037A90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037A90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Сумма</w:t>
            </w:r>
          </w:p>
        </w:tc>
      </w:tr>
      <w:tr w:rsidR="00B0340B" w:rsidRPr="00037A90" w:rsidTr="00037A90">
        <w:trPr>
          <w:trHeight w:val="327"/>
        </w:trPr>
        <w:tc>
          <w:tcPr>
            <w:tcW w:w="306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40B" w:rsidRPr="00037A90" w:rsidRDefault="00B0340B" w:rsidP="00037A90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6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40B" w:rsidRPr="00037A90" w:rsidRDefault="00B0340B" w:rsidP="00037A90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40B" w:rsidRPr="00037A90" w:rsidRDefault="00B0340B" w:rsidP="00037A90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58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40B" w:rsidRPr="00037A90" w:rsidRDefault="00B0340B" w:rsidP="00037A90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2016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40B" w:rsidRPr="00037A90" w:rsidRDefault="00B0340B" w:rsidP="00037A90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5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40B" w:rsidRPr="00037A90" w:rsidRDefault="00B0340B" w:rsidP="00037A90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center"/>
          </w:tcPr>
          <w:p w:rsidR="00B0340B" w:rsidRPr="00037A90" w:rsidRDefault="00B0340B" w:rsidP="00037A90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037A90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2020 год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center"/>
          </w:tcPr>
          <w:p w:rsidR="00B0340B" w:rsidRPr="00037A90" w:rsidRDefault="00B0340B" w:rsidP="00037A90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037A90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2021 год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center"/>
          </w:tcPr>
          <w:p w:rsidR="00B0340B" w:rsidRPr="00037A90" w:rsidRDefault="00B0340B" w:rsidP="00037A90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037A90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2022 год</w:t>
            </w:r>
          </w:p>
        </w:tc>
      </w:tr>
      <w:tr w:rsidR="00B0340B" w:rsidRPr="00037A90" w:rsidTr="00037A90">
        <w:trPr>
          <w:trHeight w:val="289"/>
        </w:trPr>
        <w:tc>
          <w:tcPr>
            <w:tcW w:w="30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037A90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037A90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037A90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037A90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037A90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5</w:t>
            </w:r>
          </w:p>
        </w:tc>
        <w:tc>
          <w:tcPr>
            <w:tcW w:w="3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037A90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6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037A90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7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037A90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8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037A90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9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B0340B" w:rsidRPr="00037A90" w:rsidRDefault="00B0340B" w:rsidP="00037A90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037A90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10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B0340B" w:rsidRPr="00037A90" w:rsidRDefault="00B0340B" w:rsidP="00037A90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037A90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11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B0340B" w:rsidRPr="00037A90" w:rsidRDefault="00B0340B" w:rsidP="00037A90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037A90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12</w:t>
            </w:r>
          </w:p>
        </w:tc>
      </w:tr>
      <w:tr w:rsidR="00B0340B" w:rsidRPr="00037A90" w:rsidTr="00037A90">
        <w:trPr>
          <w:trHeight w:val="289"/>
        </w:trPr>
        <w:tc>
          <w:tcPr>
            <w:tcW w:w="30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bookmarkStart w:id="4" w:name="RANGE!A7:L126"/>
            <w:bookmarkEnd w:id="4"/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ВСЕГО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B0340B" w:rsidRPr="00037A90" w:rsidRDefault="00B0340B" w:rsidP="00037A90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1695,00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B0340B" w:rsidRPr="00037A90" w:rsidRDefault="00B0340B" w:rsidP="00037A90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1078,20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B0340B" w:rsidRPr="00037A90" w:rsidRDefault="00B0340B" w:rsidP="00037A90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933,80</w:t>
            </w:r>
          </w:p>
        </w:tc>
      </w:tr>
      <w:tr w:rsidR="00B0340B" w:rsidRPr="00037A90" w:rsidTr="00037A90">
        <w:trPr>
          <w:trHeight w:val="255"/>
        </w:trPr>
        <w:tc>
          <w:tcPr>
            <w:tcW w:w="30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Общегосударственные вопросы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B0340B" w:rsidRPr="00037A90" w:rsidRDefault="00B0340B" w:rsidP="00037A90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961,40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B0340B" w:rsidRPr="00037A90" w:rsidRDefault="00B0340B" w:rsidP="00037A90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444,10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B0340B" w:rsidRPr="00037A90" w:rsidRDefault="00B0340B" w:rsidP="00037A90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254,40</w:t>
            </w:r>
          </w:p>
        </w:tc>
      </w:tr>
      <w:tr w:rsidR="00B0340B" w:rsidRPr="00037A90" w:rsidTr="00037A90">
        <w:trPr>
          <w:trHeight w:val="690"/>
        </w:trPr>
        <w:tc>
          <w:tcPr>
            <w:tcW w:w="30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B0340B" w:rsidRPr="00037A90" w:rsidRDefault="00B0340B" w:rsidP="00037A90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324,90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B0340B" w:rsidRPr="00037A90" w:rsidRDefault="00B0340B" w:rsidP="00037A90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150,30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B0340B" w:rsidRPr="00037A90" w:rsidRDefault="00B0340B" w:rsidP="00037A90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127,10</w:t>
            </w:r>
          </w:p>
        </w:tc>
      </w:tr>
      <w:tr w:rsidR="00B0340B" w:rsidRPr="00037A90" w:rsidTr="00037A90">
        <w:trPr>
          <w:trHeight w:val="480"/>
        </w:trPr>
        <w:tc>
          <w:tcPr>
            <w:tcW w:w="30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Обеспечение  деятельности  администрации муниципального района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B0340B" w:rsidRPr="00037A90" w:rsidRDefault="00B0340B" w:rsidP="00037A9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324,90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B0340B" w:rsidRPr="00037A90" w:rsidRDefault="00B0340B" w:rsidP="00037A9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150,30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B0340B" w:rsidRPr="00037A90" w:rsidRDefault="00B0340B" w:rsidP="00037A9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127,10</w:t>
            </w:r>
          </w:p>
        </w:tc>
      </w:tr>
      <w:tr w:rsidR="00B0340B" w:rsidRPr="00037A90" w:rsidTr="00037A90">
        <w:trPr>
          <w:trHeight w:val="480"/>
        </w:trPr>
        <w:tc>
          <w:tcPr>
            <w:tcW w:w="30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Высшее должностное лицо муниципального образования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B0340B" w:rsidRPr="00037A90" w:rsidRDefault="00B0340B" w:rsidP="00037A9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324,90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B0340B" w:rsidRPr="00037A90" w:rsidRDefault="00B0340B" w:rsidP="00037A9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150,30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B0340B" w:rsidRPr="00037A90" w:rsidRDefault="00B0340B" w:rsidP="00037A9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127,10</w:t>
            </w:r>
          </w:p>
        </w:tc>
      </w:tr>
      <w:tr w:rsidR="00B0340B" w:rsidRPr="00037A90" w:rsidTr="00037A90">
        <w:trPr>
          <w:trHeight w:val="720"/>
        </w:trPr>
        <w:tc>
          <w:tcPr>
            <w:tcW w:w="30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Расходы на выплаты по оплате труда высшего должностного лица муниципального образования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41150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B0340B" w:rsidRPr="00037A90" w:rsidRDefault="00B0340B" w:rsidP="00037A9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104,90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B0340B" w:rsidRPr="00037A90" w:rsidRDefault="00B0340B" w:rsidP="00037A9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150,30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B0340B" w:rsidRPr="00037A90" w:rsidRDefault="00B0340B" w:rsidP="00037A9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127,10</w:t>
            </w:r>
          </w:p>
        </w:tc>
      </w:tr>
      <w:tr w:rsidR="00B0340B" w:rsidRPr="00037A90" w:rsidTr="00037A90">
        <w:trPr>
          <w:trHeight w:val="1440"/>
        </w:trPr>
        <w:tc>
          <w:tcPr>
            <w:tcW w:w="30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41150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B0340B" w:rsidRPr="00037A90" w:rsidRDefault="00B0340B" w:rsidP="00037A9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104,90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B0340B" w:rsidRPr="00037A90" w:rsidRDefault="00B0340B" w:rsidP="00037A9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150,30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B0340B" w:rsidRPr="00037A90" w:rsidRDefault="00B0340B" w:rsidP="00037A9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127,10</w:t>
            </w:r>
          </w:p>
        </w:tc>
      </w:tr>
      <w:tr w:rsidR="00B0340B" w:rsidRPr="00037A90" w:rsidTr="00037A90">
        <w:trPr>
          <w:trHeight w:val="720"/>
        </w:trPr>
        <w:tc>
          <w:tcPr>
            <w:tcW w:w="30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41150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B0340B" w:rsidRPr="00037A90" w:rsidRDefault="00B0340B" w:rsidP="00037A9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104,90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B0340B" w:rsidRPr="00037A90" w:rsidRDefault="00B0340B" w:rsidP="00037A9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150,30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B0340B" w:rsidRPr="00037A90" w:rsidRDefault="00B0340B" w:rsidP="00037A9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127,10</w:t>
            </w:r>
          </w:p>
        </w:tc>
      </w:tr>
      <w:tr w:rsidR="00B0340B" w:rsidRPr="00037A90" w:rsidTr="00037A90">
        <w:trPr>
          <w:trHeight w:val="720"/>
        </w:trPr>
        <w:tc>
          <w:tcPr>
            <w:tcW w:w="30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межбюджетные трансферты на софинансирование расходных обязательств поселений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44200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B0340B" w:rsidRPr="00037A90" w:rsidRDefault="00B0340B" w:rsidP="00037A9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220,00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B0340B" w:rsidRPr="00037A90" w:rsidRDefault="00B0340B" w:rsidP="00037A9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B0340B" w:rsidRPr="00037A90" w:rsidRDefault="00B0340B" w:rsidP="00037A9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B0340B" w:rsidRPr="00037A90" w:rsidTr="00037A90">
        <w:trPr>
          <w:trHeight w:val="960"/>
        </w:trPr>
        <w:tc>
          <w:tcPr>
            <w:tcW w:w="30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межбюджетные трансферты, выплачиваемые в зависимости от выполнения социально-экономических показателей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44203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B0340B" w:rsidRPr="00037A90" w:rsidRDefault="00B0340B" w:rsidP="00037A9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220,00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B0340B" w:rsidRPr="00037A90" w:rsidRDefault="00B0340B" w:rsidP="00037A9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B0340B" w:rsidRPr="00037A90" w:rsidRDefault="00B0340B" w:rsidP="00037A9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B0340B" w:rsidRPr="00037A90" w:rsidTr="00037A90">
        <w:trPr>
          <w:trHeight w:val="1440"/>
        </w:trPr>
        <w:tc>
          <w:tcPr>
            <w:tcW w:w="30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44203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B0340B" w:rsidRPr="00037A90" w:rsidRDefault="00B0340B" w:rsidP="00037A9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220,00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B0340B" w:rsidRPr="00037A90" w:rsidRDefault="00B0340B" w:rsidP="00037A9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B0340B" w:rsidRPr="00037A90" w:rsidRDefault="00B0340B" w:rsidP="00037A9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B0340B" w:rsidRPr="00037A90" w:rsidTr="00037A90">
        <w:trPr>
          <w:trHeight w:val="720"/>
        </w:trPr>
        <w:tc>
          <w:tcPr>
            <w:tcW w:w="30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44203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B0340B" w:rsidRPr="00037A90" w:rsidRDefault="00B0340B" w:rsidP="00037A9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220,00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B0340B" w:rsidRPr="00037A90" w:rsidRDefault="00B0340B" w:rsidP="00037A9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B0340B" w:rsidRPr="00037A90" w:rsidRDefault="00B0340B" w:rsidP="00037A9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B0340B" w:rsidRPr="00037A90" w:rsidTr="00037A90">
        <w:trPr>
          <w:trHeight w:val="1440"/>
        </w:trPr>
        <w:tc>
          <w:tcPr>
            <w:tcW w:w="30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B0340B" w:rsidRPr="00037A90" w:rsidRDefault="00B0340B" w:rsidP="00037A90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622,20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B0340B" w:rsidRPr="00037A90" w:rsidRDefault="00B0340B" w:rsidP="00037A90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279,50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B0340B" w:rsidRPr="00037A90" w:rsidRDefault="00B0340B" w:rsidP="00037A90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113,00</w:t>
            </w:r>
          </w:p>
        </w:tc>
      </w:tr>
      <w:tr w:rsidR="00B0340B" w:rsidRPr="00037A90" w:rsidTr="00037A90">
        <w:trPr>
          <w:trHeight w:val="480"/>
        </w:trPr>
        <w:tc>
          <w:tcPr>
            <w:tcW w:w="30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Обеспечение  деятельности  администрации  муниципального района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B0340B" w:rsidRPr="00037A90" w:rsidRDefault="00B0340B" w:rsidP="00037A9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622,20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B0340B" w:rsidRPr="00037A90" w:rsidRDefault="00B0340B" w:rsidP="00037A9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279,50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B0340B" w:rsidRPr="00037A90" w:rsidRDefault="00B0340B" w:rsidP="00037A9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113,00</w:t>
            </w:r>
          </w:p>
        </w:tc>
      </w:tr>
      <w:tr w:rsidR="00B0340B" w:rsidRPr="00037A90" w:rsidTr="00037A90">
        <w:trPr>
          <w:trHeight w:val="720"/>
        </w:trPr>
        <w:tc>
          <w:tcPr>
            <w:tcW w:w="30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Непрограммные расходы в рамках обеспечения деятельности администрации муниципального образования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B0340B" w:rsidRPr="00037A90" w:rsidRDefault="00B0340B" w:rsidP="00037A9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622,20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B0340B" w:rsidRPr="00037A90" w:rsidRDefault="00B0340B" w:rsidP="00037A9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279,50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B0340B" w:rsidRPr="00037A90" w:rsidRDefault="00B0340B" w:rsidP="00037A9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113,00</w:t>
            </w:r>
          </w:p>
        </w:tc>
      </w:tr>
      <w:tr w:rsidR="00B0340B" w:rsidRPr="00037A90" w:rsidTr="00037A90">
        <w:trPr>
          <w:trHeight w:val="720"/>
        </w:trPr>
        <w:tc>
          <w:tcPr>
            <w:tcW w:w="30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Расходы на выплаты по оплате труда работников органов местного самоуправления Республики Мордовия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B0340B" w:rsidRPr="00037A90" w:rsidRDefault="00B0340B" w:rsidP="00037A9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108,30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B0340B" w:rsidRPr="00037A90" w:rsidRDefault="00B0340B" w:rsidP="00037A9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148,40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B0340B" w:rsidRPr="00037A90" w:rsidRDefault="00B0340B" w:rsidP="00037A9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48,30</w:t>
            </w:r>
          </w:p>
        </w:tc>
      </w:tr>
      <w:tr w:rsidR="00B0340B" w:rsidRPr="00037A90" w:rsidTr="00037A90">
        <w:trPr>
          <w:trHeight w:val="1440"/>
        </w:trPr>
        <w:tc>
          <w:tcPr>
            <w:tcW w:w="30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B0340B" w:rsidRPr="00037A90" w:rsidRDefault="00B0340B" w:rsidP="00037A9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108,30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B0340B" w:rsidRPr="00037A90" w:rsidRDefault="00B0340B" w:rsidP="00037A9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148,40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B0340B" w:rsidRPr="00037A90" w:rsidRDefault="00B0340B" w:rsidP="00037A9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48,30</w:t>
            </w:r>
          </w:p>
        </w:tc>
      </w:tr>
      <w:tr w:rsidR="00B0340B" w:rsidRPr="00037A90" w:rsidTr="00037A90">
        <w:trPr>
          <w:trHeight w:val="720"/>
        </w:trPr>
        <w:tc>
          <w:tcPr>
            <w:tcW w:w="30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B0340B" w:rsidRPr="00037A90" w:rsidRDefault="00B0340B" w:rsidP="00037A9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108,30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B0340B" w:rsidRPr="00037A90" w:rsidRDefault="00B0340B" w:rsidP="00037A9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148,40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B0340B" w:rsidRPr="00037A90" w:rsidRDefault="00B0340B" w:rsidP="00037A9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48,30</w:t>
            </w:r>
          </w:p>
        </w:tc>
      </w:tr>
      <w:tr w:rsidR="00B0340B" w:rsidRPr="00037A90" w:rsidTr="00037A90">
        <w:trPr>
          <w:trHeight w:val="720"/>
        </w:trPr>
        <w:tc>
          <w:tcPr>
            <w:tcW w:w="30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B0340B" w:rsidRPr="00037A90" w:rsidRDefault="00B0340B" w:rsidP="00037A9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293,70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B0340B" w:rsidRPr="00037A90" w:rsidRDefault="00B0340B" w:rsidP="00037A9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130,90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B0340B" w:rsidRPr="00037A90" w:rsidRDefault="00B0340B" w:rsidP="00037A9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64,50</w:t>
            </w:r>
          </w:p>
        </w:tc>
      </w:tr>
      <w:tr w:rsidR="00B0340B" w:rsidRPr="00037A90" w:rsidTr="00037A90">
        <w:trPr>
          <w:trHeight w:val="720"/>
        </w:trPr>
        <w:tc>
          <w:tcPr>
            <w:tcW w:w="30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B0340B" w:rsidRPr="00037A90" w:rsidRDefault="00B0340B" w:rsidP="00037A9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215,30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B0340B" w:rsidRPr="00037A90" w:rsidRDefault="00B0340B" w:rsidP="00037A9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87,50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B0340B" w:rsidRPr="00037A90" w:rsidRDefault="00B0340B" w:rsidP="00037A9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B0340B" w:rsidRPr="00037A90" w:rsidTr="00037A90">
        <w:trPr>
          <w:trHeight w:val="720"/>
        </w:trPr>
        <w:tc>
          <w:tcPr>
            <w:tcW w:w="30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B0340B" w:rsidRPr="00037A90" w:rsidRDefault="00B0340B" w:rsidP="00037A9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215,30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B0340B" w:rsidRPr="00037A90" w:rsidRDefault="00B0340B" w:rsidP="00037A9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87,50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B0340B" w:rsidRPr="00037A90" w:rsidRDefault="00B0340B" w:rsidP="00037A9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B0340B" w:rsidRPr="00037A90" w:rsidTr="00037A90">
        <w:trPr>
          <w:trHeight w:val="255"/>
        </w:trPr>
        <w:tc>
          <w:tcPr>
            <w:tcW w:w="30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бюджетные ассигнования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800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B0340B" w:rsidRPr="00037A90" w:rsidRDefault="00B0340B" w:rsidP="00037A9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78,40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B0340B" w:rsidRPr="00037A90" w:rsidRDefault="00B0340B" w:rsidP="00037A9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43,40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B0340B" w:rsidRPr="00037A90" w:rsidRDefault="00B0340B" w:rsidP="00037A9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64,50</w:t>
            </w:r>
          </w:p>
        </w:tc>
      </w:tr>
      <w:tr w:rsidR="00B0340B" w:rsidRPr="00037A90" w:rsidTr="00037A90">
        <w:trPr>
          <w:trHeight w:val="255"/>
        </w:trPr>
        <w:tc>
          <w:tcPr>
            <w:tcW w:w="30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Уплата налогов, сборов и иных платежей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850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B0340B" w:rsidRPr="00037A90" w:rsidRDefault="00B0340B" w:rsidP="00037A9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78,40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B0340B" w:rsidRPr="00037A90" w:rsidRDefault="00B0340B" w:rsidP="00037A9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43,40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B0340B" w:rsidRPr="00037A90" w:rsidRDefault="00B0340B" w:rsidP="00037A9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64,50</w:t>
            </w:r>
          </w:p>
        </w:tc>
      </w:tr>
      <w:tr w:rsidR="00B0340B" w:rsidRPr="00037A90" w:rsidTr="00037A90">
        <w:trPr>
          <w:trHeight w:val="720"/>
        </w:trPr>
        <w:tc>
          <w:tcPr>
            <w:tcW w:w="30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Субсидии, выплачиваемые в зависимости от выполнения социально-экономических показателей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44203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B0340B" w:rsidRPr="00037A90" w:rsidRDefault="00B0340B" w:rsidP="00037A9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220,00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B0340B" w:rsidRPr="00037A90" w:rsidRDefault="00B0340B" w:rsidP="00037A9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0,00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B0340B" w:rsidRPr="00037A90" w:rsidRDefault="00B0340B" w:rsidP="00037A9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0,00</w:t>
            </w:r>
          </w:p>
        </w:tc>
      </w:tr>
      <w:tr w:rsidR="00B0340B" w:rsidRPr="00037A90" w:rsidTr="00037A90">
        <w:trPr>
          <w:trHeight w:val="1440"/>
        </w:trPr>
        <w:tc>
          <w:tcPr>
            <w:tcW w:w="30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44203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B0340B" w:rsidRPr="00037A90" w:rsidRDefault="00B0340B" w:rsidP="00037A9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220,00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B0340B" w:rsidRPr="00037A90" w:rsidRDefault="00B0340B" w:rsidP="00037A9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0,00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B0340B" w:rsidRPr="00037A90" w:rsidRDefault="00B0340B" w:rsidP="00037A9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0,00</w:t>
            </w:r>
          </w:p>
        </w:tc>
      </w:tr>
      <w:tr w:rsidR="00B0340B" w:rsidRPr="00037A90" w:rsidTr="00037A90">
        <w:trPr>
          <w:trHeight w:val="720"/>
        </w:trPr>
        <w:tc>
          <w:tcPr>
            <w:tcW w:w="30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44203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B0340B" w:rsidRPr="00037A90" w:rsidRDefault="00B0340B" w:rsidP="00037A9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220,00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B0340B" w:rsidRPr="00037A90" w:rsidRDefault="00B0340B" w:rsidP="00037A9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B0340B" w:rsidRPr="00037A90" w:rsidRDefault="00B0340B" w:rsidP="00037A9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B0340B" w:rsidRPr="00037A90" w:rsidTr="00037A90">
        <w:trPr>
          <w:trHeight w:val="720"/>
        </w:trPr>
        <w:tc>
          <w:tcPr>
            <w:tcW w:w="30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44203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B0340B" w:rsidRPr="00037A90" w:rsidRDefault="00B0340B" w:rsidP="00037A9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B0340B" w:rsidRPr="00037A90" w:rsidRDefault="00B0340B" w:rsidP="00037A9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0,00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B0340B" w:rsidRPr="00037A90" w:rsidRDefault="00B0340B" w:rsidP="00037A9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0,00</w:t>
            </w:r>
          </w:p>
        </w:tc>
      </w:tr>
      <w:tr w:rsidR="00B0340B" w:rsidRPr="00037A90" w:rsidTr="00037A90">
        <w:trPr>
          <w:trHeight w:val="720"/>
        </w:trPr>
        <w:tc>
          <w:tcPr>
            <w:tcW w:w="30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44203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B0340B" w:rsidRPr="00037A90" w:rsidRDefault="00B0340B" w:rsidP="00037A9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B0340B" w:rsidRPr="00037A90" w:rsidRDefault="00B0340B" w:rsidP="00037A9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B0340B" w:rsidRPr="00037A90" w:rsidRDefault="00B0340B" w:rsidP="00037A9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B0340B" w:rsidRPr="00037A90" w:rsidTr="00037A90">
        <w:trPr>
          <w:trHeight w:val="255"/>
        </w:trPr>
        <w:tc>
          <w:tcPr>
            <w:tcW w:w="30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бюджетные ассигнования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44203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800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B0340B" w:rsidRPr="00037A90" w:rsidRDefault="00B0340B" w:rsidP="00037A9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B0340B" w:rsidRPr="00037A90" w:rsidRDefault="00B0340B" w:rsidP="00037A9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0,00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B0340B" w:rsidRPr="00037A90" w:rsidRDefault="00B0340B" w:rsidP="00037A9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0,00</w:t>
            </w:r>
          </w:p>
        </w:tc>
      </w:tr>
      <w:tr w:rsidR="00B0340B" w:rsidRPr="00037A90" w:rsidTr="00037A90">
        <w:trPr>
          <w:trHeight w:val="255"/>
        </w:trPr>
        <w:tc>
          <w:tcPr>
            <w:tcW w:w="30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Уплата налогов, сборов и иных платежей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44203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850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B0340B" w:rsidRPr="00037A90" w:rsidRDefault="00B0340B" w:rsidP="00037A9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B0340B" w:rsidRPr="00037A90" w:rsidRDefault="00B0340B" w:rsidP="00037A9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0,00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B0340B" w:rsidRPr="00037A90" w:rsidRDefault="00B0340B" w:rsidP="00037A9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B0340B" w:rsidRPr="00037A90" w:rsidTr="00037A90">
        <w:trPr>
          <w:trHeight w:val="1920"/>
        </w:trPr>
        <w:tc>
          <w:tcPr>
            <w:tcW w:w="30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Межбюджетные трансферты, предоставляемые местным бюджетам в целях финансового обеспечения расходных обязательств муниципальных образований, возникающих при выполнении государственных полномочий Республики Мордовия, переданных для осуществления органам мес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77000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B0340B" w:rsidRPr="00037A90" w:rsidRDefault="00B0340B" w:rsidP="00037A9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0,2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B0340B" w:rsidRPr="00037A90" w:rsidRDefault="00B0340B" w:rsidP="00037A9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0,2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B0340B" w:rsidRPr="00037A90" w:rsidRDefault="00B0340B" w:rsidP="00037A9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0,2</w:t>
            </w:r>
          </w:p>
        </w:tc>
      </w:tr>
      <w:tr w:rsidR="00B0340B" w:rsidRPr="00037A90" w:rsidTr="00037A90">
        <w:trPr>
          <w:trHeight w:val="1920"/>
        </w:trPr>
        <w:tc>
          <w:tcPr>
            <w:tcW w:w="30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Субвенции на 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77150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B0340B" w:rsidRPr="00037A90" w:rsidRDefault="00B0340B" w:rsidP="00037A9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0,2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B0340B" w:rsidRPr="00037A90" w:rsidRDefault="00B0340B" w:rsidP="00037A9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0,2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B0340B" w:rsidRPr="00037A90" w:rsidRDefault="00B0340B" w:rsidP="00037A9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0,2</w:t>
            </w:r>
          </w:p>
        </w:tc>
      </w:tr>
      <w:tr w:rsidR="00B0340B" w:rsidRPr="00037A90" w:rsidTr="00037A90">
        <w:trPr>
          <w:trHeight w:val="720"/>
        </w:trPr>
        <w:tc>
          <w:tcPr>
            <w:tcW w:w="30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77150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B0340B" w:rsidRPr="00037A90" w:rsidRDefault="00B0340B" w:rsidP="00037A9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0,2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B0340B" w:rsidRPr="00037A90" w:rsidRDefault="00B0340B" w:rsidP="00037A9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0,2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B0340B" w:rsidRPr="00037A90" w:rsidRDefault="00B0340B" w:rsidP="00037A9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0,2</w:t>
            </w:r>
          </w:p>
        </w:tc>
      </w:tr>
      <w:tr w:rsidR="00B0340B" w:rsidRPr="00037A90" w:rsidTr="00037A90">
        <w:trPr>
          <w:trHeight w:val="720"/>
        </w:trPr>
        <w:tc>
          <w:tcPr>
            <w:tcW w:w="30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77150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B0340B" w:rsidRPr="00037A90" w:rsidRDefault="00B0340B" w:rsidP="00037A9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0,2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B0340B" w:rsidRPr="00037A90" w:rsidRDefault="00B0340B" w:rsidP="00037A9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0,2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B0340B" w:rsidRPr="00037A90" w:rsidRDefault="00B0340B" w:rsidP="00037A9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0,2</w:t>
            </w:r>
          </w:p>
        </w:tc>
      </w:tr>
      <w:tr w:rsidR="00B0340B" w:rsidRPr="00037A90" w:rsidTr="00037A90">
        <w:trPr>
          <w:trHeight w:val="960"/>
        </w:trPr>
        <w:tc>
          <w:tcPr>
            <w:tcW w:w="30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Обеспечение  деятельности 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06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B0340B" w:rsidRPr="00037A90" w:rsidRDefault="00B0340B" w:rsidP="00037A90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4,30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B0340B" w:rsidRPr="00037A90" w:rsidRDefault="00B0340B" w:rsidP="00037A90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4,30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B0340B" w:rsidRPr="00037A90" w:rsidRDefault="00B0340B" w:rsidP="00037A90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4,30</w:t>
            </w:r>
          </w:p>
        </w:tc>
      </w:tr>
      <w:tr w:rsidR="00B0340B" w:rsidRPr="00037A90" w:rsidTr="00037A90">
        <w:trPr>
          <w:trHeight w:val="720"/>
        </w:trPr>
        <w:tc>
          <w:tcPr>
            <w:tcW w:w="30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06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B0340B" w:rsidRPr="00037A90" w:rsidRDefault="00B0340B" w:rsidP="00037A9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B0340B" w:rsidRPr="00037A90" w:rsidRDefault="00B0340B" w:rsidP="00037A9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4,30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B0340B" w:rsidRPr="00037A90" w:rsidRDefault="00B0340B" w:rsidP="00037A9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4,30</w:t>
            </w:r>
          </w:p>
        </w:tc>
      </w:tr>
      <w:tr w:rsidR="00B0340B" w:rsidRPr="00037A90" w:rsidTr="00037A90">
        <w:trPr>
          <w:trHeight w:val="960"/>
        </w:trPr>
        <w:tc>
          <w:tcPr>
            <w:tcW w:w="30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06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B0340B" w:rsidRPr="00037A90" w:rsidRDefault="00B0340B" w:rsidP="00037A9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B0340B" w:rsidRPr="00037A90" w:rsidRDefault="00B0340B" w:rsidP="00037A9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4,30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B0340B" w:rsidRPr="00037A90" w:rsidRDefault="00B0340B" w:rsidP="00037A9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4,30</w:t>
            </w:r>
          </w:p>
        </w:tc>
      </w:tr>
      <w:tr w:rsidR="00B0340B" w:rsidRPr="00037A90" w:rsidTr="00037A90">
        <w:trPr>
          <w:trHeight w:val="2160"/>
        </w:trPr>
        <w:tc>
          <w:tcPr>
            <w:tcW w:w="30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межбюджетные трансферты на осуществление полномочий по составлению и рассмотрению проекта бюджета поселения, утверждению и исполнению бюджета поселения, осуществлению контроля за его исполнением, составлению и утверждению отчета об исполнении бюджета поселения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06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44501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B0340B" w:rsidRPr="00037A90" w:rsidRDefault="00B0340B" w:rsidP="00037A9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B0340B" w:rsidRPr="00037A90" w:rsidRDefault="00B0340B" w:rsidP="00037A9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4,30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B0340B" w:rsidRPr="00037A90" w:rsidRDefault="00B0340B" w:rsidP="00037A9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4,30</w:t>
            </w:r>
          </w:p>
        </w:tc>
      </w:tr>
      <w:tr w:rsidR="00B0340B" w:rsidRPr="00037A90" w:rsidTr="00037A90">
        <w:trPr>
          <w:trHeight w:val="255"/>
        </w:trPr>
        <w:tc>
          <w:tcPr>
            <w:tcW w:w="30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Межбюджетные трансферты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06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44501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500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B0340B" w:rsidRPr="00037A90" w:rsidRDefault="00B0340B" w:rsidP="00037A9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B0340B" w:rsidRPr="00037A90" w:rsidRDefault="00B0340B" w:rsidP="00037A9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4,30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B0340B" w:rsidRPr="00037A90" w:rsidRDefault="00B0340B" w:rsidP="00037A9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4,30</w:t>
            </w:r>
          </w:p>
        </w:tc>
      </w:tr>
      <w:tr w:rsidR="00B0340B" w:rsidRPr="00037A90" w:rsidTr="00037A90">
        <w:trPr>
          <w:trHeight w:val="255"/>
        </w:trPr>
        <w:tc>
          <w:tcPr>
            <w:tcW w:w="30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Иныемежбюджетные трансферты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06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44501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540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B0340B" w:rsidRPr="00037A90" w:rsidRDefault="00B0340B" w:rsidP="00037A9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B0340B" w:rsidRPr="00037A90" w:rsidRDefault="00B0340B" w:rsidP="00037A9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4,30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B0340B" w:rsidRPr="00037A90" w:rsidRDefault="00B0340B" w:rsidP="00037A9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4,30</w:t>
            </w:r>
          </w:p>
        </w:tc>
      </w:tr>
      <w:tr w:rsidR="00B0340B" w:rsidRPr="00037A90" w:rsidTr="00037A90">
        <w:trPr>
          <w:trHeight w:val="255"/>
        </w:trPr>
        <w:tc>
          <w:tcPr>
            <w:tcW w:w="30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Резервные фонды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B0340B" w:rsidRPr="00037A90" w:rsidRDefault="00B0340B" w:rsidP="00037A9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B0340B" w:rsidRPr="00037A90" w:rsidRDefault="00B0340B" w:rsidP="00037A9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10,00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B0340B" w:rsidRPr="00037A90" w:rsidRDefault="00B0340B" w:rsidP="00037A9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10,00</w:t>
            </w:r>
          </w:p>
        </w:tc>
      </w:tr>
      <w:tr w:rsidR="00B0340B" w:rsidRPr="00037A90" w:rsidTr="00037A90">
        <w:trPr>
          <w:trHeight w:val="720"/>
        </w:trPr>
        <w:tc>
          <w:tcPr>
            <w:tcW w:w="30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B0340B" w:rsidRPr="00037A90" w:rsidRDefault="00B0340B" w:rsidP="00037A9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B0340B" w:rsidRPr="00037A90" w:rsidRDefault="00B0340B" w:rsidP="00037A9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10,00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B0340B" w:rsidRPr="00037A90" w:rsidRDefault="00B0340B" w:rsidP="00037A9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10,00</w:t>
            </w:r>
          </w:p>
        </w:tc>
      </w:tr>
      <w:tr w:rsidR="00B0340B" w:rsidRPr="00037A90" w:rsidTr="00037A90">
        <w:trPr>
          <w:trHeight w:val="960"/>
        </w:trPr>
        <w:tc>
          <w:tcPr>
            <w:tcW w:w="30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B0340B" w:rsidRPr="00037A90" w:rsidRDefault="00B0340B" w:rsidP="00037A9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B0340B" w:rsidRPr="00037A90" w:rsidRDefault="00B0340B" w:rsidP="00037A9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10,00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B0340B" w:rsidRPr="00037A90" w:rsidRDefault="00B0340B" w:rsidP="00037A9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10,00</w:t>
            </w:r>
          </w:p>
        </w:tc>
      </w:tr>
      <w:tr w:rsidR="00B0340B" w:rsidRPr="00037A90" w:rsidTr="00037A90">
        <w:trPr>
          <w:trHeight w:val="480"/>
        </w:trPr>
        <w:tc>
          <w:tcPr>
            <w:tcW w:w="30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Резервный фонд администрации муниципальных образований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B0340B" w:rsidRPr="00037A90" w:rsidRDefault="00B0340B" w:rsidP="00037A9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B0340B" w:rsidRPr="00037A90" w:rsidRDefault="00B0340B" w:rsidP="00037A9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10,00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B0340B" w:rsidRPr="00037A90" w:rsidRDefault="00B0340B" w:rsidP="00037A9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10,00</w:t>
            </w:r>
          </w:p>
        </w:tc>
      </w:tr>
      <w:tr w:rsidR="00B0340B" w:rsidRPr="00037A90" w:rsidTr="00037A90">
        <w:trPr>
          <w:trHeight w:val="255"/>
        </w:trPr>
        <w:tc>
          <w:tcPr>
            <w:tcW w:w="30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бюджетные ассигнования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B0340B" w:rsidRPr="00037A90" w:rsidRDefault="00B0340B" w:rsidP="00037A9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800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B0340B" w:rsidRPr="00037A90" w:rsidRDefault="00B0340B" w:rsidP="00037A9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B0340B" w:rsidRPr="00037A90" w:rsidRDefault="00B0340B" w:rsidP="00037A9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10,00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B0340B" w:rsidRPr="00037A90" w:rsidRDefault="00B0340B" w:rsidP="00037A9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10,00</w:t>
            </w:r>
          </w:p>
        </w:tc>
      </w:tr>
      <w:tr w:rsidR="00B0340B" w:rsidRPr="00037A90" w:rsidTr="00037A90">
        <w:trPr>
          <w:trHeight w:val="255"/>
        </w:trPr>
        <w:tc>
          <w:tcPr>
            <w:tcW w:w="30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Резервные средства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870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B0340B" w:rsidRPr="00037A90" w:rsidRDefault="00B0340B" w:rsidP="00037A9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B0340B" w:rsidRPr="00037A90" w:rsidRDefault="00B0340B" w:rsidP="00037A9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10,00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B0340B" w:rsidRPr="00037A90" w:rsidRDefault="00B0340B" w:rsidP="00037A9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10,00</w:t>
            </w:r>
          </w:p>
        </w:tc>
      </w:tr>
      <w:tr w:rsidR="00B0340B" w:rsidRPr="00037A90" w:rsidTr="00037A90">
        <w:trPr>
          <w:trHeight w:val="255"/>
        </w:trPr>
        <w:tc>
          <w:tcPr>
            <w:tcW w:w="30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 xml:space="preserve"> Национальная оборона 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B0340B" w:rsidRPr="00037A90" w:rsidRDefault="00B0340B" w:rsidP="00037A90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78,70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B0340B" w:rsidRPr="00037A90" w:rsidRDefault="00B0340B" w:rsidP="00037A90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78,80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B0340B" w:rsidRPr="00037A90" w:rsidRDefault="00B0340B" w:rsidP="00037A90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80,60</w:t>
            </w:r>
          </w:p>
        </w:tc>
      </w:tr>
      <w:tr w:rsidR="00B0340B" w:rsidRPr="00037A90" w:rsidTr="00037A90">
        <w:trPr>
          <w:trHeight w:val="480"/>
        </w:trPr>
        <w:tc>
          <w:tcPr>
            <w:tcW w:w="30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Мобилизационная и вневойсковая подготовка 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B0340B" w:rsidRPr="00037A90" w:rsidRDefault="00B0340B" w:rsidP="00037A9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78,70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B0340B" w:rsidRPr="00037A90" w:rsidRDefault="00B0340B" w:rsidP="00037A9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78,80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B0340B" w:rsidRPr="00037A90" w:rsidRDefault="00B0340B" w:rsidP="00037A9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80,60</w:t>
            </w:r>
          </w:p>
        </w:tc>
      </w:tr>
      <w:tr w:rsidR="00B0340B" w:rsidRPr="00037A90" w:rsidTr="00037A90">
        <w:trPr>
          <w:trHeight w:val="720"/>
        </w:trPr>
        <w:tc>
          <w:tcPr>
            <w:tcW w:w="30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B0340B" w:rsidRPr="00037A90" w:rsidRDefault="00B0340B" w:rsidP="00037A9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78,70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B0340B" w:rsidRPr="00037A90" w:rsidRDefault="00B0340B" w:rsidP="00037A9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78,80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B0340B" w:rsidRPr="00037A90" w:rsidRDefault="00B0340B" w:rsidP="00037A9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80,60</w:t>
            </w:r>
          </w:p>
        </w:tc>
      </w:tr>
      <w:tr w:rsidR="00B0340B" w:rsidRPr="00037A90" w:rsidTr="00037A90">
        <w:trPr>
          <w:trHeight w:val="960"/>
        </w:trPr>
        <w:tc>
          <w:tcPr>
            <w:tcW w:w="30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B0340B" w:rsidRPr="00037A90" w:rsidRDefault="00B0340B" w:rsidP="00037A9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78,70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B0340B" w:rsidRPr="00037A90" w:rsidRDefault="00B0340B" w:rsidP="00037A9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78,80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B0340B" w:rsidRPr="00037A90" w:rsidRDefault="00B0340B" w:rsidP="00037A9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80,60</w:t>
            </w:r>
          </w:p>
        </w:tc>
      </w:tr>
      <w:tr w:rsidR="00B0340B" w:rsidRPr="00037A90" w:rsidTr="00037A90">
        <w:trPr>
          <w:trHeight w:val="765"/>
        </w:trPr>
        <w:tc>
          <w:tcPr>
            <w:tcW w:w="30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037A90">
              <w:rPr>
                <w:rFonts w:ascii="Arial" w:hAnsi="Arial" w:cs="Arial"/>
                <w:sz w:val="20"/>
                <w:szCs w:val="20"/>
                <w:lang w:val="ru-RU" w:eastAsia="ru-RU"/>
              </w:rPr>
              <w:t xml:space="preserve"> Осуществление первичного воинского учета на территориях, где отсутствуют военные комиссариаты 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B0340B" w:rsidRPr="00037A90" w:rsidRDefault="00B0340B" w:rsidP="00037A9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78,70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B0340B" w:rsidRPr="00037A90" w:rsidRDefault="00B0340B" w:rsidP="00037A9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78,80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B0340B" w:rsidRPr="00037A90" w:rsidRDefault="00B0340B" w:rsidP="00037A9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80,60</w:t>
            </w:r>
          </w:p>
        </w:tc>
      </w:tr>
      <w:tr w:rsidR="00B0340B" w:rsidRPr="00037A90" w:rsidTr="00037A90">
        <w:trPr>
          <w:trHeight w:val="1440"/>
        </w:trPr>
        <w:tc>
          <w:tcPr>
            <w:tcW w:w="30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B0340B" w:rsidRPr="00037A90" w:rsidRDefault="00B0340B" w:rsidP="00037A9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70,50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B0340B" w:rsidRPr="00037A90" w:rsidRDefault="00B0340B" w:rsidP="00037A9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70,50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B0340B" w:rsidRPr="00037A90" w:rsidRDefault="00B0340B" w:rsidP="00037A9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70,50</w:t>
            </w:r>
          </w:p>
        </w:tc>
      </w:tr>
      <w:tr w:rsidR="00B0340B" w:rsidRPr="00037A90" w:rsidTr="00037A90">
        <w:trPr>
          <w:trHeight w:val="720"/>
        </w:trPr>
        <w:tc>
          <w:tcPr>
            <w:tcW w:w="30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B0340B" w:rsidRPr="00037A90" w:rsidRDefault="00B0340B" w:rsidP="00037A9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70,50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B0340B" w:rsidRPr="00037A90" w:rsidRDefault="00B0340B" w:rsidP="00037A9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70,50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B0340B" w:rsidRPr="00037A90" w:rsidRDefault="00B0340B" w:rsidP="00037A9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70,50</w:t>
            </w:r>
          </w:p>
        </w:tc>
      </w:tr>
      <w:tr w:rsidR="00B0340B" w:rsidRPr="00037A90" w:rsidTr="00037A90">
        <w:trPr>
          <w:trHeight w:val="720"/>
        </w:trPr>
        <w:tc>
          <w:tcPr>
            <w:tcW w:w="3064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B0340B" w:rsidRPr="00037A90" w:rsidRDefault="00B0340B" w:rsidP="00037A9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8,20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B0340B" w:rsidRPr="00037A90" w:rsidRDefault="00B0340B" w:rsidP="00037A9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8,30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B0340B" w:rsidRPr="00037A90" w:rsidRDefault="00B0340B" w:rsidP="00037A9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10,10</w:t>
            </w:r>
          </w:p>
        </w:tc>
      </w:tr>
      <w:tr w:rsidR="00B0340B" w:rsidRPr="00037A90" w:rsidTr="00037A90">
        <w:trPr>
          <w:trHeight w:val="720"/>
        </w:trPr>
        <w:tc>
          <w:tcPr>
            <w:tcW w:w="3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B0340B" w:rsidRPr="00037A90" w:rsidRDefault="00B0340B" w:rsidP="00037A9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8,20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B0340B" w:rsidRPr="00037A90" w:rsidRDefault="00B0340B" w:rsidP="00037A9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8,30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B0340B" w:rsidRPr="00037A90" w:rsidRDefault="00B0340B" w:rsidP="00037A9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10,10</w:t>
            </w:r>
          </w:p>
        </w:tc>
      </w:tr>
      <w:tr w:rsidR="00B0340B" w:rsidRPr="00037A90" w:rsidTr="00037A90">
        <w:trPr>
          <w:trHeight w:val="255"/>
        </w:trPr>
        <w:tc>
          <w:tcPr>
            <w:tcW w:w="30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Национальная экономика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B0340B" w:rsidRPr="00037A90" w:rsidRDefault="00B0340B" w:rsidP="00037A9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432,00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B0340B" w:rsidRPr="00037A90" w:rsidRDefault="00B0340B" w:rsidP="00037A9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457,70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B0340B" w:rsidRPr="00037A90" w:rsidRDefault="00B0340B" w:rsidP="00037A9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498,90</w:t>
            </w:r>
          </w:p>
        </w:tc>
      </w:tr>
      <w:tr w:rsidR="00B0340B" w:rsidRPr="00037A90" w:rsidTr="00037A90">
        <w:trPr>
          <w:trHeight w:val="255"/>
        </w:trPr>
        <w:tc>
          <w:tcPr>
            <w:tcW w:w="30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Дорожное хозяйство (дорожные фонды)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09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B0340B" w:rsidRPr="00037A90" w:rsidRDefault="00B0340B" w:rsidP="00037A9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431,00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B0340B" w:rsidRPr="00037A90" w:rsidRDefault="00B0340B" w:rsidP="00037A9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456,70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B0340B" w:rsidRPr="00037A90" w:rsidRDefault="00B0340B" w:rsidP="00037A9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497,90</w:t>
            </w:r>
          </w:p>
        </w:tc>
      </w:tr>
      <w:tr w:rsidR="00B0340B" w:rsidRPr="00037A90" w:rsidTr="00037A90">
        <w:trPr>
          <w:trHeight w:val="720"/>
        </w:trPr>
        <w:tc>
          <w:tcPr>
            <w:tcW w:w="30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09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B0340B" w:rsidRPr="00037A90" w:rsidRDefault="00B0340B" w:rsidP="00037A9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431,00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B0340B" w:rsidRPr="00037A90" w:rsidRDefault="00B0340B" w:rsidP="00037A9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456,70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B0340B" w:rsidRPr="00037A90" w:rsidRDefault="00B0340B" w:rsidP="00037A9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497,90</w:t>
            </w:r>
          </w:p>
        </w:tc>
      </w:tr>
      <w:tr w:rsidR="00B0340B" w:rsidRPr="00037A90" w:rsidTr="00037A90">
        <w:trPr>
          <w:trHeight w:val="960"/>
        </w:trPr>
        <w:tc>
          <w:tcPr>
            <w:tcW w:w="30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09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B0340B" w:rsidRPr="00037A90" w:rsidRDefault="00B0340B" w:rsidP="00037A9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431,00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B0340B" w:rsidRPr="00037A90" w:rsidRDefault="00B0340B" w:rsidP="00037A9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456,70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B0340B" w:rsidRPr="00037A90" w:rsidRDefault="00B0340B" w:rsidP="00037A9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497,90</w:t>
            </w:r>
          </w:p>
        </w:tc>
      </w:tr>
      <w:tr w:rsidR="00B0340B" w:rsidRPr="00037A90" w:rsidTr="00037A90">
        <w:trPr>
          <w:trHeight w:val="5280"/>
        </w:trPr>
        <w:tc>
          <w:tcPr>
            <w:tcW w:w="30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межбюджетные трансферты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организация дорожного движения, а также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09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B0340B" w:rsidRPr="00037A90" w:rsidRDefault="00B0340B" w:rsidP="00037A9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431,00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B0340B" w:rsidRPr="00037A90" w:rsidRDefault="00B0340B" w:rsidP="00037A9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456,70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B0340B" w:rsidRPr="00037A90" w:rsidRDefault="00B0340B" w:rsidP="00037A9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497,90</w:t>
            </w:r>
          </w:p>
        </w:tc>
      </w:tr>
      <w:tr w:rsidR="00B0340B" w:rsidRPr="00037A90" w:rsidTr="00037A90">
        <w:trPr>
          <w:trHeight w:val="720"/>
        </w:trPr>
        <w:tc>
          <w:tcPr>
            <w:tcW w:w="3064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09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B0340B" w:rsidRPr="00037A90" w:rsidRDefault="00B0340B" w:rsidP="00037A9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431,00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B0340B" w:rsidRPr="00037A90" w:rsidRDefault="00B0340B" w:rsidP="00037A9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456,70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B0340B" w:rsidRPr="00037A90" w:rsidRDefault="00B0340B" w:rsidP="00037A9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497,90</w:t>
            </w:r>
          </w:p>
        </w:tc>
      </w:tr>
      <w:tr w:rsidR="00B0340B" w:rsidRPr="00037A90" w:rsidTr="00037A90">
        <w:trPr>
          <w:trHeight w:val="720"/>
        </w:trPr>
        <w:tc>
          <w:tcPr>
            <w:tcW w:w="3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09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B0340B" w:rsidRPr="00037A90" w:rsidRDefault="00B0340B" w:rsidP="00037A9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431,00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B0340B" w:rsidRPr="00037A90" w:rsidRDefault="00B0340B" w:rsidP="00037A9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456,70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B0340B" w:rsidRPr="00037A90" w:rsidRDefault="00B0340B" w:rsidP="00037A9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497,90</w:t>
            </w:r>
          </w:p>
        </w:tc>
      </w:tr>
      <w:tr w:rsidR="00B0340B" w:rsidRPr="00037A90" w:rsidTr="00037A90">
        <w:trPr>
          <w:trHeight w:val="480"/>
        </w:trPr>
        <w:tc>
          <w:tcPr>
            <w:tcW w:w="30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Другие вопросы в области национальной экономики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B0340B" w:rsidRPr="00037A90" w:rsidRDefault="00B0340B" w:rsidP="00037A9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B0340B" w:rsidRPr="00037A90" w:rsidRDefault="00B0340B" w:rsidP="00037A9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B0340B" w:rsidRPr="00037A90" w:rsidRDefault="00B0340B" w:rsidP="00037A9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</w:tr>
      <w:tr w:rsidR="00B0340B" w:rsidRPr="00037A90" w:rsidTr="00037A90">
        <w:trPr>
          <w:trHeight w:val="720"/>
        </w:trPr>
        <w:tc>
          <w:tcPr>
            <w:tcW w:w="30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B0340B" w:rsidRPr="00037A90" w:rsidRDefault="00B0340B" w:rsidP="00037A9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B0340B" w:rsidRPr="00037A90" w:rsidRDefault="00B0340B" w:rsidP="00037A9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B0340B" w:rsidRPr="00037A90" w:rsidRDefault="00B0340B" w:rsidP="00037A9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</w:tr>
      <w:tr w:rsidR="00B0340B" w:rsidRPr="00037A90" w:rsidTr="00037A90">
        <w:trPr>
          <w:trHeight w:val="960"/>
        </w:trPr>
        <w:tc>
          <w:tcPr>
            <w:tcW w:w="30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B0340B" w:rsidRPr="00037A90" w:rsidRDefault="00B0340B" w:rsidP="00037A9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B0340B" w:rsidRPr="00037A90" w:rsidRDefault="00B0340B" w:rsidP="00037A9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B0340B" w:rsidRPr="00037A90" w:rsidRDefault="00B0340B" w:rsidP="00037A9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</w:tr>
      <w:tr w:rsidR="00B0340B" w:rsidRPr="00037A90" w:rsidTr="00037A90">
        <w:trPr>
          <w:trHeight w:val="3315"/>
        </w:trPr>
        <w:tc>
          <w:tcPr>
            <w:tcW w:w="30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2"/>
                <w:szCs w:val="12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2"/>
                <w:szCs w:val="12"/>
                <w:lang w:val="ru-RU" w:eastAsia="ru-RU"/>
              </w:rPr>
              <w:t>Иные межбюджетные трансферты на осуществление полномочий по утверждению генеральных планов поселения, правил землепользования и застройки, утверждение подготовленной на основе генеральных планов поселения документации по планировке территории, выдача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утверждение местных нормативов градостроительного проектирования поселений, резервирование земель и изъятие земельных участков в границах поселения для муниципальных нужд, осуществление муниципального земельного контроля в границах поселения, осуществление в случаях, предусмотренных Градостроительным кодексом Российской Федерации, осмотров зданий, сооружений и выдача рекомендаций об устранении выявленных в ходе таких осмотров нарушений, направление уведомления о 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 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принятие в соответствии с гражданским законодательством Российской Федерации решения о сносе самовольной постройки, решения о сносе самовольной 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осуществление сноса самовольной постройки или ее приведения в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44107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B0340B" w:rsidRPr="00037A90" w:rsidRDefault="00B0340B" w:rsidP="00037A9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B0340B" w:rsidRPr="00037A90" w:rsidRDefault="00B0340B" w:rsidP="00037A9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B0340B" w:rsidRPr="00037A90" w:rsidRDefault="00B0340B" w:rsidP="00037A9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</w:tr>
      <w:tr w:rsidR="00B0340B" w:rsidRPr="00037A90" w:rsidTr="00037A90">
        <w:trPr>
          <w:trHeight w:val="720"/>
        </w:trPr>
        <w:tc>
          <w:tcPr>
            <w:tcW w:w="3064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44107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B0340B" w:rsidRPr="00037A90" w:rsidRDefault="00B0340B" w:rsidP="00037A9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B0340B" w:rsidRPr="00037A90" w:rsidRDefault="00B0340B" w:rsidP="00037A9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B0340B" w:rsidRPr="00037A90" w:rsidRDefault="00B0340B" w:rsidP="00037A9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</w:tr>
      <w:tr w:rsidR="00B0340B" w:rsidRPr="00037A90" w:rsidTr="00037A90">
        <w:trPr>
          <w:trHeight w:val="720"/>
        </w:trPr>
        <w:tc>
          <w:tcPr>
            <w:tcW w:w="3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44107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B0340B" w:rsidRPr="00037A90" w:rsidRDefault="00B0340B" w:rsidP="00037A9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B0340B" w:rsidRPr="00037A90" w:rsidRDefault="00B0340B" w:rsidP="00037A9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B0340B" w:rsidRPr="00037A90" w:rsidRDefault="00B0340B" w:rsidP="00037A9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</w:tr>
      <w:tr w:rsidR="00B0340B" w:rsidRPr="00037A90" w:rsidTr="00037A90">
        <w:trPr>
          <w:trHeight w:val="255"/>
        </w:trPr>
        <w:tc>
          <w:tcPr>
            <w:tcW w:w="30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037A90">
              <w:rPr>
                <w:rFonts w:ascii="Arial" w:hAnsi="Arial" w:cs="Arial"/>
                <w:sz w:val="20"/>
                <w:szCs w:val="20"/>
                <w:lang w:val="ru-RU" w:eastAsia="ru-RU"/>
              </w:rPr>
              <w:t xml:space="preserve"> Жилищно-коммунальное хозяйство 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B0340B" w:rsidRPr="00037A90" w:rsidRDefault="00B0340B" w:rsidP="00037A90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117,30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B0340B" w:rsidRPr="00037A90" w:rsidRDefault="00B0340B" w:rsidP="00037A90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24,60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B0340B" w:rsidRPr="00037A90" w:rsidRDefault="00B0340B" w:rsidP="00037A90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19,50</w:t>
            </w:r>
          </w:p>
        </w:tc>
      </w:tr>
      <w:tr w:rsidR="00B0340B" w:rsidRPr="00037A90" w:rsidTr="00037A90">
        <w:trPr>
          <w:trHeight w:val="255"/>
        </w:trPr>
        <w:tc>
          <w:tcPr>
            <w:tcW w:w="30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Коммунальное хозяйство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B0340B" w:rsidRPr="00037A90" w:rsidRDefault="00B0340B" w:rsidP="00037A90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2,00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B0340B" w:rsidRPr="00037A90" w:rsidRDefault="00B0340B" w:rsidP="00037A90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2,00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B0340B" w:rsidRPr="00037A90" w:rsidRDefault="00B0340B" w:rsidP="00037A90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</w:tr>
      <w:tr w:rsidR="00B0340B" w:rsidRPr="00037A90" w:rsidTr="00037A90">
        <w:trPr>
          <w:trHeight w:val="720"/>
        </w:trPr>
        <w:tc>
          <w:tcPr>
            <w:tcW w:w="30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B0340B" w:rsidRPr="00037A90" w:rsidRDefault="00B0340B" w:rsidP="00037A9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B0340B" w:rsidRPr="00037A90" w:rsidRDefault="00B0340B" w:rsidP="00037A9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2,00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B0340B" w:rsidRPr="00037A90" w:rsidRDefault="00B0340B" w:rsidP="00037A9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</w:tr>
      <w:tr w:rsidR="00B0340B" w:rsidRPr="00037A90" w:rsidTr="00037A90">
        <w:trPr>
          <w:trHeight w:val="960"/>
        </w:trPr>
        <w:tc>
          <w:tcPr>
            <w:tcW w:w="30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B0340B" w:rsidRPr="00037A90" w:rsidRDefault="00B0340B" w:rsidP="00037A9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B0340B" w:rsidRPr="00037A90" w:rsidRDefault="00B0340B" w:rsidP="00037A9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2,00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B0340B" w:rsidRPr="00037A90" w:rsidRDefault="00B0340B" w:rsidP="00037A9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</w:tr>
      <w:tr w:rsidR="00B0340B" w:rsidRPr="00037A90" w:rsidTr="00037A90">
        <w:trPr>
          <w:trHeight w:val="2160"/>
        </w:trPr>
        <w:tc>
          <w:tcPr>
            <w:tcW w:w="30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межбюджетные трансферты на осуществление полномочий по организации в границах поселения электро-, тепло-, газо- и водоснабжения населения, водоотведения, снабжения населения топливом в пределах полномочий, установленных законодательством Российской Федерации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B0340B" w:rsidRPr="00037A90" w:rsidRDefault="00B0340B" w:rsidP="00037A9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B0340B" w:rsidRPr="00037A90" w:rsidRDefault="00B0340B" w:rsidP="00037A9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B0340B" w:rsidRPr="00037A90" w:rsidRDefault="00B0340B" w:rsidP="00037A9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0,00</w:t>
            </w:r>
          </w:p>
        </w:tc>
      </w:tr>
      <w:tr w:rsidR="00B0340B" w:rsidRPr="00037A90" w:rsidTr="00037A90">
        <w:trPr>
          <w:trHeight w:val="720"/>
        </w:trPr>
        <w:tc>
          <w:tcPr>
            <w:tcW w:w="3064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B0340B" w:rsidRPr="00037A90" w:rsidRDefault="00B0340B" w:rsidP="00037A9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B0340B" w:rsidRPr="00037A90" w:rsidRDefault="00B0340B" w:rsidP="00037A9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B0340B" w:rsidRPr="00037A90" w:rsidRDefault="00B0340B" w:rsidP="00037A9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0,00</w:t>
            </w:r>
          </w:p>
        </w:tc>
      </w:tr>
      <w:tr w:rsidR="00B0340B" w:rsidRPr="00037A90" w:rsidTr="00037A90">
        <w:trPr>
          <w:trHeight w:val="720"/>
        </w:trPr>
        <w:tc>
          <w:tcPr>
            <w:tcW w:w="3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B0340B" w:rsidRPr="00037A90" w:rsidRDefault="00B0340B" w:rsidP="00037A9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B0340B" w:rsidRPr="00037A90" w:rsidRDefault="00B0340B" w:rsidP="00037A9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B0340B" w:rsidRPr="00037A90" w:rsidRDefault="00B0340B" w:rsidP="00037A9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0,00</w:t>
            </w:r>
          </w:p>
        </w:tc>
      </w:tr>
      <w:tr w:rsidR="00B0340B" w:rsidRPr="00037A90" w:rsidTr="00037A90">
        <w:trPr>
          <w:trHeight w:val="1440"/>
        </w:trPr>
        <w:tc>
          <w:tcPr>
            <w:tcW w:w="30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межбюджетные трансферты на осуществление полномочий по участию в организации деятельности по сбору (в том числе раздельному сбору) и транспортированию твердых коммунальных отходов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44106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B0340B" w:rsidRPr="00037A90" w:rsidRDefault="00B0340B" w:rsidP="00037A9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B0340B" w:rsidRPr="00037A90" w:rsidRDefault="00B0340B" w:rsidP="00037A9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B0340B" w:rsidRPr="00037A90" w:rsidRDefault="00B0340B" w:rsidP="00037A9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</w:tr>
      <w:tr w:rsidR="00B0340B" w:rsidRPr="00037A90" w:rsidTr="00037A90">
        <w:trPr>
          <w:trHeight w:val="720"/>
        </w:trPr>
        <w:tc>
          <w:tcPr>
            <w:tcW w:w="3064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44106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B0340B" w:rsidRPr="00037A90" w:rsidRDefault="00B0340B" w:rsidP="00037A9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B0340B" w:rsidRPr="00037A90" w:rsidRDefault="00B0340B" w:rsidP="00037A9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B0340B" w:rsidRPr="00037A90" w:rsidRDefault="00B0340B" w:rsidP="00037A9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</w:tr>
      <w:tr w:rsidR="00B0340B" w:rsidRPr="00037A90" w:rsidTr="00037A90">
        <w:trPr>
          <w:trHeight w:val="720"/>
        </w:trPr>
        <w:tc>
          <w:tcPr>
            <w:tcW w:w="3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44106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B0340B" w:rsidRPr="00037A90" w:rsidRDefault="00B0340B" w:rsidP="00037A9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B0340B" w:rsidRPr="00037A90" w:rsidRDefault="00B0340B" w:rsidP="00037A9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B0340B" w:rsidRPr="00037A90" w:rsidRDefault="00B0340B" w:rsidP="00037A9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</w:tr>
      <w:tr w:rsidR="00B0340B" w:rsidRPr="00037A90" w:rsidTr="00037A90">
        <w:trPr>
          <w:trHeight w:val="255"/>
        </w:trPr>
        <w:tc>
          <w:tcPr>
            <w:tcW w:w="30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Благоустройство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B0340B" w:rsidRPr="00037A90" w:rsidRDefault="00B0340B" w:rsidP="00037A9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115,30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B0340B" w:rsidRPr="00037A90" w:rsidRDefault="00B0340B" w:rsidP="00037A9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22,60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B0340B" w:rsidRPr="00037A90" w:rsidRDefault="00B0340B" w:rsidP="00037A9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18,50</w:t>
            </w:r>
          </w:p>
        </w:tc>
      </w:tr>
      <w:tr w:rsidR="00B0340B" w:rsidRPr="00037A90" w:rsidTr="00037A90">
        <w:trPr>
          <w:trHeight w:val="720"/>
        </w:trPr>
        <w:tc>
          <w:tcPr>
            <w:tcW w:w="3064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B0340B" w:rsidRPr="00037A90" w:rsidRDefault="00B0340B" w:rsidP="00037A9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115,30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B0340B" w:rsidRPr="00037A90" w:rsidRDefault="00B0340B" w:rsidP="00037A9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22,60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B0340B" w:rsidRPr="00037A90" w:rsidRDefault="00B0340B" w:rsidP="00037A9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18,50</w:t>
            </w:r>
          </w:p>
        </w:tc>
      </w:tr>
      <w:tr w:rsidR="00B0340B" w:rsidRPr="00037A90" w:rsidTr="00037A90">
        <w:trPr>
          <w:trHeight w:val="960"/>
        </w:trPr>
        <w:tc>
          <w:tcPr>
            <w:tcW w:w="3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B0340B" w:rsidRPr="00037A90" w:rsidRDefault="00B0340B" w:rsidP="00037A9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115,30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B0340B" w:rsidRPr="00037A90" w:rsidRDefault="00B0340B" w:rsidP="00037A9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22,60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B0340B" w:rsidRPr="00037A90" w:rsidRDefault="00B0340B" w:rsidP="00037A9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18,50</w:t>
            </w:r>
          </w:p>
        </w:tc>
      </w:tr>
      <w:tr w:rsidR="00B0340B" w:rsidRPr="00037A90" w:rsidTr="00037A90">
        <w:trPr>
          <w:trHeight w:val="765"/>
        </w:trPr>
        <w:tc>
          <w:tcPr>
            <w:tcW w:w="30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 xml:space="preserve"> Меропреятия по благоустройству территорий городских округов и поселений 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43000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B0340B" w:rsidRPr="00037A90" w:rsidRDefault="00B0340B" w:rsidP="00037A9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114,30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B0340B" w:rsidRPr="00037A90" w:rsidRDefault="00B0340B" w:rsidP="00037A9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21,60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B0340B" w:rsidRPr="00037A90" w:rsidRDefault="00B0340B" w:rsidP="00037A9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17,50</w:t>
            </w:r>
          </w:p>
        </w:tc>
      </w:tr>
      <w:tr w:rsidR="00B0340B" w:rsidRPr="00037A90" w:rsidTr="00037A90">
        <w:trPr>
          <w:trHeight w:val="255"/>
        </w:trPr>
        <w:tc>
          <w:tcPr>
            <w:tcW w:w="30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Уличное освещений 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B0340B" w:rsidRPr="00037A90" w:rsidRDefault="00B0340B" w:rsidP="00037A9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93,50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B0340B" w:rsidRPr="00037A90" w:rsidRDefault="00B0340B" w:rsidP="00037A9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5,30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B0340B" w:rsidRPr="00037A90" w:rsidRDefault="00B0340B" w:rsidP="00037A9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8,70</w:t>
            </w:r>
          </w:p>
        </w:tc>
      </w:tr>
      <w:tr w:rsidR="00B0340B" w:rsidRPr="00037A90" w:rsidTr="00037A90">
        <w:trPr>
          <w:trHeight w:val="720"/>
        </w:trPr>
        <w:tc>
          <w:tcPr>
            <w:tcW w:w="3064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B0340B" w:rsidRPr="00037A90" w:rsidRDefault="00B0340B" w:rsidP="00037A9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93,50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B0340B" w:rsidRPr="00037A90" w:rsidRDefault="00B0340B" w:rsidP="00037A9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5,30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B0340B" w:rsidRPr="00037A90" w:rsidRDefault="00B0340B" w:rsidP="00037A9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8,70</w:t>
            </w:r>
          </w:p>
        </w:tc>
      </w:tr>
      <w:tr w:rsidR="00B0340B" w:rsidRPr="00037A90" w:rsidTr="00037A90">
        <w:trPr>
          <w:trHeight w:val="720"/>
        </w:trPr>
        <w:tc>
          <w:tcPr>
            <w:tcW w:w="3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B0340B" w:rsidRPr="00037A90" w:rsidRDefault="00B0340B" w:rsidP="00037A9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93,50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B0340B" w:rsidRPr="00037A90" w:rsidRDefault="00B0340B" w:rsidP="00037A9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5,30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B0340B" w:rsidRPr="00037A90" w:rsidRDefault="00B0340B" w:rsidP="00037A9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8,70</w:t>
            </w:r>
          </w:p>
        </w:tc>
      </w:tr>
      <w:tr w:rsidR="00B0340B" w:rsidRPr="00037A90" w:rsidTr="00037A90">
        <w:trPr>
          <w:trHeight w:val="480"/>
        </w:trPr>
        <w:tc>
          <w:tcPr>
            <w:tcW w:w="30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Прочие мероприятия по благоустройству 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43040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B0340B" w:rsidRPr="00037A90" w:rsidRDefault="00B0340B" w:rsidP="00037A9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20,80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B0340B" w:rsidRPr="00037A90" w:rsidRDefault="00B0340B" w:rsidP="00037A9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16,30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B0340B" w:rsidRPr="00037A90" w:rsidRDefault="00B0340B" w:rsidP="00037A9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8,80</w:t>
            </w:r>
          </w:p>
        </w:tc>
      </w:tr>
      <w:tr w:rsidR="00B0340B" w:rsidRPr="00037A90" w:rsidTr="00037A90">
        <w:trPr>
          <w:trHeight w:val="720"/>
        </w:trPr>
        <w:tc>
          <w:tcPr>
            <w:tcW w:w="3064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43040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B0340B" w:rsidRPr="00037A90" w:rsidRDefault="00B0340B" w:rsidP="00037A9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20,80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B0340B" w:rsidRPr="00037A90" w:rsidRDefault="00B0340B" w:rsidP="00037A9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16,30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B0340B" w:rsidRPr="00037A90" w:rsidRDefault="00B0340B" w:rsidP="00037A9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8,80</w:t>
            </w:r>
          </w:p>
        </w:tc>
      </w:tr>
      <w:tr w:rsidR="00B0340B" w:rsidRPr="00037A90" w:rsidTr="00037A90">
        <w:trPr>
          <w:trHeight w:val="720"/>
        </w:trPr>
        <w:tc>
          <w:tcPr>
            <w:tcW w:w="3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43040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B0340B" w:rsidRPr="00037A90" w:rsidRDefault="00B0340B" w:rsidP="00037A9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20,80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B0340B" w:rsidRPr="00037A90" w:rsidRDefault="00B0340B" w:rsidP="00037A9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16,30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B0340B" w:rsidRPr="00037A90" w:rsidRDefault="00B0340B" w:rsidP="00037A9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8,80</w:t>
            </w:r>
          </w:p>
        </w:tc>
      </w:tr>
      <w:tr w:rsidR="00B0340B" w:rsidRPr="00037A90" w:rsidTr="00037A90">
        <w:trPr>
          <w:trHeight w:val="1920"/>
        </w:trPr>
        <w:tc>
          <w:tcPr>
            <w:tcW w:w="30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межбюджетные трансферты на осуществление полномочий по созданию условий для массового отдыха жителей поселения и организации обустройства мест массового отдыха населения, включая обеспечение свободного доступа граждан к водным объектам общего пользования и их береговым полосам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B0340B" w:rsidRPr="00037A90" w:rsidRDefault="00B0340B" w:rsidP="00037A9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B0340B" w:rsidRPr="00037A90" w:rsidRDefault="00B0340B" w:rsidP="00037A9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B0340B" w:rsidRPr="00037A90" w:rsidRDefault="00B0340B" w:rsidP="00037A9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</w:tr>
      <w:tr w:rsidR="00B0340B" w:rsidRPr="00037A90" w:rsidTr="00037A90">
        <w:trPr>
          <w:trHeight w:val="720"/>
        </w:trPr>
        <w:tc>
          <w:tcPr>
            <w:tcW w:w="3064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B0340B" w:rsidRPr="00037A90" w:rsidRDefault="00B0340B" w:rsidP="00037A9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B0340B" w:rsidRPr="00037A90" w:rsidRDefault="00B0340B" w:rsidP="00037A9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B0340B" w:rsidRPr="00037A90" w:rsidRDefault="00B0340B" w:rsidP="00037A9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</w:tr>
      <w:tr w:rsidR="00B0340B" w:rsidRPr="00037A90" w:rsidTr="00037A90">
        <w:trPr>
          <w:trHeight w:val="720"/>
        </w:trPr>
        <w:tc>
          <w:tcPr>
            <w:tcW w:w="3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B0340B" w:rsidRPr="00037A90" w:rsidRDefault="00B0340B" w:rsidP="00037A9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B0340B" w:rsidRPr="00037A90" w:rsidRDefault="00B0340B" w:rsidP="00037A9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B0340B" w:rsidRPr="00037A90" w:rsidRDefault="00B0340B" w:rsidP="00037A9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</w:tr>
      <w:tr w:rsidR="00B0340B" w:rsidRPr="00037A90" w:rsidTr="00037A90">
        <w:trPr>
          <w:trHeight w:val="255"/>
        </w:trPr>
        <w:tc>
          <w:tcPr>
            <w:tcW w:w="30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Культура, кинематография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08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B0340B" w:rsidRPr="00037A90" w:rsidRDefault="00B0340B" w:rsidP="00037A90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B0340B" w:rsidRPr="00037A90" w:rsidRDefault="00B0340B" w:rsidP="00037A90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B0340B" w:rsidRPr="00037A90" w:rsidRDefault="00B0340B" w:rsidP="00037A90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</w:tr>
      <w:tr w:rsidR="00B0340B" w:rsidRPr="00037A90" w:rsidTr="00037A90">
        <w:trPr>
          <w:trHeight w:val="255"/>
        </w:trPr>
        <w:tc>
          <w:tcPr>
            <w:tcW w:w="30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Культура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08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B0340B" w:rsidRPr="00037A90" w:rsidRDefault="00B0340B" w:rsidP="00037A9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B0340B" w:rsidRPr="00037A90" w:rsidRDefault="00B0340B" w:rsidP="00037A9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B0340B" w:rsidRPr="00037A90" w:rsidRDefault="00B0340B" w:rsidP="00037A9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</w:tr>
      <w:tr w:rsidR="00B0340B" w:rsidRPr="00037A90" w:rsidTr="00037A90">
        <w:trPr>
          <w:trHeight w:val="720"/>
        </w:trPr>
        <w:tc>
          <w:tcPr>
            <w:tcW w:w="30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08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B0340B" w:rsidRPr="00037A90" w:rsidRDefault="00B0340B" w:rsidP="00037A9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B0340B" w:rsidRPr="00037A90" w:rsidRDefault="00B0340B" w:rsidP="00037A9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B0340B" w:rsidRPr="00037A90" w:rsidRDefault="00B0340B" w:rsidP="00037A9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</w:tr>
      <w:tr w:rsidR="00B0340B" w:rsidRPr="00037A90" w:rsidTr="00037A90">
        <w:trPr>
          <w:trHeight w:val="720"/>
        </w:trPr>
        <w:tc>
          <w:tcPr>
            <w:tcW w:w="30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08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B0340B" w:rsidRPr="00037A90" w:rsidRDefault="00B0340B" w:rsidP="00037A9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B0340B" w:rsidRPr="00037A90" w:rsidRDefault="00B0340B" w:rsidP="00037A9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B0340B" w:rsidRPr="00037A90" w:rsidRDefault="00B0340B" w:rsidP="00037A9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</w:tr>
      <w:tr w:rsidR="00B0340B" w:rsidRPr="00037A90" w:rsidTr="00037A90">
        <w:trPr>
          <w:trHeight w:val="960"/>
        </w:trPr>
        <w:tc>
          <w:tcPr>
            <w:tcW w:w="30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08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B0340B" w:rsidRPr="00037A90" w:rsidRDefault="00B0340B" w:rsidP="00037A9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B0340B" w:rsidRPr="00037A90" w:rsidRDefault="00B0340B" w:rsidP="00037A9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B0340B" w:rsidRPr="00037A90" w:rsidRDefault="00B0340B" w:rsidP="00037A9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</w:tr>
      <w:tr w:rsidR="00B0340B" w:rsidRPr="00037A90" w:rsidTr="00037A90">
        <w:trPr>
          <w:trHeight w:val="2640"/>
        </w:trPr>
        <w:tc>
          <w:tcPr>
            <w:tcW w:w="30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межбюджетные трансферты на осуществление полномочий по сохранению, использованию и популяризации объектов культурного наследия (памятников истории и культуры), находящихся в собственности поселения, охране объектов культурного наследия (памятников истории и культуры) местного (муниципального) значения, расположенных на территории поселения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08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44104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B0340B" w:rsidRPr="00037A90" w:rsidRDefault="00B0340B" w:rsidP="00037A9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B0340B" w:rsidRPr="00037A90" w:rsidRDefault="00B0340B" w:rsidP="00037A9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B0340B" w:rsidRPr="00037A90" w:rsidRDefault="00B0340B" w:rsidP="00037A9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</w:tr>
      <w:tr w:rsidR="00B0340B" w:rsidRPr="00037A90" w:rsidTr="00037A90">
        <w:trPr>
          <w:trHeight w:val="720"/>
        </w:trPr>
        <w:tc>
          <w:tcPr>
            <w:tcW w:w="3064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08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44104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B0340B" w:rsidRPr="00037A90" w:rsidRDefault="00B0340B" w:rsidP="00037A9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B0340B" w:rsidRPr="00037A90" w:rsidRDefault="00B0340B" w:rsidP="00037A9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B0340B" w:rsidRPr="00037A90" w:rsidRDefault="00B0340B" w:rsidP="00037A9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</w:tr>
      <w:tr w:rsidR="00B0340B" w:rsidRPr="00037A90" w:rsidTr="00037A90">
        <w:trPr>
          <w:trHeight w:val="720"/>
        </w:trPr>
        <w:tc>
          <w:tcPr>
            <w:tcW w:w="3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08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44104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B0340B" w:rsidRPr="00037A90" w:rsidRDefault="00B0340B" w:rsidP="00037A9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B0340B" w:rsidRPr="00037A90" w:rsidRDefault="00B0340B" w:rsidP="00037A9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B0340B" w:rsidRPr="00037A90" w:rsidRDefault="00B0340B" w:rsidP="00037A9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</w:tr>
      <w:tr w:rsidR="00B0340B" w:rsidRPr="00037A90" w:rsidTr="00037A90">
        <w:trPr>
          <w:trHeight w:val="255"/>
        </w:trPr>
        <w:tc>
          <w:tcPr>
            <w:tcW w:w="30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Социальная политика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B0340B" w:rsidRPr="00037A90" w:rsidRDefault="00B0340B" w:rsidP="00037A90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99,60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B0340B" w:rsidRPr="00037A90" w:rsidRDefault="00B0340B" w:rsidP="00037A90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53,60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B0340B" w:rsidRPr="00037A90" w:rsidRDefault="00B0340B" w:rsidP="00037A90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56,90</w:t>
            </w:r>
          </w:p>
        </w:tc>
      </w:tr>
      <w:tr w:rsidR="00B0340B" w:rsidRPr="00037A90" w:rsidTr="00037A90">
        <w:trPr>
          <w:trHeight w:val="255"/>
        </w:trPr>
        <w:tc>
          <w:tcPr>
            <w:tcW w:w="3064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Пенсионное обеспечение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65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CC" w:fill="FFFFFF"/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B0340B" w:rsidRPr="00037A90" w:rsidRDefault="00B0340B" w:rsidP="00037A9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99,60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B0340B" w:rsidRPr="00037A90" w:rsidRDefault="00B0340B" w:rsidP="00037A9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53,60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B0340B" w:rsidRPr="00037A90" w:rsidRDefault="00B0340B" w:rsidP="00037A9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56,90</w:t>
            </w:r>
          </w:p>
        </w:tc>
      </w:tr>
      <w:tr w:rsidR="00B0340B" w:rsidRPr="00037A90" w:rsidTr="00037A90">
        <w:trPr>
          <w:trHeight w:val="720"/>
        </w:trPr>
        <w:tc>
          <w:tcPr>
            <w:tcW w:w="3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</w:t>
            </w:r>
          </w:p>
        </w:tc>
        <w:tc>
          <w:tcPr>
            <w:tcW w:w="582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6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B0340B" w:rsidRPr="00037A90" w:rsidRDefault="00B0340B" w:rsidP="00037A9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99,60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B0340B" w:rsidRPr="00037A90" w:rsidRDefault="00B0340B" w:rsidP="00037A9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53,60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B0340B" w:rsidRPr="00037A90" w:rsidRDefault="00B0340B" w:rsidP="00037A9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56,90</w:t>
            </w:r>
          </w:p>
        </w:tc>
      </w:tr>
      <w:tr w:rsidR="00B0340B" w:rsidRPr="00037A90" w:rsidTr="00037A90">
        <w:trPr>
          <w:trHeight w:val="960"/>
        </w:trPr>
        <w:tc>
          <w:tcPr>
            <w:tcW w:w="30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</w:t>
            </w:r>
          </w:p>
        </w:tc>
        <w:tc>
          <w:tcPr>
            <w:tcW w:w="582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B0340B" w:rsidRPr="00037A90" w:rsidRDefault="00B0340B" w:rsidP="00037A9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99,60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B0340B" w:rsidRPr="00037A90" w:rsidRDefault="00B0340B" w:rsidP="00037A9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53,60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B0340B" w:rsidRPr="00037A90" w:rsidRDefault="00B0340B" w:rsidP="00037A9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56,90</w:t>
            </w:r>
          </w:p>
        </w:tc>
      </w:tr>
      <w:tr w:rsidR="00B0340B" w:rsidRPr="00037A90" w:rsidTr="00037A90">
        <w:trPr>
          <w:trHeight w:val="510"/>
        </w:trPr>
        <w:tc>
          <w:tcPr>
            <w:tcW w:w="30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Доплаты к пенсиям муниципальных служащих Республики Мордовия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</w:t>
            </w:r>
          </w:p>
        </w:tc>
        <w:tc>
          <w:tcPr>
            <w:tcW w:w="582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B0340B" w:rsidRPr="00037A90" w:rsidRDefault="00B0340B" w:rsidP="00037A9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99,60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B0340B" w:rsidRPr="00037A90" w:rsidRDefault="00B0340B" w:rsidP="00037A9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53,60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B0340B" w:rsidRPr="00037A90" w:rsidRDefault="00B0340B" w:rsidP="00037A9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56,90</w:t>
            </w:r>
          </w:p>
        </w:tc>
      </w:tr>
      <w:tr w:rsidR="00B0340B" w:rsidRPr="00037A90" w:rsidTr="00037A90">
        <w:trPr>
          <w:trHeight w:val="510"/>
        </w:trPr>
        <w:tc>
          <w:tcPr>
            <w:tcW w:w="30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Социальное обеспечение и иные выплаты населению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</w:t>
            </w:r>
          </w:p>
        </w:tc>
        <w:tc>
          <w:tcPr>
            <w:tcW w:w="582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300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B0340B" w:rsidRPr="00037A90" w:rsidRDefault="00B0340B" w:rsidP="00037A9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99,60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B0340B" w:rsidRPr="00037A90" w:rsidRDefault="00B0340B" w:rsidP="00037A9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53,60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B0340B" w:rsidRPr="00037A90" w:rsidRDefault="00B0340B" w:rsidP="00037A9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56,90</w:t>
            </w:r>
          </w:p>
        </w:tc>
      </w:tr>
      <w:tr w:rsidR="00B0340B" w:rsidRPr="00037A90" w:rsidTr="00037A90">
        <w:trPr>
          <w:trHeight w:val="525"/>
        </w:trPr>
        <w:tc>
          <w:tcPr>
            <w:tcW w:w="3064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Публичные нормативные социальные выплаты гражданам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</w:t>
            </w:r>
          </w:p>
        </w:tc>
        <w:tc>
          <w:tcPr>
            <w:tcW w:w="582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310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B0340B" w:rsidRPr="00037A90" w:rsidRDefault="00B0340B" w:rsidP="00037A9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99,60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B0340B" w:rsidRPr="00037A90" w:rsidRDefault="00B0340B" w:rsidP="00037A9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53,60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B0340B" w:rsidRPr="00037A90" w:rsidRDefault="00B0340B" w:rsidP="00037A9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56,90</w:t>
            </w:r>
          </w:p>
        </w:tc>
      </w:tr>
      <w:tr w:rsidR="00B0340B" w:rsidRPr="00037A90" w:rsidTr="00037A90">
        <w:trPr>
          <w:trHeight w:val="510"/>
        </w:trPr>
        <w:tc>
          <w:tcPr>
            <w:tcW w:w="3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Обслуживание государственного и муниципального долга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037A90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13</w:t>
            </w:r>
          </w:p>
        </w:tc>
        <w:tc>
          <w:tcPr>
            <w:tcW w:w="58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037A90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037A90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037A90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037A90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037A90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037A90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B0340B" w:rsidRPr="00037A90" w:rsidRDefault="00B0340B" w:rsidP="00037A90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5,00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B0340B" w:rsidRPr="00037A90" w:rsidRDefault="00B0340B" w:rsidP="00037A90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5,00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B0340B" w:rsidRPr="00037A90" w:rsidRDefault="00B0340B" w:rsidP="00037A90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5,00</w:t>
            </w:r>
          </w:p>
        </w:tc>
      </w:tr>
      <w:tr w:rsidR="00B0340B" w:rsidRPr="00037A90" w:rsidTr="00037A90">
        <w:trPr>
          <w:trHeight w:val="765"/>
        </w:trPr>
        <w:tc>
          <w:tcPr>
            <w:tcW w:w="30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Обслуживание внутреннего государственного и муниципального долга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B0340B" w:rsidRPr="00037A90" w:rsidRDefault="00B0340B" w:rsidP="00037A9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B0340B" w:rsidRPr="00037A90" w:rsidRDefault="00B0340B" w:rsidP="00037A9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5,00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B0340B" w:rsidRPr="00037A90" w:rsidRDefault="00B0340B" w:rsidP="00037A9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5,00</w:t>
            </w:r>
          </w:p>
        </w:tc>
      </w:tr>
      <w:tr w:rsidR="00B0340B" w:rsidRPr="00037A90" w:rsidTr="00037A90">
        <w:trPr>
          <w:trHeight w:val="720"/>
        </w:trPr>
        <w:tc>
          <w:tcPr>
            <w:tcW w:w="30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B0340B" w:rsidRPr="00037A90" w:rsidRDefault="00B0340B" w:rsidP="00037A9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B0340B" w:rsidRPr="00037A90" w:rsidRDefault="00B0340B" w:rsidP="00037A9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5,00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B0340B" w:rsidRPr="00037A90" w:rsidRDefault="00B0340B" w:rsidP="00037A9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5,00</w:t>
            </w:r>
          </w:p>
        </w:tc>
      </w:tr>
      <w:tr w:rsidR="00B0340B" w:rsidRPr="00037A90" w:rsidTr="00037A90">
        <w:trPr>
          <w:trHeight w:val="960"/>
        </w:trPr>
        <w:tc>
          <w:tcPr>
            <w:tcW w:w="30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B0340B" w:rsidRPr="00037A90" w:rsidRDefault="00B0340B" w:rsidP="00037A9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B0340B" w:rsidRPr="00037A90" w:rsidRDefault="00B0340B" w:rsidP="00037A9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5,00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B0340B" w:rsidRPr="00037A90" w:rsidRDefault="00B0340B" w:rsidP="00037A9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5,00</w:t>
            </w:r>
          </w:p>
        </w:tc>
      </w:tr>
      <w:tr w:rsidR="00B0340B" w:rsidRPr="00037A90" w:rsidTr="00037A90">
        <w:trPr>
          <w:trHeight w:val="510"/>
        </w:trPr>
        <w:tc>
          <w:tcPr>
            <w:tcW w:w="30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037A90">
              <w:rPr>
                <w:rFonts w:ascii="Arial" w:hAnsi="Arial" w:cs="Arial"/>
                <w:sz w:val="20"/>
                <w:szCs w:val="20"/>
                <w:lang w:val="ru-RU" w:eastAsia="ru-RU"/>
              </w:rPr>
              <w:t xml:space="preserve"> Процентные платежи по муниципальному долгу  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41240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B0340B" w:rsidRPr="00037A90" w:rsidRDefault="00B0340B" w:rsidP="00037A9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5,00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B0340B" w:rsidRPr="00037A90" w:rsidRDefault="00B0340B" w:rsidP="00037A9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5,00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B0340B" w:rsidRPr="00037A90" w:rsidRDefault="00B0340B" w:rsidP="00037A9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5,00</w:t>
            </w:r>
          </w:p>
        </w:tc>
      </w:tr>
      <w:tr w:rsidR="00B0340B" w:rsidRPr="00037A90" w:rsidTr="00037A90">
        <w:trPr>
          <w:trHeight w:val="510"/>
        </w:trPr>
        <w:tc>
          <w:tcPr>
            <w:tcW w:w="30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Обслуживание государственного (муниципального) долга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41240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700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  <w:vAlign w:val="bottom"/>
          </w:tcPr>
          <w:p w:rsidR="00B0340B" w:rsidRPr="00037A90" w:rsidRDefault="00B0340B" w:rsidP="00037A9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5,00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  <w:vAlign w:val="bottom"/>
          </w:tcPr>
          <w:p w:rsidR="00B0340B" w:rsidRPr="00037A90" w:rsidRDefault="00B0340B" w:rsidP="00037A9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5,00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</w:tcPr>
          <w:p w:rsidR="00B0340B" w:rsidRPr="00037A90" w:rsidRDefault="00B0340B" w:rsidP="00037A9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5,00</w:t>
            </w:r>
          </w:p>
        </w:tc>
      </w:tr>
      <w:tr w:rsidR="00B0340B" w:rsidRPr="00037A90" w:rsidTr="00037A90">
        <w:trPr>
          <w:trHeight w:val="285"/>
        </w:trPr>
        <w:tc>
          <w:tcPr>
            <w:tcW w:w="3064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Обслуживание муниципального долга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65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41240</w:t>
            </w:r>
          </w:p>
        </w:tc>
        <w:tc>
          <w:tcPr>
            <w:tcW w:w="550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730</w:t>
            </w:r>
          </w:p>
        </w:tc>
        <w:tc>
          <w:tcPr>
            <w:tcW w:w="94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99CC" w:fill="FFFFFF"/>
            <w:vAlign w:val="bottom"/>
          </w:tcPr>
          <w:p w:rsidR="00B0340B" w:rsidRPr="00037A90" w:rsidRDefault="00B0340B" w:rsidP="00037A9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5,00</w:t>
            </w:r>
          </w:p>
        </w:tc>
        <w:tc>
          <w:tcPr>
            <w:tcW w:w="116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CCCCFF" w:fill="FFFFFF"/>
            <w:vAlign w:val="bottom"/>
          </w:tcPr>
          <w:p w:rsidR="00B0340B" w:rsidRPr="00037A90" w:rsidRDefault="00B0340B" w:rsidP="00037A9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5,00</w:t>
            </w:r>
          </w:p>
        </w:tc>
        <w:tc>
          <w:tcPr>
            <w:tcW w:w="99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00" w:fill="FFFFFF"/>
            <w:vAlign w:val="bottom"/>
          </w:tcPr>
          <w:p w:rsidR="00B0340B" w:rsidRPr="00037A90" w:rsidRDefault="00B0340B" w:rsidP="00037A9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5,00</w:t>
            </w:r>
          </w:p>
        </w:tc>
      </w:tr>
      <w:tr w:rsidR="00B0340B" w:rsidRPr="00037A90" w:rsidTr="00037A90">
        <w:trPr>
          <w:trHeight w:val="255"/>
        </w:trPr>
        <w:tc>
          <w:tcPr>
            <w:tcW w:w="3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340B" w:rsidRPr="00037A90" w:rsidRDefault="00B0340B" w:rsidP="00037A90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037A90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 xml:space="preserve"> Условно утвержденные расходы 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B0340B" w:rsidRPr="00037A90" w:rsidRDefault="00B0340B" w:rsidP="00037A90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037A90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58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B0340B" w:rsidRPr="00037A90" w:rsidRDefault="00B0340B" w:rsidP="00037A90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037A90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B0340B" w:rsidRPr="00037A90" w:rsidRDefault="00B0340B" w:rsidP="00037A90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037A90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6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B0340B" w:rsidRPr="00037A90" w:rsidRDefault="00B0340B" w:rsidP="00037A90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037A90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B0340B" w:rsidRPr="00037A90" w:rsidRDefault="00B0340B" w:rsidP="00037A90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037A90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B0340B" w:rsidRPr="00037A90" w:rsidRDefault="00B0340B" w:rsidP="00037A90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037A90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B0340B" w:rsidRPr="00037A90" w:rsidRDefault="00B0340B" w:rsidP="00037A90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037A90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4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</w:tcPr>
          <w:p w:rsidR="00B0340B" w:rsidRPr="00037A90" w:rsidRDefault="00B0340B" w:rsidP="00037A90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037A90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116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</w:tcPr>
          <w:p w:rsidR="00B0340B" w:rsidRPr="00037A90" w:rsidRDefault="00B0340B" w:rsidP="00037A90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037A90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13,4</w:t>
            </w:r>
          </w:p>
        </w:tc>
        <w:tc>
          <w:tcPr>
            <w:tcW w:w="99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</w:tcPr>
          <w:p w:rsidR="00B0340B" w:rsidRPr="00037A90" w:rsidRDefault="00B0340B" w:rsidP="00037A90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037A90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17,5</w:t>
            </w:r>
          </w:p>
        </w:tc>
      </w:tr>
      <w:tr w:rsidR="00B0340B" w:rsidRPr="00037A90" w:rsidTr="00037A90">
        <w:trPr>
          <w:trHeight w:val="255"/>
        </w:trPr>
        <w:tc>
          <w:tcPr>
            <w:tcW w:w="30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 xml:space="preserve"> Условно утвержденные расходы 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B0340B" w:rsidRPr="00037A90" w:rsidRDefault="00B0340B" w:rsidP="00037A9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B0340B" w:rsidRPr="00037A90" w:rsidRDefault="00B0340B" w:rsidP="00037A9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</w:tcPr>
          <w:p w:rsidR="00B0340B" w:rsidRPr="00037A90" w:rsidRDefault="00B0340B" w:rsidP="00037A9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</w:tcPr>
          <w:p w:rsidR="00B0340B" w:rsidRPr="00037A90" w:rsidRDefault="00B0340B" w:rsidP="00037A9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13,4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</w:tcPr>
          <w:p w:rsidR="00B0340B" w:rsidRPr="00037A90" w:rsidRDefault="00B0340B" w:rsidP="00037A9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17,5</w:t>
            </w:r>
          </w:p>
        </w:tc>
      </w:tr>
      <w:tr w:rsidR="00B0340B" w:rsidRPr="00037A90" w:rsidTr="00037A90">
        <w:trPr>
          <w:trHeight w:val="720"/>
        </w:trPr>
        <w:tc>
          <w:tcPr>
            <w:tcW w:w="30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B0340B" w:rsidRPr="00037A90" w:rsidRDefault="00B0340B" w:rsidP="00037A9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B0340B" w:rsidRPr="00037A90" w:rsidRDefault="00B0340B" w:rsidP="00037A9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B0340B" w:rsidRPr="00037A90" w:rsidRDefault="00B0340B" w:rsidP="00037A9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</w:tcPr>
          <w:p w:rsidR="00B0340B" w:rsidRPr="00037A90" w:rsidRDefault="00B0340B" w:rsidP="00037A9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</w:tcPr>
          <w:p w:rsidR="00B0340B" w:rsidRPr="00037A90" w:rsidRDefault="00B0340B" w:rsidP="00037A9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13,4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</w:tcPr>
          <w:p w:rsidR="00B0340B" w:rsidRPr="00037A90" w:rsidRDefault="00B0340B" w:rsidP="00037A9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17,5</w:t>
            </w:r>
          </w:p>
        </w:tc>
      </w:tr>
      <w:tr w:rsidR="00B0340B" w:rsidRPr="00037A90" w:rsidTr="00037A90">
        <w:trPr>
          <w:trHeight w:val="960"/>
        </w:trPr>
        <w:tc>
          <w:tcPr>
            <w:tcW w:w="30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B0340B" w:rsidRPr="00037A90" w:rsidRDefault="00B0340B" w:rsidP="00037A9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B0340B" w:rsidRPr="00037A90" w:rsidRDefault="00B0340B" w:rsidP="00037A9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B0340B" w:rsidRPr="00037A90" w:rsidRDefault="00B0340B" w:rsidP="00037A9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B0340B" w:rsidRPr="00037A90" w:rsidRDefault="00B0340B" w:rsidP="00037A9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</w:tcPr>
          <w:p w:rsidR="00B0340B" w:rsidRPr="00037A90" w:rsidRDefault="00B0340B" w:rsidP="00037A9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</w:tcPr>
          <w:p w:rsidR="00B0340B" w:rsidRPr="00037A90" w:rsidRDefault="00B0340B" w:rsidP="00037A9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13,4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</w:tcPr>
          <w:p w:rsidR="00B0340B" w:rsidRPr="00037A90" w:rsidRDefault="00B0340B" w:rsidP="00037A9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17,5</w:t>
            </w:r>
          </w:p>
        </w:tc>
      </w:tr>
      <w:tr w:rsidR="00B0340B" w:rsidRPr="00037A90" w:rsidTr="00037A90">
        <w:trPr>
          <w:trHeight w:val="255"/>
        </w:trPr>
        <w:tc>
          <w:tcPr>
            <w:tcW w:w="30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 xml:space="preserve"> Условно утвержденные расходы 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B0340B" w:rsidRPr="00037A90" w:rsidRDefault="00B0340B" w:rsidP="00037A9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B0340B" w:rsidRPr="00037A90" w:rsidRDefault="00B0340B" w:rsidP="00037A9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B0340B" w:rsidRPr="00037A90" w:rsidRDefault="00B0340B" w:rsidP="00037A9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B0340B" w:rsidRPr="00037A90" w:rsidRDefault="00B0340B" w:rsidP="00037A9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B0340B" w:rsidRPr="00037A90" w:rsidRDefault="00B0340B" w:rsidP="00037A9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41990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</w:tcPr>
          <w:p w:rsidR="00B0340B" w:rsidRPr="00037A90" w:rsidRDefault="00B0340B" w:rsidP="00037A9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</w:tcPr>
          <w:p w:rsidR="00B0340B" w:rsidRPr="00037A90" w:rsidRDefault="00B0340B" w:rsidP="00037A9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13,4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</w:tcPr>
          <w:p w:rsidR="00B0340B" w:rsidRPr="00037A90" w:rsidRDefault="00B0340B" w:rsidP="00037A9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17,5</w:t>
            </w:r>
          </w:p>
        </w:tc>
      </w:tr>
      <w:tr w:rsidR="00B0340B" w:rsidRPr="00037A90" w:rsidTr="00037A90">
        <w:trPr>
          <w:trHeight w:val="255"/>
        </w:trPr>
        <w:tc>
          <w:tcPr>
            <w:tcW w:w="3064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бюджетные ассигнования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B0340B" w:rsidRPr="00037A90" w:rsidRDefault="00B0340B" w:rsidP="00037A9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582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B0340B" w:rsidRPr="00037A90" w:rsidRDefault="00B0340B" w:rsidP="00037A9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B0340B" w:rsidRPr="00037A90" w:rsidRDefault="00B0340B" w:rsidP="00037A9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65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B0340B" w:rsidRPr="00037A90" w:rsidRDefault="00B0340B" w:rsidP="00037A9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B0340B" w:rsidRPr="00037A90" w:rsidRDefault="00B0340B" w:rsidP="00037A9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41990</w:t>
            </w:r>
          </w:p>
        </w:tc>
        <w:tc>
          <w:tcPr>
            <w:tcW w:w="550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B0340B" w:rsidRPr="00037A90" w:rsidRDefault="00B0340B" w:rsidP="00037A9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800</w:t>
            </w:r>
          </w:p>
        </w:tc>
        <w:tc>
          <w:tcPr>
            <w:tcW w:w="94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99CC" w:fill="FFFFFF"/>
          </w:tcPr>
          <w:p w:rsidR="00B0340B" w:rsidRPr="00037A90" w:rsidRDefault="00B0340B" w:rsidP="00037A9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116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CCCCFF" w:fill="FFFFFF"/>
          </w:tcPr>
          <w:p w:rsidR="00B0340B" w:rsidRPr="00037A90" w:rsidRDefault="00B0340B" w:rsidP="00037A9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13,4</w:t>
            </w:r>
          </w:p>
        </w:tc>
        <w:tc>
          <w:tcPr>
            <w:tcW w:w="99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00" w:fill="FFFFFF"/>
          </w:tcPr>
          <w:p w:rsidR="00B0340B" w:rsidRPr="00037A90" w:rsidRDefault="00B0340B" w:rsidP="00037A9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17,5</w:t>
            </w:r>
          </w:p>
        </w:tc>
      </w:tr>
      <w:tr w:rsidR="00B0340B" w:rsidRPr="00037A90" w:rsidTr="00037A90">
        <w:trPr>
          <w:trHeight w:val="255"/>
        </w:trPr>
        <w:tc>
          <w:tcPr>
            <w:tcW w:w="3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Резервные средства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0340B" w:rsidRPr="00037A90" w:rsidRDefault="00B0340B" w:rsidP="00037A9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B0340B" w:rsidRPr="00037A90" w:rsidRDefault="00B0340B" w:rsidP="00037A9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58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B0340B" w:rsidRPr="00037A90" w:rsidRDefault="00B0340B" w:rsidP="00037A9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B0340B" w:rsidRPr="00037A90" w:rsidRDefault="00B0340B" w:rsidP="00037A9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6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B0340B" w:rsidRPr="00037A90" w:rsidRDefault="00B0340B" w:rsidP="00037A9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B0340B" w:rsidRPr="00037A90" w:rsidRDefault="00B0340B" w:rsidP="00037A9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41990</w:t>
            </w:r>
          </w:p>
        </w:tc>
        <w:tc>
          <w:tcPr>
            <w:tcW w:w="5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B0340B" w:rsidRPr="00037A90" w:rsidRDefault="00B0340B" w:rsidP="00037A9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870</w:t>
            </w:r>
          </w:p>
        </w:tc>
        <w:tc>
          <w:tcPr>
            <w:tcW w:w="94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99CC" w:fill="FFFFFF"/>
          </w:tcPr>
          <w:p w:rsidR="00B0340B" w:rsidRPr="00037A90" w:rsidRDefault="00B0340B" w:rsidP="00037A9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16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FFFFFF"/>
          </w:tcPr>
          <w:p w:rsidR="00B0340B" w:rsidRPr="00037A90" w:rsidRDefault="00B0340B" w:rsidP="00037A9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13,4</w:t>
            </w:r>
          </w:p>
        </w:tc>
        <w:tc>
          <w:tcPr>
            <w:tcW w:w="99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</w:tcPr>
          <w:p w:rsidR="00B0340B" w:rsidRPr="00037A90" w:rsidRDefault="00B0340B" w:rsidP="00037A9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17,5</w:t>
            </w:r>
          </w:p>
        </w:tc>
      </w:tr>
    </w:tbl>
    <w:p w:rsidR="00B0340B" w:rsidRDefault="00B0340B" w:rsidP="00037A90">
      <w:pPr>
        <w:jc w:val="right"/>
        <w:rPr>
          <w:rFonts w:ascii="Arial" w:hAnsi="Arial" w:cs="Arial"/>
          <w:lang w:val="ru-RU"/>
        </w:rPr>
      </w:pPr>
    </w:p>
    <w:p w:rsidR="00B0340B" w:rsidRDefault="00B0340B" w:rsidP="00037A90">
      <w:pPr>
        <w:jc w:val="right"/>
        <w:rPr>
          <w:rFonts w:ascii="Arial" w:hAnsi="Arial" w:cs="Arial"/>
          <w:lang w:val="ru-RU"/>
        </w:rPr>
      </w:pPr>
    </w:p>
    <w:p w:rsidR="00B0340B" w:rsidRDefault="00B0340B" w:rsidP="00037A90">
      <w:pPr>
        <w:jc w:val="right"/>
        <w:rPr>
          <w:rFonts w:ascii="Arial" w:hAnsi="Arial" w:cs="Arial"/>
          <w:lang w:val="ru-RU"/>
        </w:rPr>
      </w:pPr>
    </w:p>
    <w:p w:rsidR="00B0340B" w:rsidRPr="002045D4" w:rsidRDefault="00B0340B" w:rsidP="00037A90">
      <w:pPr>
        <w:jc w:val="right"/>
        <w:rPr>
          <w:rFonts w:ascii="Arial" w:hAnsi="Arial" w:cs="Arial"/>
          <w:lang w:val="ru-RU"/>
        </w:rPr>
      </w:pPr>
      <w:r w:rsidRPr="002045D4">
        <w:rPr>
          <w:rFonts w:ascii="Arial" w:hAnsi="Arial" w:cs="Arial"/>
          <w:lang w:val="ru-RU"/>
        </w:rPr>
        <w:t>Приложение №</w:t>
      </w:r>
      <w:r>
        <w:rPr>
          <w:rFonts w:ascii="Arial" w:hAnsi="Arial" w:cs="Arial"/>
          <w:lang w:val="ru-RU"/>
        </w:rPr>
        <w:t>4</w:t>
      </w:r>
    </w:p>
    <w:p w:rsidR="00B0340B" w:rsidRPr="002045D4" w:rsidRDefault="00B0340B" w:rsidP="00037A90">
      <w:pPr>
        <w:jc w:val="right"/>
        <w:rPr>
          <w:rFonts w:ascii="Arial" w:hAnsi="Arial" w:cs="Arial"/>
          <w:lang w:val="ru-RU"/>
        </w:rPr>
      </w:pPr>
      <w:r w:rsidRPr="002045D4">
        <w:rPr>
          <w:rFonts w:ascii="Arial" w:hAnsi="Arial" w:cs="Arial"/>
          <w:lang w:val="ru-RU"/>
        </w:rPr>
        <w:t>к решению Совета депутатов</w:t>
      </w:r>
    </w:p>
    <w:p w:rsidR="00B0340B" w:rsidRPr="002045D4" w:rsidRDefault="00B0340B" w:rsidP="00037A90">
      <w:pPr>
        <w:jc w:val="right"/>
        <w:rPr>
          <w:rFonts w:ascii="Arial" w:hAnsi="Arial" w:cs="Arial"/>
          <w:lang w:val="ru-RU"/>
        </w:rPr>
      </w:pPr>
      <w:r w:rsidRPr="002045D4">
        <w:rPr>
          <w:rFonts w:ascii="Arial" w:hAnsi="Arial" w:cs="Arial"/>
          <w:lang w:val="ru-RU"/>
        </w:rPr>
        <w:t>Качелайского сельского поселения</w:t>
      </w:r>
    </w:p>
    <w:p w:rsidR="00B0340B" w:rsidRDefault="00B0340B" w:rsidP="00037A90">
      <w:pPr>
        <w:jc w:val="right"/>
        <w:rPr>
          <w:rFonts w:ascii="Arial" w:hAnsi="Arial" w:cs="Arial"/>
          <w:lang w:val="ru-RU"/>
        </w:rPr>
      </w:pPr>
      <w:r>
        <w:rPr>
          <w:rFonts w:ascii="Arial" w:hAnsi="Arial" w:cs="Arial"/>
        </w:rPr>
        <w:t xml:space="preserve">от </w:t>
      </w:r>
      <w:r>
        <w:rPr>
          <w:rFonts w:ascii="Arial" w:hAnsi="Arial" w:cs="Arial"/>
          <w:lang w:val="ru-RU"/>
        </w:rPr>
        <w:t>24</w:t>
      </w:r>
      <w:r>
        <w:rPr>
          <w:rFonts w:ascii="Arial" w:hAnsi="Arial" w:cs="Arial"/>
        </w:rPr>
        <w:t>.</w:t>
      </w:r>
      <w:r>
        <w:rPr>
          <w:rFonts w:ascii="Arial" w:hAnsi="Arial" w:cs="Arial"/>
          <w:lang w:val="ru-RU"/>
        </w:rPr>
        <w:t>0</w:t>
      </w:r>
      <w:r>
        <w:rPr>
          <w:rFonts w:ascii="Arial" w:hAnsi="Arial" w:cs="Arial"/>
        </w:rPr>
        <w:t>1.20</w:t>
      </w:r>
      <w:r>
        <w:rPr>
          <w:rFonts w:ascii="Arial" w:hAnsi="Arial" w:cs="Arial"/>
          <w:lang w:val="ru-RU"/>
        </w:rPr>
        <w:t>20</w:t>
      </w:r>
      <w:r>
        <w:rPr>
          <w:rFonts w:ascii="Arial" w:hAnsi="Arial" w:cs="Arial"/>
        </w:rPr>
        <w:t xml:space="preserve"> №1</w:t>
      </w:r>
      <w:r>
        <w:rPr>
          <w:rFonts w:ascii="Arial" w:hAnsi="Arial" w:cs="Arial"/>
          <w:lang w:val="ru-RU"/>
        </w:rPr>
        <w:t>51</w:t>
      </w:r>
    </w:p>
    <w:p w:rsidR="00B0340B" w:rsidRDefault="00B0340B" w:rsidP="00037A90">
      <w:pPr>
        <w:jc w:val="right"/>
        <w:rPr>
          <w:rFonts w:ascii="Arial" w:hAnsi="Arial" w:cs="Arial"/>
          <w:lang w:val="ru-RU"/>
        </w:rPr>
      </w:pPr>
    </w:p>
    <w:tbl>
      <w:tblPr>
        <w:tblW w:w="10440" w:type="dxa"/>
        <w:tblInd w:w="108" w:type="dxa"/>
        <w:tblLayout w:type="fixed"/>
        <w:tblLook w:val="0000"/>
      </w:tblPr>
      <w:tblGrid>
        <w:gridCol w:w="3340"/>
        <w:gridCol w:w="4220"/>
        <w:gridCol w:w="1080"/>
        <w:gridCol w:w="756"/>
        <w:gridCol w:w="1044"/>
      </w:tblGrid>
      <w:tr w:rsidR="00B0340B" w:rsidRPr="0028400F" w:rsidTr="00037A90">
        <w:trPr>
          <w:trHeight w:val="1050"/>
        </w:trPr>
        <w:tc>
          <w:tcPr>
            <w:tcW w:w="10440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B0340B" w:rsidRPr="00037A90" w:rsidRDefault="00B0340B" w:rsidP="00037A90">
            <w:pPr>
              <w:jc w:val="center"/>
              <w:rPr>
                <w:rFonts w:ascii="Arial" w:hAnsi="Arial" w:cs="Arial"/>
                <w:b/>
                <w:bCs/>
                <w:lang w:val="ru-RU" w:eastAsia="ru-RU"/>
              </w:rPr>
            </w:pPr>
            <w:r w:rsidRPr="00037A90">
              <w:rPr>
                <w:rFonts w:ascii="Arial" w:hAnsi="Arial" w:cs="Arial"/>
                <w:b/>
                <w:bCs/>
                <w:lang w:val="ru-RU" w:eastAsia="ru-RU"/>
              </w:rPr>
              <w:t xml:space="preserve">ИСТОЧНИКИ </w:t>
            </w:r>
            <w:r w:rsidRPr="00037A90">
              <w:rPr>
                <w:rFonts w:ascii="Arial" w:hAnsi="Arial" w:cs="Arial"/>
                <w:b/>
                <w:bCs/>
                <w:lang w:val="ru-RU" w:eastAsia="ru-RU"/>
              </w:rPr>
              <w:br/>
              <w:t>ВНУТРЕННЕГО ФИНАНСИРОВАНИЯ ДЕФИЦИТА БЮДЖЕТА КАЧЕЛАЙСКОГО СЕЛЬСКОГО ПОСЕЛЕНИЯ НА 2020 ГОД И НА ПЛАНОВЫЙ ПЕРИОД 2021 и 2022 ГОДОВ</w:t>
            </w:r>
          </w:p>
        </w:tc>
      </w:tr>
      <w:tr w:rsidR="00B0340B" w:rsidRPr="0028400F" w:rsidTr="00037A90">
        <w:trPr>
          <w:trHeight w:val="255"/>
        </w:trPr>
        <w:tc>
          <w:tcPr>
            <w:tcW w:w="3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0340B" w:rsidRPr="00037A90" w:rsidRDefault="00B0340B" w:rsidP="00037A90">
            <w:pPr>
              <w:rPr>
                <w:rFonts w:ascii="Verdana" w:hAnsi="Verdana"/>
                <w:sz w:val="20"/>
                <w:szCs w:val="20"/>
                <w:lang w:val="ru-RU" w:eastAsia="ru-RU"/>
              </w:rPr>
            </w:pPr>
          </w:p>
        </w:tc>
        <w:tc>
          <w:tcPr>
            <w:tcW w:w="42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0340B" w:rsidRPr="00037A90" w:rsidRDefault="00B0340B" w:rsidP="00037A90">
            <w:pPr>
              <w:rPr>
                <w:rFonts w:ascii="Arial" w:hAnsi="Arial"/>
                <w:sz w:val="20"/>
                <w:szCs w:val="20"/>
                <w:lang w:val="ru-RU" w:eastAsia="ru-RU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0340B" w:rsidRPr="00037A90" w:rsidRDefault="00B0340B" w:rsidP="00037A90">
            <w:pPr>
              <w:rPr>
                <w:rFonts w:ascii="Arial" w:hAnsi="Arial"/>
                <w:sz w:val="20"/>
                <w:szCs w:val="20"/>
                <w:lang w:val="ru-RU" w:eastAsia="ru-RU"/>
              </w:rPr>
            </w:pPr>
          </w:p>
        </w:tc>
        <w:tc>
          <w:tcPr>
            <w:tcW w:w="75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0340B" w:rsidRPr="00037A90" w:rsidRDefault="00B0340B" w:rsidP="00037A90">
            <w:pPr>
              <w:rPr>
                <w:rFonts w:ascii="Arial" w:hAnsi="Arial"/>
                <w:sz w:val="20"/>
                <w:szCs w:val="20"/>
                <w:lang w:val="ru-RU" w:eastAsia="ru-RU"/>
              </w:rPr>
            </w:pPr>
          </w:p>
        </w:tc>
        <w:tc>
          <w:tcPr>
            <w:tcW w:w="104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0340B" w:rsidRPr="00037A90" w:rsidRDefault="00B0340B" w:rsidP="00037A90">
            <w:pPr>
              <w:rPr>
                <w:rFonts w:ascii="Arial" w:hAnsi="Arial"/>
                <w:sz w:val="20"/>
                <w:szCs w:val="20"/>
                <w:lang w:val="ru-RU" w:eastAsia="ru-RU"/>
              </w:rPr>
            </w:pPr>
          </w:p>
        </w:tc>
      </w:tr>
      <w:tr w:rsidR="00B0340B" w:rsidRPr="00037A90" w:rsidTr="00037A90">
        <w:trPr>
          <w:trHeight w:val="735"/>
        </w:trPr>
        <w:tc>
          <w:tcPr>
            <w:tcW w:w="334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B0340B" w:rsidRPr="00037A90" w:rsidRDefault="00B0340B" w:rsidP="00037A90">
            <w:pPr>
              <w:jc w:val="center"/>
              <w:rPr>
                <w:rFonts w:ascii="Arial" w:hAnsi="Arial" w:cs="Arial"/>
                <w:b/>
                <w:bCs/>
                <w:lang w:val="ru-RU" w:eastAsia="ru-RU"/>
              </w:rPr>
            </w:pPr>
            <w:r w:rsidRPr="00037A90">
              <w:rPr>
                <w:rFonts w:ascii="Arial" w:hAnsi="Arial" w:cs="Arial"/>
                <w:b/>
                <w:bCs/>
                <w:lang w:val="ru-RU" w:eastAsia="ru-RU"/>
              </w:rPr>
              <w:t>Код</w:t>
            </w:r>
          </w:p>
        </w:tc>
        <w:tc>
          <w:tcPr>
            <w:tcW w:w="422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40B" w:rsidRPr="00037A90" w:rsidRDefault="00B0340B" w:rsidP="00037A90">
            <w:pPr>
              <w:jc w:val="center"/>
              <w:rPr>
                <w:rFonts w:ascii="Arial" w:hAnsi="Arial" w:cs="Arial"/>
                <w:b/>
                <w:bCs/>
                <w:sz w:val="23"/>
                <w:szCs w:val="23"/>
                <w:lang w:val="ru-RU" w:eastAsia="ru-RU"/>
              </w:rPr>
            </w:pPr>
            <w:r w:rsidRPr="00037A90">
              <w:rPr>
                <w:rFonts w:ascii="Arial" w:hAnsi="Arial" w:cs="Arial"/>
                <w:b/>
                <w:bCs/>
                <w:sz w:val="23"/>
                <w:szCs w:val="23"/>
                <w:lang w:val="ru-RU" w:eastAsia="ru-RU"/>
              </w:rPr>
              <w:t>Наименование кода группы, подгруппы, статьи, вида источника финансирования дефицитов бюджетов, кода классификации операций сектора государственного управления, относящихся к источникам финансирования дефицитов бюджетов Российской Федерации</w:t>
            </w:r>
          </w:p>
        </w:tc>
        <w:tc>
          <w:tcPr>
            <w:tcW w:w="2880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B0340B" w:rsidRPr="00037A90" w:rsidRDefault="00B0340B" w:rsidP="00037A90">
            <w:pPr>
              <w:jc w:val="center"/>
              <w:rPr>
                <w:rFonts w:ascii="Arial" w:hAnsi="Arial" w:cs="Arial"/>
                <w:b/>
                <w:bCs/>
                <w:lang w:val="ru-RU" w:eastAsia="ru-RU"/>
              </w:rPr>
            </w:pPr>
            <w:r w:rsidRPr="00037A90">
              <w:rPr>
                <w:rFonts w:ascii="Arial" w:hAnsi="Arial" w:cs="Arial"/>
                <w:b/>
                <w:bCs/>
                <w:lang w:val="ru-RU" w:eastAsia="ru-RU"/>
              </w:rPr>
              <w:t>Сумма (тыс. руб.)</w:t>
            </w:r>
          </w:p>
        </w:tc>
      </w:tr>
      <w:tr w:rsidR="00B0340B" w:rsidRPr="00037A90" w:rsidTr="00037A90">
        <w:trPr>
          <w:trHeight w:val="720"/>
        </w:trPr>
        <w:tc>
          <w:tcPr>
            <w:tcW w:w="33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40B" w:rsidRPr="00037A90" w:rsidRDefault="00B0340B" w:rsidP="00037A90">
            <w:pPr>
              <w:rPr>
                <w:rFonts w:ascii="Arial" w:hAnsi="Arial" w:cs="Arial"/>
                <w:b/>
                <w:bCs/>
                <w:lang w:val="ru-RU" w:eastAsia="ru-RU"/>
              </w:rPr>
            </w:pPr>
          </w:p>
        </w:tc>
        <w:tc>
          <w:tcPr>
            <w:tcW w:w="42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40B" w:rsidRPr="00037A90" w:rsidRDefault="00B0340B" w:rsidP="00037A90">
            <w:pPr>
              <w:rPr>
                <w:rFonts w:ascii="Arial" w:hAnsi="Arial" w:cs="Arial"/>
                <w:b/>
                <w:bCs/>
                <w:sz w:val="23"/>
                <w:szCs w:val="23"/>
                <w:lang w:val="ru-RU" w:eastAsia="ru-RU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B0340B" w:rsidRPr="00037A90" w:rsidRDefault="00B0340B" w:rsidP="00037A90">
            <w:pPr>
              <w:jc w:val="center"/>
              <w:rPr>
                <w:rFonts w:ascii="Arial" w:hAnsi="Arial" w:cs="Arial"/>
                <w:b/>
                <w:bCs/>
                <w:lang w:val="ru-RU" w:eastAsia="ru-RU"/>
              </w:rPr>
            </w:pPr>
            <w:r w:rsidRPr="00037A90">
              <w:rPr>
                <w:rFonts w:ascii="Arial" w:hAnsi="Arial" w:cs="Arial"/>
                <w:b/>
                <w:bCs/>
                <w:lang w:val="ru-RU" w:eastAsia="ru-RU"/>
              </w:rPr>
              <w:t>2020 год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B0340B" w:rsidRPr="00037A90" w:rsidRDefault="00B0340B" w:rsidP="00037A90">
            <w:pPr>
              <w:jc w:val="center"/>
              <w:rPr>
                <w:b/>
                <w:bCs/>
                <w:lang w:val="ru-RU" w:eastAsia="ru-RU"/>
              </w:rPr>
            </w:pPr>
            <w:r w:rsidRPr="00037A90">
              <w:rPr>
                <w:b/>
                <w:bCs/>
                <w:lang w:val="ru-RU" w:eastAsia="ru-RU"/>
              </w:rPr>
              <w:t>2021 год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B0340B" w:rsidRPr="00037A90" w:rsidRDefault="00B0340B" w:rsidP="00037A90">
            <w:pPr>
              <w:jc w:val="center"/>
              <w:rPr>
                <w:b/>
                <w:bCs/>
                <w:lang w:val="ru-RU" w:eastAsia="ru-RU"/>
              </w:rPr>
            </w:pPr>
            <w:r w:rsidRPr="00037A90">
              <w:rPr>
                <w:b/>
                <w:bCs/>
                <w:lang w:val="ru-RU" w:eastAsia="ru-RU"/>
              </w:rPr>
              <w:t>2022 год</w:t>
            </w:r>
          </w:p>
        </w:tc>
      </w:tr>
      <w:tr w:rsidR="00B0340B" w:rsidRPr="00037A90" w:rsidTr="00037A90">
        <w:trPr>
          <w:trHeight w:val="315"/>
        </w:trPr>
        <w:tc>
          <w:tcPr>
            <w:tcW w:w="3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B0340B" w:rsidRPr="00037A90" w:rsidRDefault="00B0340B" w:rsidP="00037A90">
            <w:pPr>
              <w:jc w:val="center"/>
              <w:rPr>
                <w:rFonts w:ascii="Arial" w:hAnsi="Arial" w:cs="Arial"/>
                <w:b/>
                <w:bCs/>
                <w:lang w:val="ru-RU" w:eastAsia="ru-RU"/>
              </w:rPr>
            </w:pPr>
            <w:r w:rsidRPr="00037A90">
              <w:rPr>
                <w:rFonts w:ascii="Arial" w:hAnsi="Arial" w:cs="Arial"/>
                <w:b/>
                <w:bCs/>
                <w:lang w:val="ru-RU" w:eastAsia="ru-RU"/>
              </w:rPr>
              <w:t>1</w:t>
            </w:r>
          </w:p>
        </w:tc>
        <w:tc>
          <w:tcPr>
            <w:tcW w:w="4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B0340B" w:rsidRPr="00037A90" w:rsidRDefault="00B0340B" w:rsidP="00037A90">
            <w:pPr>
              <w:jc w:val="center"/>
              <w:rPr>
                <w:rFonts w:ascii="Arial" w:hAnsi="Arial" w:cs="Arial"/>
                <w:b/>
                <w:bCs/>
                <w:lang w:val="ru-RU" w:eastAsia="ru-RU"/>
              </w:rPr>
            </w:pPr>
            <w:r w:rsidRPr="00037A90">
              <w:rPr>
                <w:rFonts w:ascii="Arial" w:hAnsi="Arial" w:cs="Arial"/>
                <w:b/>
                <w:bCs/>
                <w:lang w:val="ru-RU" w:eastAsia="ru-RU"/>
              </w:rPr>
              <w:t>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B0340B" w:rsidRPr="00037A90" w:rsidRDefault="00B0340B" w:rsidP="00037A90">
            <w:pPr>
              <w:jc w:val="center"/>
              <w:rPr>
                <w:rFonts w:ascii="Arial" w:hAnsi="Arial" w:cs="Arial"/>
                <w:b/>
                <w:bCs/>
                <w:lang w:val="ru-RU" w:eastAsia="ru-RU"/>
              </w:rPr>
            </w:pPr>
            <w:r w:rsidRPr="00037A90">
              <w:rPr>
                <w:rFonts w:ascii="Arial" w:hAnsi="Arial" w:cs="Arial"/>
                <w:b/>
                <w:bCs/>
                <w:lang w:val="ru-RU" w:eastAsia="ru-RU"/>
              </w:rPr>
              <w:t>3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B0340B" w:rsidRPr="00037A90" w:rsidRDefault="00B0340B" w:rsidP="00037A90">
            <w:pPr>
              <w:jc w:val="center"/>
              <w:rPr>
                <w:b/>
                <w:bCs/>
                <w:lang w:val="ru-RU" w:eastAsia="ru-RU"/>
              </w:rPr>
            </w:pPr>
            <w:r w:rsidRPr="00037A90">
              <w:rPr>
                <w:b/>
                <w:bCs/>
                <w:lang w:val="ru-RU" w:eastAsia="ru-RU"/>
              </w:rPr>
              <w:t>4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B0340B" w:rsidRPr="00037A90" w:rsidRDefault="00B0340B" w:rsidP="00037A90">
            <w:pPr>
              <w:jc w:val="center"/>
              <w:rPr>
                <w:b/>
                <w:bCs/>
                <w:lang w:val="ru-RU" w:eastAsia="ru-RU"/>
              </w:rPr>
            </w:pPr>
            <w:r w:rsidRPr="00037A90">
              <w:rPr>
                <w:b/>
                <w:bCs/>
                <w:lang w:val="ru-RU" w:eastAsia="ru-RU"/>
              </w:rPr>
              <w:t>5</w:t>
            </w:r>
          </w:p>
        </w:tc>
      </w:tr>
      <w:tr w:rsidR="00B0340B" w:rsidRPr="00037A90" w:rsidTr="00037A90">
        <w:trPr>
          <w:trHeight w:val="675"/>
        </w:trPr>
        <w:tc>
          <w:tcPr>
            <w:tcW w:w="33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FFFFCC" w:fill="FFFFFF"/>
          </w:tcPr>
          <w:p w:rsidR="00B0340B" w:rsidRPr="00037A90" w:rsidRDefault="00B0340B" w:rsidP="00037A90">
            <w:pPr>
              <w:jc w:val="center"/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  <w:t xml:space="preserve"> 000 01 00 00 00 00 0000 000 </w:t>
            </w:r>
          </w:p>
        </w:tc>
        <w:tc>
          <w:tcPr>
            <w:tcW w:w="422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FFFFCC" w:fill="FFFFFF"/>
          </w:tcPr>
          <w:p w:rsidR="00B0340B" w:rsidRPr="00037A90" w:rsidRDefault="00B0340B" w:rsidP="00037A90">
            <w:pPr>
              <w:jc w:val="both"/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  <w:t xml:space="preserve"> ИСТОЧНИКИ ВНУТРЕННЕГО ФИНАНСИРОВАНИЯ ДЕФИЦИТОВ БЮДЖЕТОВ </w:t>
            </w:r>
          </w:p>
        </w:tc>
        <w:tc>
          <w:tcPr>
            <w:tcW w:w="10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B0340B" w:rsidRPr="00037A90" w:rsidRDefault="00B0340B" w:rsidP="00037A90">
            <w:pPr>
              <w:jc w:val="right"/>
              <w:rPr>
                <w:rFonts w:ascii="Arial" w:hAnsi="Arial" w:cs="Arial"/>
                <w:b/>
                <w:bCs/>
                <w:lang w:val="ru-RU" w:eastAsia="ru-RU"/>
              </w:rPr>
            </w:pPr>
            <w:r w:rsidRPr="00037A90">
              <w:rPr>
                <w:rFonts w:ascii="Arial" w:hAnsi="Arial" w:cs="Arial"/>
                <w:b/>
                <w:bCs/>
                <w:lang w:val="ru-RU" w:eastAsia="ru-RU"/>
              </w:rPr>
              <w:t>0,0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B0340B" w:rsidRPr="00037A90" w:rsidRDefault="00B0340B" w:rsidP="00037A90">
            <w:pPr>
              <w:jc w:val="right"/>
              <w:rPr>
                <w:b/>
                <w:bCs/>
                <w:lang w:val="ru-RU" w:eastAsia="ru-RU"/>
              </w:rPr>
            </w:pPr>
            <w:r w:rsidRPr="00037A90">
              <w:rPr>
                <w:b/>
                <w:bCs/>
                <w:lang w:val="ru-RU" w:eastAsia="ru-RU"/>
              </w:rPr>
              <w:t>0,0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B0340B" w:rsidRPr="00037A90" w:rsidRDefault="00B0340B" w:rsidP="00037A90">
            <w:pPr>
              <w:jc w:val="right"/>
              <w:rPr>
                <w:b/>
                <w:bCs/>
                <w:lang w:val="ru-RU" w:eastAsia="ru-RU"/>
              </w:rPr>
            </w:pPr>
            <w:r w:rsidRPr="00037A90">
              <w:rPr>
                <w:b/>
                <w:bCs/>
                <w:lang w:val="ru-RU" w:eastAsia="ru-RU"/>
              </w:rPr>
              <w:t>0,0</w:t>
            </w:r>
          </w:p>
        </w:tc>
      </w:tr>
      <w:tr w:rsidR="00B0340B" w:rsidRPr="00037A90" w:rsidTr="00037A90">
        <w:trPr>
          <w:trHeight w:val="600"/>
        </w:trPr>
        <w:tc>
          <w:tcPr>
            <w:tcW w:w="334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FFFFCC" w:fill="FFFFFF"/>
          </w:tcPr>
          <w:p w:rsidR="00B0340B" w:rsidRPr="00037A90" w:rsidRDefault="00B0340B" w:rsidP="00037A90">
            <w:pPr>
              <w:jc w:val="center"/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  <w:t xml:space="preserve"> 000 01 05 00 00 00 0000 000 </w:t>
            </w:r>
          </w:p>
        </w:tc>
        <w:tc>
          <w:tcPr>
            <w:tcW w:w="42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FFFFCC" w:fill="FFFFFF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  <w:t xml:space="preserve"> Изменение остатков средств на счетах по учету средств бюджета  </w:t>
            </w:r>
          </w:p>
        </w:tc>
        <w:tc>
          <w:tcPr>
            <w:tcW w:w="10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B0340B" w:rsidRPr="00037A90" w:rsidRDefault="00B0340B" w:rsidP="00037A90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037A90">
              <w:rPr>
                <w:rFonts w:ascii="Arial" w:hAnsi="Arial" w:cs="Arial"/>
                <w:lang w:val="ru-RU" w:eastAsia="ru-RU"/>
              </w:rPr>
              <w:t>0,0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B0340B" w:rsidRPr="00037A90" w:rsidRDefault="00B0340B" w:rsidP="00037A90">
            <w:pPr>
              <w:jc w:val="right"/>
              <w:rPr>
                <w:lang w:val="ru-RU" w:eastAsia="ru-RU"/>
              </w:rPr>
            </w:pPr>
            <w:r w:rsidRPr="00037A90">
              <w:rPr>
                <w:lang w:val="ru-RU" w:eastAsia="ru-RU"/>
              </w:rPr>
              <w:t>0,0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B0340B" w:rsidRPr="00037A90" w:rsidRDefault="00B0340B" w:rsidP="00037A90">
            <w:pPr>
              <w:jc w:val="right"/>
              <w:rPr>
                <w:lang w:val="ru-RU" w:eastAsia="ru-RU"/>
              </w:rPr>
            </w:pPr>
            <w:r w:rsidRPr="00037A90">
              <w:rPr>
                <w:lang w:val="ru-RU" w:eastAsia="ru-RU"/>
              </w:rPr>
              <w:t>0,0</w:t>
            </w:r>
          </w:p>
        </w:tc>
      </w:tr>
      <w:tr w:rsidR="00B0340B" w:rsidRPr="00037A90" w:rsidTr="00037A90">
        <w:trPr>
          <w:trHeight w:val="315"/>
        </w:trPr>
        <w:tc>
          <w:tcPr>
            <w:tcW w:w="334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FFFFCC" w:fill="FFFFFF"/>
          </w:tcPr>
          <w:p w:rsidR="00B0340B" w:rsidRPr="00037A90" w:rsidRDefault="00B0340B" w:rsidP="00037A90">
            <w:pPr>
              <w:jc w:val="center"/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  <w:t xml:space="preserve"> 000 01 05 00 00 00 0000 500 </w:t>
            </w:r>
          </w:p>
        </w:tc>
        <w:tc>
          <w:tcPr>
            <w:tcW w:w="42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FFFFCC" w:fill="FFFFFF"/>
          </w:tcPr>
          <w:p w:rsidR="00B0340B" w:rsidRPr="00037A90" w:rsidRDefault="00B0340B" w:rsidP="00037A90">
            <w:pPr>
              <w:rPr>
                <w:rFonts w:ascii="Arial" w:hAnsi="Arial" w:cs="Arial"/>
                <w:b/>
                <w:bCs/>
                <w:color w:val="000000"/>
                <w:sz w:val="23"/>
                <w:szCs w:val="23"/>
                <w:lang w:val="ru-RU" w:eastAsia="ru-RU"/>
              </w:rPr>
            </w:pPr>
            <w:r w:rsidRPr="00037A90">
              <w:rPr>
                <w:rFonts w:ascii="Arial" w:hAnsi="Arial" w:cs="Arial"/>
                <w:b/>
                <w:bCs/>
                <w:color w:val="000000"/>
                <w:sz w:val="23"/>
                <w:szCs w:val="23"/>
                <w:lang w:val="ru-RU" w:eastAsia="ru-RU"/>
              </w:rPr>
              <w:t xml:space="preserve"> Увеличение остатков средств бюджетов  </w:t>
            </w:r>
          </w:p>
        </w:tc>
        <w:tc>
          <w:tcPr>
            <w:tcW w:w="10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B0340B" w:rsidRPr="00037A90" w:rsidRDefault="00B0340B" w:rsidP="00037A90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037A90">
              <w:rPr>
                <w:rFonts w:ascii="Arial" w:hAnsi="Arial" w:cs="Arial"/>
                <w:lang w:val="ru-RU" w:eastAsia="ru-RU"/>
              </w:rPr>
              <w:t>-1 695,0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B0340B" w:rsidRPr="00037A90" w:rsidRDefault="00B0340B" w:rsidP="00037A90">
            <w:pPr>
              <w:jc w:val="right"/>
              <w:rPr>
                <w:lang w:val="ru-RU" w:eastAsia="ru-RU"/>
              </w:rPr>
            </w:pPr>
            <w:r w:rsidRPr="00037A90">
              <w:rPr>
                <w:lang w:val="ru-RU" w:eastAsia="ru-RU"/>
              </w:rPr>
              <w:t>-1 078,2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B0340B" w:rsidRPr="00037A90" w:rsidRDefault="00B0340B" w:rsidP="00037A90">
            <w:pPr>
              <w:jc w:val="right"/>
              <w:rPr>
                <w:lang w:val="ru-RU" w:eastAsia="ru-RU"/>
              </w:rPr>
            </w:pPr>
            <w:r w:rsidRPr="00037A90">
              <w:rPr>
                <w:lang w:val="ru-RU" w:eastAsia="ru-RU"/>
              </w:rPr>
              <w:t>-933,8</w:t>
            </w:r>
          </w:p>
        </w:tc>
      </w:tr>
      <w:tr w:rsidR="00B0340B" w:rsidRPr="00037A90" w:rsidTr="00037A90">
        <w:trPr>
          <w:trHeight w:val="315"/>
        </w:trPr>
        <w:tc>
          <w:tcPr>
            <w:tcW w:w="334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FFFFCC" w:fill="FFFFFF"/>
          </w:tcPr>
          <w:p w:rsidR="00B0340B" w:rsidRPr="00037A90" w:rsidRDefault="00B0340B" w:rsidP="00037A90">
            <w:pPr>
              <w:jc w:val="center"/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  <w:t xml:space="preserve"> 000 01 05 02 01 00 0000 510 </w:t>
            </w:r>
          </w:p>
        </w:tc>
        <w:tc>
          <w:tcPr>
            <w:tcW w:w="42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FFFFCC" w:fill="FFFFFF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  <w:t xml:space="preserve"> Увеличение прочих остатков денежных средств бюджетов  </w:t>
            </w:r>
          </w:p>
        </w:tc>
        <w:tc>
          <w:tcPr>
            <w:tcW w:w="10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B0340B" w:rsidRPr="00037A90" w:rsidRDefault="00B0340B" w:rsidP="00037A90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037A90">
              <w:rPr>
                <w:rFonts w:ascii="Arial" w:hAnsi="Arial" w:cs="Arial"/>
                <w:lang w:val="ru-RU" w:eastAsia="ru-RU"/>
              </w:rPr>
              <w:t>-1 695,0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B0340B" w:rsidRPr="00037A90" w:rsidRDefault="00B0340B" w:rsidP="00037A90">
            <w:pPr>
              <w:jc w:val="right"/>
              <w:rPr>
                <w:lang w:val="ru-RU" w:eastAsia="ru-RU"/>
              </w:rPr>
            </w:pPr>
            <w:r w:rsidRPr="00037A90">
              <w:rPr>
                <w:lang w:val="ru-RU" w:eastAsia="ru-RU"/>
              </w:rPr>
              <w:t>-1 078,2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B0340B" w:rsidRPr="00037A90" w:rsidRDefault="00B0340B" w:rsidP="00037A90">
            <w:pPr>
              <w:jc w:val="right"/>
              <w:rPr>
                <w:lang w:val="ru-RU" w:eastAsia="ru-RU"/>
              </w:rPr>
            </w:pPr>
            <w:r w:rsidRPr="00037A90">
              <w:rPr>
                <w:lang w:val="ru-RU" w:eastAsia="ru-RU"/>
              </w:rPr>
              <w:t>-933,8</w:t>
            </w:r>
          </w:p>
        </w:tc>
      </w:tr>
      <w:tr w:rsidR="00B0340B" w:rsidRPr="00037A90" w:rsidTr="00037A90">
        <w:trPr>
          <w:trHeight w:val="600"/>
        </w:trPr>
        <w:tc>
          <w:tcPr>
            <w:tcW w:w="334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FFFFCC" w:fill="FFFFFF"/>
          </w:tcPr>
          <w:p w:rsidR="00B0340B" w:rsidRPr="00037A90" w:rsidRDefault="00B0340B" w:rsidP="00037A90">
            <w:pPr>
              <w:jc w:val="center"/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  <w:t xml:space="preserve"> 000 01 05 02 01 10 0000 510 </w:t>
            </w:r>
          </w:p>
        </w:tc>
        <w:tc>
          <w:tcPr>
            <w:tcW w:w="42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FFFFCC" w:fill="FFFFFF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  <w:t xml:space="preserve"> Увеличение прочих остатков денежных средств бюджетов муниципальных районов  </w:t>
            </w:r>
          </w:p>
        </w:tc>
        <w:tc>
          <w:tcPr>
            <w:tcW w:w="10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B0340B" w:rsidRPr="00037A90" w:rsidRDefault="00B0340B" w:rsidP="00037A90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037A90">
              <w:rPr>
                <w:rFonts w:ascii="Arial" w:hAnsi="Arial" w:cs="Arial"/>
                <w:lang w:val="ru-RU" w:eastAsia="ru-RU"/>
              </w:rPr>
              <w:t>-1 695,0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B0340B" w:rsidRPr="00037A90" w:rsidRDefault="00B0340B" w:rsidP="00037A90">
            <w:pPr>
              <w:jc w:val="right"/>
              <w:rPr>
                <w:lang w:val="ru-RU" w:eastAsia="ru-RU"/>
              </w:rPr>
            </w:pPr>
            <w:r w:rsidRPr="00037A90">
              <w:rPr>
                <w:lang w:val="ru-RU" w:eastAsia="ru-RU"/>
              </w:rPr>
              <w:t>-1 078,2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B0340B" w:rsidRPr="00037A90" w:rsidRDefault="00B0340B" w:rsidP="00037A90">
            <w:pPr>
              <w:jc w:val="right"/>
              <w:rPr>
                <w:lang w:val="ru-RU" w:eastAsia="ru-RU"/>
              </w:rPr>
            </w:pPr>
            <w:r w:rsidRPr="00037A90">
              <w:rPr>
                <w:lang w:val="ru-RU" w:eastAsia="ru-RU"/>
              </w:rPr>
              <w:t>-933,8</w:t>
            </w:r>
          </w:p>
        </w:tc>
      </w:tr>
      <w:tr w:rsidR="00B0340B" w:rsidRPr="00037A90" w:rsidTr="00037A90">
        <w:trPr>
          <w:trHeight w:val="315"/>
        </w:trPr>
        <w:tc>
          <w:tcPr>
            <w:tcW w:w="334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FFFFCC" w:fill="FFFFFF"/>
          </w:tcPr>
          <w:p w:rsidR="00B0340B" w:rsidRPr="00037A90" w:rsidRDefault="00B0340B" w:rsidP="00037A90">
            <w:pPr>
              <w:jc w:val="center"/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  <w:t xml:space="preserve"> 000 01 05 00 00 00 0000 600 </w:t>
            </w:r>
          </w:p>
        </w:tc>
        <w:tc>
          <w:tcPr>
            <w:tcW w:w="42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FFFFCC" w:fill="FFFFFF"/>
          </w:tcPr>
          <w:p w:rsidR="00B0340B" w:rsidRPr="00037A90" w:rsidRDefault="00B0340B" w:rsidP="00037A90">
            <w:pPr>
              <w:rPr>
                <w:rFonts w:ascii="Arial" w:hAnsi="Arial" w:cs="Arial"/>
                <w:b/>
                <w:bCs/>
                <w:color w:val="000000"/>
                <w:sz w:val="23"/>
                <w:szCs w:val="23"/>
                <w:lang w:val="ru-RU" w:eastAsia="ru-RU"/>
              </w:rPr>
            </w:pPr>
            <w:r w:rsidRPr="00037A90">
              <w:rPr>
                <w:rFonts w:ascii="Arial" w:hAnsi="Arial" w:cs="Arial"/>
                <w:b/>
                <w:bCs/>
                <w:color w:val="000000"/>
                <w:sz w:val="23"/>
                <w:szCs w:val="23"/>
                <w:lang w:val="ru-RU" w:eastAsia="ru-RU"/>
              </w:rPr>
              <w:t xml:space="preserve"> Уменьшение остатков средств бюджетов  </w:t>
            </w:r>
          </w:p>
        </w:tc>
        <w:tc>
          <w:tcPr>
            <w:tcW w:w="10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B0340B" w:rsidRPr="00037A90" w:rsidRDefault="00B0340B" w:rsidP="00037A90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037A90">
              <w:rPr>
                <w:rFonts w:ascii="Arial" w:hAnsi="Arial" w:cs="Arial"/>
                <w:lang w:val="ru-RU" w:eastAsia="ru-RU"/>
              </w:rPr>
              <w:t>1 695,0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B0340B" w:rsidRPr="00037A90" w:rsidRDefault="00B0340B" w:rsidP="00037A90">
            <w:pPr>
              <w:jc w:val="right"/>
              <w:rPr>
                <w:lang w:val="ru-RU" w:eastAsia="ru-RU"/>
              </w:rPr>
            </w:pPr>
            <w:r w:rsidRPr="00037A90">
              <w:rPr>
                <w:lang w:val="ru-RU" w:eastAsia="ru-RU"/>
              </w:rPr>
              <w:t>1 078,2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B0340B" w:rsidRPr="00037A90" w:rsidRDefault="00B0340B" w:rsidP="00037A90">
            <w:pPr>
              <w:jc w:val="right"/>
              <w:rPr>
                <w:lang w:val="ru-RU" w:eastAsia="ru-RU"/>
              </w:rPr>
            </w:pPr>
            <w:r w:rsidRPr="00037A90">
              <w:rPr>
                <w:lang w:val="ru-RU" w:eastAsia="ru-RU"/>
              </w:rPr>
              <w:t>933,8</w:t>
            </w:r>
          </w:p>
        </w:tc>
      </w:tr>
      <w:tr w:rsidR="00B0340B" w:rsidRPr="00037A90" w:rsidTr="00037A90">
        <w:trPr>
          <w:trHeight w:val="315"/>
        </w:trPr>
        <w:tc>
          <w:tcPr>
            <w:tcW w:w="334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FFFFCC" w:fill="FFFFFF"/>
          </w:tcPr>
          <w:p w:rsidR="00B0340B" w:rsidRPr="00037A90" w:rsidRDefault="00B0340B" w:rsidP="00037A90">
            <w:pPr>
              <w:jc w:val="center"/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  <w:t xml:space="preserve"> 000 01 05 02 01 00 0000 610 </w:t>
            </w:r>
          </w:p>
        </w:tc>
        <w:tc>
          <w:tcPr>
            <w:tcW w:w="42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FFFFCC" w:fill="FFFFFF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  <w:t xml:space="preserve"> Уменьшение прочих остатков денежных средств бюджетов  </w:t>
            </w:r>
          </w:p>
        </w:tc>
        <w:tc>
          <w:tcPr>
            <w:tcW w:w="10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B0340B" w:rsidRPr="00037A90" w:rsidRDefault="00B0340B" w:rsidP="00037A90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037A90">
              <w:rPr>
                <w:rFonts w:ascii="Arial" w:hAnsi="Arial" w:cs="Arial"/>
                <w:lang w:val="ru-RU" w:eastAsia="ru-RU"/>
              </w:rPr>
              <w:t>1 695,0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B0340B" w:rsidRPr="00037A90" w:rsidRDefault="00B0340B" w:rsidP="00037A90">
            <w:pPr>
              <w:jc w:val="right"/>
              <w:rPr>
                <w:lang w:val="ru-RU" w:eastAsia="ru-RU"/>
              </w:rPr>
            </w:pPr>
            <w:r w:rsidRPr="00037A90">
              <w:rPr>
                <w:lang w:val="ru-RU" w:eastAsia="ru-RU"/>
              </w:rPr>
              <w:t>1 078,2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B0340B" w:rsidRPr="00037A90" w:rsidRDefault="00B0340B" w:rsidP="00037A90">
            <w:pPr>
              <w:jc w:val="right"/>
              <w:rPr>
                <w:lang w:val="ru-RU" w:eastAsia="ru-RU"/>
              </w:rPr>
            </w:pPr>
            <w:r w:rsidRPr="00037A90">
              <w:rPr>
                <w:lang w:val="ru-RU" w:eastAsia="ru-RU"/>
              </w:rPr>
              <w:t>933,8</w:t>
            </w:r>
          </w:p>
        </w:tc>
      </w:tr>
      <w:tr w:rsidR="00B0340B" w:rsidRPr="00037A90" w:rsidTr="00037A90">
        <w:trPr>
          <w:trHeight w:val="600"/>
        </w:trPr>
        <w:tc>
          <w:tcPr>
            <w:tcW w:w="334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FFFFCC" w:fill="FFFFFF"/>
          </w:tcPr>
          <w:p w:rsidR="00B0340B" w:rsidRPr="00037A90" w:rsidRDefault="00B0340B" w:rsidP="00037A90">
            <w:pPr>
              <w:jc w:val="center"/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  <w:t xml:space="preserve"> 000 01 05 02 01 10 0000 610 </w:t>
            </w:r>
          </w:p>
        </w:tc>
        <w:tc>
          <w:tcPr>
            <w:tcW w:w="42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FFFFCC" w:fill="FFFFFF"/>
          </w:tcPr>
          <w:p w:rsidR="00B0340B" w:rsidRPr="00037A90" w:rsidRDefault="00B0340B" w:rsidP="00037A90">
            <w:pPr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</w:pPr>
            <w:r w:rsidRPr="00037A90"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  <w:t xml:space="preserve"> Уменьшение прочих остатков денежных средств бюджетов муниципальных районов  </w:t>
            </w:r>
          </w:p>
        </w:tc>
        <w:tc>
          <w:tcPr>
            <w:tcW w:w="10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B0340B" w:rsidRPr="00037A90" w:rsidRDefault="00B0340B" w:rsidP="00037A90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037A90">
              <w:rPr>
                <w:rFonts w:ascii="Arial" w:hAnsi="Arial" w:cs="Arial"/>
                <w:lang w:val="ru-RU" w:eastAsia="ru-RU"/>
              </w:rPr>
              <w:t>1 695,0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B0340B" w:rsidRPr="00037A90" w:rsidRDefault="00B0340B" w:rsidP="00037A90">
            <w:pPr>
              <w:jc w:val="right"/>
              <w:rPr>
                <w:lang w:val="ru-RU" w:eastAsia="ru-RU"/>
              </w:rPr>
            </w:pPr>
            <w:r w:rsidRPr="00037A90">
              <w:rPr>
                <w:lang w:val="ru-RU" w:eastAsia="ru-RU"/>
              </w:rPr>
              <w:t>1 078,2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B0340B" w:rsidRPr="00037A90" w:rsidRDefault="00B0340B" w:rsidP="00037A90">
            <w:pPr>
              <w:jc w:val="right"/>
              <w:rPr>
                <w:lang w:val="ru-RU" w:eastAsia="ru-RU"/>
              </w:rPr>
            </w:pPr>
            <w:r w:rsidRPr="00037A90">
              <w:rPr>
                <w:lang w:val="ru-RU" w:eastAsia="ru-RU"/>
              </w:rPr>
              <w:t>933,8</w:t>
            </w:r>
          </w:p>
        </w:tc>
      </w:tr>
    </w:tbl>
    <w:p w:rsidR="00B0340B" w:rsidRPr="002045D4" w:rsidRDefault="00B0340B" w:rsidP="00CA7734">
      <w:pPr>
        <w:pStyle w:val="ConsNormal"/>
        <w:ind w:right="0" w:firstLine="540"/>
        <w:jc w:val="right"/>
        <w:rPr>
          <w:sz w:val="24"/>
          <w:szCs w:val="24"/>
        </w:rPr>
      </w:pPr>
    </w:p>
    <w:sectPr w:rsidR="00B0340B" w:rsidRPr="002045D4" w:rsidSect="0028400F">
      <w:headerReference w:type="even" r:id="rId7"/>
      <w:headerReference w:type="default" r:id="rId8"/>
      <w:pgSz w:w="11906" w:h="16838"/>
      <w:pgMar w:top="567" w:right="850" w:bottom="709" w:left="1418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0340B" w:rsidRDefault="00B0340B">
      <w:r>
        <w:separator/>
      </w:r>
    </w:p>
  </w:endnote>
  <w:endnote w:type="continuationSeparator" w:id="1">
    <w:p w:rsidR="00B0340B" w:rsidRDefault="00B0340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0340B" w:rsidRDefault="00B0340B">
      <w:r>
        <w:separator/>
      </w:r>
    </w:p>
  </w:footnote>
  <w:footnote w:type="continuationSeparator" w:id="1">
    <w:p w:rsidR="00B0340B" w:rsidRDefault="00B0340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0340B" w:rsidRDefault="00B0340B" w:rsidP="0063312C">
    <w:pPr>
      <w:pStyle w:val="Head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B0340B" w:rsidRDefault="00B0340B" w:rsidP="0028400F">
    <w:pPr>
      <w:pStyle w:val="Header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0340B" w:rsidRDefault="00B0340B" w:rsidP="0063312C">
    <w:pPr>
      <w:pStyle w:val="Head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3</w:t>
    </w:r>
    <w:r>
      <w:rPr>
        <w:rStyle w:val="PageNumber"/>
      </w:rPr>
      <w:fldChar w:fldCharType="end"/>
    </w:r>
  </w:p>
  <w:p w:rsidR="00B0340B" w:rsidRDefault="00B0340B" w:rsidP="0028400F">
    <w:pPr>
      <w:pStyle w:val="Header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5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1">
    <w:nsid w:val="3B2E2208"/>
    <w:multiLevelType w:val="hybridMultilevel"/>
    <w:tmpl w:val="E1446B3A"/>
    <w:lvl w:ilvl="0" w:tplc="DA1E6ED8">
      <w:start w:val="1"/>
      <w:numFmt w:val="decimal"/>
      <w:lvlText w:val="%1."/>
      <w:lvlJc w:val="left"/>
      <w:pPr>
        <w:ind w:left="1395" w:hanging="855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2">
    <w:nsid w:val="43B94619"/>
    <w:multiLevelType w:val="hybridMultilevel"/>
    <w:tmpl w:val="4E0EE3AC"/>
    <w:lvl w:ilvl="0" w:tplc="2F205640">
      <w:start w:val="1"/>
      <w:numFmt w:val="decimal"/>
      <w:lvlText w:val="%1."/>
      <w:lvlJc w:val="left"/>
      <w:pPr>
        <w:ind w:left="1530" w:hanging="99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3">
    <w:nsid w:val="79823E99"/>
    <w:multiLevelType w:val="multilevel"/>
    <w:tmpl w:val="0B3ECF44"/>
    <w:lvl w:ilvl="0">
      <w:start w:val="1"/>
      <w:numFmt w:val="decimal"/>
      <w:lvlText w:val="%1"/>
      <w:lvlJc w:val="left"/>
      <w:pPr>
        <w:ind w:left="390" w:hanging="39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ind w:left="930" w:hanging="39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270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324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41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468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558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6120" w:hanging="1800"/>
      </w:pPr>
      <w:rPr>
        <w:rFonts w:cs="Times New Roman" w:hint="default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1297E"/>
    <w:rsid w:val="00036DEC"/>
    <w:rsid w:val="00037A90"/>
    <w:rsid w:val="00054652"/>
    <w:rsid w:val="0008702D"/>
    <w:rsid w:val="000B33A9"/>
    <w:rsid w:val="000C7376"/>
    <w:rsid w:val="000D31BD"/>
    <w:rsid w:val="000F4D62"/>
    <w:rsid w:val="0010005A"/>
    <w:rsid w:val="00113284"/>
    <w:rsid w:val="00123B6B"/>
    <w:rsid w:val="00133E72"/>
    <w:rsid w:val="00164693"/>
    <w:rsid w:val="00177B34"/>
    <w:rsid w:val="001A25AA"/>
    <w:rsid w:val="001D3B43"/>
    <w:rsid w:val="002045D4"/>
    <w:rsid w:val="00213F3E"/>
    <w:rsid w:val="002271FA"/>
    <w:rsid w:val="0028400F"/>
    <w:rsid w:val="00291B60"/>
    <w:rsid w:val="002A32E5"/>
    <w:rsid w:val="002A40AC"/>
    <w:rsid w:val="002B1CC9"/>
    <w:rsid w:val="002C0398"/>
    <w:rsid w:val="002C2901"/>
    <w:rsid w:val="002D2A88"/>
    <w:rsid w:val="003065F4"/>
    <w:rsid w:val="003B1ABE"/>
    <w:rsid w:val="003C49B9"/>
    <w:rsid w:val="003C79F7"/>
    <w:rsid w:val="00431E1C"/>
    <w:rsid w:val="004331DA"/>
    <w:rsid w:val="00441B9C"/>
    <w:rsid w:val="00454237"/>
    <w:rsid w:val="00463F55"/>
    <w:rsid w:val="004A16D9"/>
    <w:rsid w:val="004C1806"/>
    <w:rsid w:val="004D1EA4"/>
    <w:rsid w:val="004D2EEF"/>
    <w:rsid w:val="00507726"/>
    <w:rsid w:val="005171C7"/>
    <w:rsid w:val="00542314"/>
    <w:rsid w:val="00550D66"/>
    <w:rsid w:val="005B37E6"/>
    <w:rsid w:val="005C06C3"/>
    <w:rsid w:val="005E1F85"/>
    <w:rsid w:val="00605D3E"/>
    <w:rsid w:val="0061297E"/>
    <w:rsid w:val="0063312C"/>
    <w:rsid w:val="00651E2A"/>
    <w:rsid w:val="00652650"/>
    <w:rsid w:val="00656A0D"/>
    <w:rsid w:val="00670755"/>
    <w:rsid w:val="00694388"/>
    <w:rsid w:val="006B3539"/>
    <w:rsid w:val="006E7DE8"/>
    <w:rsid w:val="006F1C5B"/>
    <w:rsid w:val="006F5438"/>
    <w:rsid w:val="006F5EBF"/>
    <w:rsid w:val="00742079"/>
    <w:rsid w:val="00765167"/>
    <w:rsid w:val="007700F9"/>
    <w:rsid w:val="0077611C"/>
    <w:rsid w:val="007F787E"/>
    <w:rsid w:val="00806622"/>
    <w:rsid w:val="00811D0F"/>
    <w:rsid w:val="008353C1"/>
    <w:rsid w:val="0083559A"/>
    <w:rsid w:val="008509FD"/>
    <w:rsid w:val="0087356C"/>
    <w:rsid w:val="00880A78"/>
    <w:rsid w:val="00881539"/>
    <w:rsid w:val="00882503"/>
    <w:rsid w:val="008A5A0A"/>
    <w:rsid w:val="008B4ACC"/>
    <w:rsid w:val="008E211B"/>
    <w:rsid w:val="008F6F76"/>
    <w:rsid w:val="009427EE"/>
    <w:rsid w:val="0094312E"/>
    <w:rsid w:val="00950353"/>
    <w:rsid w:val="009544E9"/>
    <w:rsid w:val="00973AE8"/>
    <w:rsid w:val="009D4EE8"/>
    <w:rsid w:val="009F3360"/>
    <w:rsid w:val="00A10676"/>
    <w:rsid w:val="00A66FD3"/>
    <w:rsid w:val="00A7327B"/>
    <w:rsid w:val="00AB3E7E"/>
    <w:rsid w:val="00AB6155"/>
    <w:rsid w:val="00AC44EF"/>
    <w:rsid w:val="00AE2A24"/>
    <w:rsid w:val="00AE4240"/>
    <w:rsid w:val="00B0340B"/>
    <w:rsid w:val="00B263A1"/>
    <w:rsid w:val="00B31EC9"/>
    <w:rsid w:val="00B3307C"/>
    <w:rsid w:val="00B55040"/>
    <w:rsid w:val="00B62F9C"/>
    <w:rsid w:val="00B8037A"/>
    <w:rsid w:val="00B85773"/>
    <w:rsid w:val="00BA71B0"/>
    <w:rsid w:val="00C202AA"/>
    <w:rsid w:val="00C42903"/>
    <w:rsid w:val="00C57B9F"/>
    <w:rsid w:val="00C67B49"/>
    <w:rsid w:val="00C74425"/>
    <w:rsid w:val="00CA7734"/>
    <w:rsid w:val="00CE6587"/>
    <w:rsid w:val="00CF09B1"/>
    <w:rsid w:val="00CF0A4C"/>
    <w:rsid w:val="00D13F86"/>
    <w:rsid w:val="00D2557A"/>
    <w:rsid w:val="00D26455"/>
    <w:rsid w:val="00D27957"/>
    <w:rsid w:val="00D63164"/>
    <w:rsid w:val="00D87F4D"/>
    <w:rsid w:val="00D92D10"/>
    <w:rsid w:val="00DD4EB1"/>
    <w:rsid w:val="00E079B8"/>
    <w:rsid w:val="00E64C9D"/>
    <w:rsid w:val="00E738C3"/>
    <w:rsid w:val="00E74E34"/>
    <w:rsid w:val="00E90606"/>
    <w:rsid w:val="00E955D3"/>
    <w:rsid w:val="00EE6C99"/>
    <w:rsid w:val="00EE7B25"/>
    <w:rsid w:val="00EF1598"/>
    <w:rsid w:val="00F136CA"/>
    <w:rsid w:val="00F137A1"/>
    <w:rsid w:val="00F31490"/>
    <w:rsid w:val="00F32B70"/>
    <w:rsid w:val="00F5600A"/>
    <w:rsid w:val="00F77B11"/>
    <w:rsid w:val="00F84013"/>
    <w:rsid w:val="00FD6F8A"/>
    <w:rsid w:val="00FE085E"/>
    <w:rsid w:val="00FF0D1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footer" w:locked="1" w:semiHidden="0" w:uiPriority="0" w:unhideWhenUsed="0"/>
    <w:lsdException w:name="caption" w:locked="1" w:uiPriority="0" w:qFormat="1"/>
    <w:lsdException w:name="page number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Balloon Text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1297E"/>
    <w:rPr>
      <w:rFonts w:ascii="Times New Roman" w:eastAsia="Times New Roman" w:hAnsi="Times New Roman"/>
      <w:sz w:val="24"/>
      <w:szCs w:val="24"/>
      <w:lang w:val="en-US"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61297E"/>
    <w:rPr>
      <w:rFonts w:ascii="Times New Roman" w:eastAsia="Times New Roman" w:hAnsi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rmal">
    <w:name w:val="ConsNormal"/>
    <w:uiPriority w:val="99"/>
    <w:rsid w:val="00CF09B1"/>
    <w:pPr>
      <w:widowControl w:val="0"/>
      <w:autoSpaceDE w:val="0"/>
      <w:autoSpaceDN w:val="0"/>
      <w:adjustRightInd w:val="0"/>
      <w:ind w:right="19772" w:firstLine="720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onsPlusNormal">
    <w:name w:val="ConsPlusNormal"/>
    <w:uiPriority w:val="99"/>
    <w:rsid w:val="00CF09B1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  <w:sz w:val="20"/>
      <w:szCs w:val="20"/>
    </w:rPr>
  </w:style>
  <w:style w:type="paragraph" w:customStyle="1" w:styleId="ConsNonformat">
    <w:name w:val="ConsNonformat"/>
    <w:uiPriority w:val="99"/>
    <w:rsid w:val="00CF09B1"/>
    <w:pPr>
      <w:autoSpaceDE w:val="0"/>
      <w:autoSpaceDN w:val="0"/>
      <w:adjustRightInd w:val="0"/>
      <w:ind w:right="19772"/>
    </w:pPr>
    <w:rPr>
      <w:rFonts w:ascii="Courier New" w:eastAsia="Times New Roman" w:hAnsi="Courier New" w:cs="Courier New"/>
      <w:sz w:val="24"/>
      <w:szCs w:val="24"/>
    </w:rPr>
  </w:style>
  <w:style w:type="character" w:styleId="Hyperlink">
    <w:name w:val="Hyperlink"/>
    <w:basedOn w:val="DefaultParagraphFont"/>
    <w:uiPriority w:val="99"/>
    <w:rsid w:val="00CF09B1"/>
    <w:rPr>
      <w:rFonts w:cs="Times New Roman"/>
      <w:color w:val="0000FF"/>
      <w:u w:val="single"/>
    </w:rPr>
  </w:style>
  <w:style w:type="paragraph" w:styleId="Header">
    <w:name w:val="header"/>
    <w:basedOn w:val="Normal"/>
    <w:link w:val="HeaderChar"/>
    <w:uiPriority w:val="99"/>
    <w:rsid w:val="00CF09B1"/>
    <w:pPr>
      <w:tabs>
        <w:tab w:val="center" w:pos="4677"/>
        <w:tab w:val="right" w:pos="9355"/>
      </w:tabs>
    </w:pPr>
    <w:rPr>
      <w:lang w:val="ru-RU" w:eastAsia="ru-RU"/>
    </w:rPr>
  </w:style>
  <w:style w:type="character" w:customStyle="1" w:styleId="HeaderChar">
    <w:name w:val="Header Char"/>
    <w:basedOn w:val="DefaultParagraphFont"/>
    <w:link w:val="Header"/>
    <w:uiPriority w:val="99"/>
    <w:locked/>
    <w:rsid w:val="00CF09B1"/>
    <w:rPr>
      <w:rFonts w:ascii="Times New Roman" w:hAnsi="Times New Roman" w:cs="Times New Roman"/>
      <w:sz w:val="24"/>
      <w:szCs w:val="24"/>
      <w:lang w:eastAsia="ru-RU"/>
    </w:rPr>
  </w:style>
  <w:style w:type="character" w:styleId="PageNumber">
    <w:name w:val="page number"/>
    <w:basedOn w:val="DefaultParagraphFont"/>
    <w:uiPriority w:val="99"/>
    <w:rsid w:val="00CF09B1"/>
    <w:rPr>
      <w:rFonts w:cs="Times New Roman"/>
    </w:rPr>
  </w:style>
  <w:style w:type="paragraph" w:customStyle="1" w:styleId="ConsPlusTitle">
    <w:name w:val="ConsPlusTitle"/>
    <w:uiPriority w:val="99"/>
    <w:rsid w:val="00CF09B1"/>
    <w:pPr>
      <w:autoSpaceDE w:val="0"/>
      <w:autoSpaceDN w:val="0"/>
      <w:adjustRightInd w:val="0"/>
    </w:pPr>
    <w:rPr>
      <w:rFonts w:ascii="Arial" w:eastAsia="Times New Roman" w:hAnsi="Arial" w:cs="Arial"/>
      <w:b/>
      <w:bCs/>
      <w:sz w:val="20"/>
      <w:szCs w:val="20"/>
    </w:rPr>
  </w:style>
  <w:style w:type="paragraph" w:styleId="Footer">
    <w:name w:val="footer"/>
    <w:basedOn w:val="Normal"/>
    <w:link w:val="FooterChar"/>
    <w:uiPriority w:val="99"/>
    <w:rsid w:val="00CF09B1"/>
    <w:pPr>
      <w:tabs>
        <w:tab w:val="center" w:pos="4677"/>
        <w:tab w:val="right" w:pos="9355"/>
      </w:tabs>
    </w:pPr>
    <w:rPr>
      <w:lang w:val="ru-RU" w:eastAsia="ru-RU"/>
    </w:rPr>
  </w:style>
  <w:style w:type="character" w:customStyle="1" w:styleId="FooterChar">
    <w:name w:val="Footer Char"/>
    <w:basedOn w:val="DefaultParagraphFont"/>
    <w:link w:val="Footer"/>
    <w:uiPriority w:val="99"/>
    <w:locked/>
    <w:rsid w:val="00CF09B1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CharChar1CharChar1CharChar">
    <w:name w:val="Char Char Знак Знак1 Char Char1 Знак Знак Char Char"/>
    <w:basedOn w:val="Normal"/>
    <w:uiPriority w:val="99"/>
    <w:rsid w:val="00CF09B1"/>
    <w:pPr>
      <w:spacing w:before="100" w:beforeAutospacing="1" w:after="100" w:afterAutospacing="1"/>
    </w:pPr>
    <w:rPr>
      <w:rFonts w:ascii="Tahoma" w:hAnsi="Tahoma" w:cs="Tahoma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rsid w:val="00CF09B1"/>
    <w:rPr>
      <w:rFonts w:ascii="Tahoma" w:hAnsi="Tahoma" w:cs="Tahoma"/>
      <w:sz w:val="16"/>
      <w:szCs w:val="16"/>
      <w:lang w:val="ru-RU" w:eastAsia="ru-RU"/>
    </w:rPr>
  </w:style>
  <w:style w:type="character" w:customStyle="1" w:styleId="BalloonTextChar">
    <w:name w:val="Balloon Text Char"/>
    <w:basedOn w:val="DefaultParagraphFont"/>
    <w:link w:val="BalloonText"/>
    <w:uiPriority w:val="99"/>
    <w:locked/>
    <w:rsid w:val="00CF09B1"/>
    <w:rPr>
      <w:rFonts w:ascii="Tahoma" w:hAnsi="Tahoma" w:cs="Tahoma"/>
      <w:sz w:val="16"/>
      <w:szCs w:val="16"/>
      <w:lang w:eastAsia="ru-RU"/>
    </w:rPr>
  </w:style>
  <w:style w:type="paragraph" w:customStyle="1" w:styleId="ConsTitle">
    <w:name w:val="ConsTitle"/>
    <w:uiPriority w:val="99"/>
    <w:rsid w:val="00CF09B1"/>
    <w:pPr>
      <w:widowControl w:val="0"/>
      <w:suppressAutoHyphens/>
      <w:autoSpaceDE w:val="0"/>
      <w:ind w:right="19772"/>
    </w:pPr>
    <w:rPr>
      <w:rFonts w:ascii="Arial" w:eastAsia="Times New Roman" w:hAnsi="Arial" w:cs="Arial"/>
      <w:b/>
      <w:bCs/>
      <w:sz w:val="16"/>
      <w:szCs w:val="16"/>
      <w:lang w:eastAsia="ar-SA"/>
    </w:rPr>
  </w:style>
  <w:style w:type="paragraph" w:customStyle="1" w:styleId="a">
    <w:name w:val="Заголовок таблицы"/>
    <w:basedOn w:val="Normal"/>
    <w:uiPriority w:val="99"/>
    <w:rsid w:val="00CF09B1"/>
    <w:pPr>
      <w:suppressLineNumbers/>
      <w:suppressAutoHyphens/>
      <w:jc w:val="center"/>
    </w:pPr>
    <w:rPr>
      <w:b/>
      <w:bCs/>
      <w:i/>
      <w:iCs/>
      <w:lang w:eastAsia="ar-SA"/>
    </w:rPr>
  </w:style>
  <w:style w:type="character" w:styleId="FollowedHyperlink">
    <w:name w:val="FollowedHyperlink"/>
    <w:basedOn w:val="DefaultParagraphFont"/>
    <w:uiPriority w:val="99"/>
    <w:rsid w:val="00CF09B1"/>
    <w:rPr>
      <w:rFonts w:cs="Times New Roman"/>
      <w:color w:val="800080"/>
      <w:u w:val="single"/>
    </w:rPr>
  </w:style>
  <w:style w:type="paragraph" w:customStyle="1" w:styleId="msonormal0">
    <w:name w:val="msonormal"/>
    <w:basedOn w:val="Normal"/>
    <w:uiPriority w:val="99"/>
    <w:rsid w:val="00CF09B1"/>
    <w:pPr>
      <w:spacing w:before="100" w:beforeAutospacing="1" w:after="100" w:afterAutospacing="1"/>
    </w:pPr>
    <w:rPr>
      <w:lang w:val="ru-RU" w:eastAsia="ru-RU"/>
    </w:rPr>
  </w:style>
  <w:style w:type="paragraph" w:customStyle="1" w:styleId="xl70">
    <w:name w:val="xl70"/>
    <w:basedOn w:val="Normal"/>
    <w:uiPriority w:val="99"/>
    <w:rsid w:val="00CF09B1"/>
    <w:pPr>
      <w:spacing w:before="100" w:beforeAutospacing="1" w:after="100" w:afterAutospacing="1"/>
      <w:jc w:val="right"/>
    </w:pPr>
    <w:rPr>
      <w:lang w:val="ru-RU" w:eastAsia="ru-RU"/>
    </w:rPr>
  </w:style>
  <w:style w:type="paragraph" w:customStyle="1" w:styleId="xl71">
    <w:name w:val="xl71"/>
    <w:basedOn w:val="Normal"/>
    <w:uiPriority w:val="99"/>
    <w:rsid w:val="00CF09B1"/>
    <w:pPr>
      <w:spacing w:before="100" w:beforeAutospacing="1" w:after="100" w:afterAutospacing="1"/>
    </w:pPr>
    <w:rPr>
      <w:lang w:val="ru-RU" w:eastAsia="ru-RU"/>
    </w:rPr>
  </w:style>
  <w:style w:type="paragraph" w:customStyle="1" w:styleId="xl72">
    <w:name w:val="xl72"/>
    <w:basedOn w:val="Normal"/>
    <w:uiPriority w:val="99"/>
    <w:rsid w:val="00CF09B1"/>
    <w:pPr>
      <w:spacing w:before="100" w:beforeAutospacing="1" w:after="100" w:afterAutospacing="1"/>
      <w:jc w:val="center"/>
    </w:pPr>
    <w:rPr>
      <w:b/>
      <w:bCs/>
      <w:color w:val="000000"/>
      <w:lang w:val="ru-RU" w:eastAsia="ru-RU"/>
    </w:rPr>
  </w:style>
  <w:style w:type="paragraph" w:customStyle="1" w:styleId="xl73">
    <w:name w:val="xl73"/>
    <w:basedOn w:val="Normal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b/>
      <w:bCs/>
      <w:color w:val="000000"/>
      <w:lang w:val="ru-RU" w:eastAsia="ru-RU"/>
    </w:rPr>
  </w:style>
  <w:style w:type="paragraph" w:customStyle="1" w:styleId="xl74">
    <w:name w:val="xl74"/>
    <w:basedOn w:val="Normal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bottom"/>
    </w:pPr>
    <w:rPr>
      <w:b/>
      <w:bCs/>
      <w:color w:val="000000"/>
      <w:lang w:val="ru-RU" w:eastAsia="ru-RU"/>
    </w:rPr>
  </w:style>
  <w:style w:type="paragraph" w:customStyle="1" w:styleId="xl75">
    <w:name w:val="xl75"/>
    <w:basedOn w:val="Normal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76">
    <w:name w:val="xl76"/>
    <w:basedOn w:val="Normal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77">
    <w:name w:val="xl77"/>
    <w:basedOn w:val="Normal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78">
    <w:name w:val="xl78"/>
    <w:basedOn w:val="Normal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79">
    <w:name w:val="xl79"/>
    <w:basedOn w:val="Normal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color w:val="000000"/>
      <w:sz w:val="18"/>
      <w:szCs w:val="18"/>
      <w:lang w:val="ru-RU" w:eastAsia="ru-RU"/>
    </w:rPr>
  </w:style>
  <w:style w:type="paragraph" w:customStyle="1" w:styleId="xl80">
    <w:name w:val="xl80"/>
    <w:basedOn w:val="Normal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81">
    <w:name w:val="xl81"/>
    <w:basedOn w:val="Normal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82">
    <w:name w:val="xl82"/>
    <w:basedOn w:val="Normal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83">
    <w:name w:val="xl83"/>
    <w:basedOn w:val="Normal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84">
    <w:name w:val="xl84"/>
    <w:basedOn w:val="Normal"/>
    <w:uiPriority w:val="99"/>
    <w:rsid w:val="00CF09B1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85">
    <w:name w:val="xl85"/>
    <w:basedOn w:val="Normal"/>
    <w:uiPriority w:val="99"/>
    <w:rsid w:val="00CF09B1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86">
    <w:name w:val="xl86"/>
    <w:basedOn w:val="Normal"/>
    <w:uiPriority w:val="99"/>
    <w:rsid w:val="00CF09B1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87">
    <w:name w:val="xl87"/>
    <w:basedOn w:val="Normal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88">
    <w:name w:val="xl88"/>
    <w:basedOn w:val="Normal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89">
    <w:name w:val="xl89"/>
    <w:basedOn w:val="Normal"/>
    <w:uiPriority w:val="99"/>
    <w:rsid w:val="00CF09B1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90">
    <w:name w:val="xl90"/>
    <w:basedOn w:val="Normal"/>
    <w:uiPriority w:val="99"/>
    <w:rsid w:val="00CF09B1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91">
    <w:name w:val="xl91"/>
    <w:basedOn w:val="Normal"/>
    <w:uiPriority w:val="99"/>
    <w:rsid w:val="00CF09B1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92">
    <w:name w:val="xl92"/>
    <w:basedOn w:val="Normal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93">
    <w:name w:val="xl93"/>
    <w:basedOn w:val="Normal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94">
    <w:name w:val="xl94"/>
    <w:basedOn w:val="Normal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95">
    <w:name w:val="xl95"/>
    <w:basedOn w:val="Normal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96">
    <w:name w:val="xl96"/>
    <w:basedOn w:val="Normal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97">
    <w:name w:val="xl97"/>
    <w:basedOn w:val="Normal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98">
    <w:name w:val="xl98"/>
    <w:basedOn w:val="Normal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99">
    <w:name w:val="xl99"/>
    <w:basedOn w:val="Normal"/>
    <w:uiPriority w:val="99"/>
    <w:rsid w:val="00CF09B1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100">
    <w:name w:val="xl100"/>
    <w:basedOn w:val="Normal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101">
    <w:name w:val="xl101"/>
    <w:basedOn w:val="Normal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102">
    <w:name w:val="xl102"/>
    <w:basedOn w:val="Normal"/>
    <w:uiPriority w:val="99"/>
    <w:rsid w:val="00CF09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103">
    <w:name w:val="xl103"/>
    <w:basedOn w:val="Normal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color w:val="000000"/>
      <w:lang w:val="ru-RU" w:eastAsia="ru-RU"/>
    </w:rPr>
  </w:style>
  <w:style w:type="paragraph" w:customStyle="1" w:styleId="xl104">
    <w:name w:val="xl104"/>
    <w:basedOn w:val="Normal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105">
    <w:name w:val="xl105"/>
    <w:basedOn w:val="Normal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106">
    <w:name w:val="xl106"/>
    <w:basedOn w:val="Normal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107">
    <w:name w:val="xl107"/>
    <w:basedOn w:val="Normal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108">
    <w:name w:val="xl108"/>
    <w:basedOn w:val="Normal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109">
    <w:name w:val="xl109"/>
    <w:basedOn w:val="Normal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110">
    <w:name w:val="xl110"/>
    <w:basedOn w:val="Normal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b/>
      <w:bCs/>
      <w:color w:val="000000"/>
      <w:lang w:val="ru-RU" w:eastAsia="ru-RU"/>
    </w:rPr>
  </w:style>
  <w:style w:type="paragraph" w:customStyle="1" w:styleId="xl111">
    <w:name w:val="xl111"/>
    <w:basedOn w:val="Normal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bottom"/>
    </w:pPr>
    <w:rPr>
      <w:sz w:val="18"/>
      <w:szCs w:val="18"/>
      <w:lang w:val="ru-RU" w:eastAsia="ru-RU"/>
    </w:rPr>
  </w:style>
  <w:style w:type="paragraph" w:customStyle="1" w:styleId="xl112">
    <w:name w:val="xl112"/>
    <w:basedOn w:val="Normal"/>
    <w:uiPriority w:val="99"/>
    <w:rsid w:val="00CF09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113">
    <w:name w:val="xl113"/>
    <w:basedOn w:val="Normal"/>
    <w:uiPriority w:val="99"/>
    <w:rsid w:val="00CF09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114">
    <w:name w:val="xl114"/>
    <w:basedOn w:val="Normal"/>
    <w:uiPriority w:val="99"/>
    <w:rsid w:val="00CF09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115">
    <w:name w:val="xl115"/>
    <w:basedOn w:val="Normal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color w:val="000000"/>
      <w:lang w:val="ru-RU" w:eastAsia="ru-RU"/>
    </w:rPr>
  </w:style>
  <w:style w:type="paragraph" w:customStyle="1" w:styleId="xl116">
    <w:name w:val="xl116"/>
    <w:basedOn w:val="Normal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color w:val="000000"/>
      <w:lang w:val="ru-RU" w:eastAsia="ru-RU"/>
    </w:rPr>
  </w:style>
  <w:style w:type="paragraph" w:customStyle="1" w:styleId="xl117">
    <w:name w:val="xl117"/>
    <w:basedOn w:val="Normal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b/>
      <w:bCs/>
      <w:color w:val="000000"/>
      <w:lang w:val="ru-RU" w:eastAsia="ru-RU"/>
    </w:rPr>
  </w:style>
  <w:style w:type="paragraph" w:customStyle="1" w:styleId="xl118">
    <w:name w:val="xl118"/>
    <w:basedOn w:val="Normal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lang w:val="ru-RU" w:eastAsia="ru-RU"/>
    </w:rPr>
  </w:style>
  <w:style w:type="paragraph" w:customStyle="1" w:styleId="xl119">
    <w:name w:val="xl119"/>
    <w:basedOn w:val="Normal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lang w:val="ru-RU" w:eastAsia="ru-RU"/>
    </w:rPr>
  </w:style>
  <w:style w:type="paragraph" w:customStyle="1" w:styleId="xl120">
    <w:name w:val="xl120"/>
    <w:basedOn w:val="Normal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lang w:val="ru-RU" w:eastAsia="ru-RU"/>
    </w:rPr>
  </w:style>
  <w:style w:type="paragraph" w:customStyle="1" w:styleId="xl121">
    <w:name w:val="xl121"/>
    <w:basedOn w:val="Normal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lang w:val="ru-RU" w:eastAsia="ru-RU"/>
    </w:rPr>
  </w:style>
  <w:style w:type="paragraph" w:customStyle="1" w:styleId="xl122">
    <w:name w:val="xl122"/>
    <w:basedOn w:val="Normal"/>
    <w:uiPriority w:val="99"/>
    <w:rsid w:val="00CF09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lang w:val="ru-RU" w:eastAsia="ru-RU"/>
    </w:rPr>
  </w:style>
  <w:style w:type="paragraph" w:customStyle="1" w:styleId="xl123">
    <w:name w:val="xl123"/>
    <w:basedOn w:val="Normal"/>
    <w:uiPriority w:val="99"/>
    <w:rsid w:val="00CF09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lang w:val="ru-RU" w:eastAsia="ru-RU"/>
    </w:rPr>
  </w:style>
  <w:style w:type="paragraph" w:customStyle="1" w:styleId="xl124">
    <w:name w:val="xl124"/>
    <w:basedOn w:val="Normal"/>
    <w:uiPriority w:val="99"/>
    <w:rsid w:val="00CF09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lang w:val="ru-RU" w:eastAsia="ru-RU"/>
    </w:rPr>
  </w:style>
  <w:style w:type="paragraph" w:customStyle="1" w:styleId="xl125">
    <w:name w:val="xl125"/>
    <w:basedOn w:val="Normal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lang w:val="ru-RU" w:eastAsia="ru-RU"/>
    </w:rPr>
  </w:style>
  <w:style w:type="paragraph" w:customStyle="1" w:styleId="xl126">
    <w:name w:val="xl126"/>
    <w:basedOn w:val="Normal"/>
    <w:uiPriority w:val="99"/>
    <w:rsid w:val="00CF09B1"/>
    <w:pPr>
      <w:spacing w:before="100" w:beforeAutospacing="1" w:after="100" w:afterAutospacing="1"/>
      <w:jc w:val="center"/>
    </w:pPr>
    <w:rPr>
      <w:b/>
      <w:bCs/>
      <w:color w:val="000000"/>
      <w:lang w:val="ru-RU" w:eastAsia="ru-RU"/>
    </w:rPr>
  </w:style>
  <w:style w:type="paragraph" w:customStyle="1" w:styleId="xl127">
    <w:name w:val="xl127"/>
    <w:basedOn w:val="Normal"/>
    <w:uiPriority w:val="99"/>
    <w:rsid w:val="00CF09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lang w:val="ru-RU" w:eastAsia="ru-RU"/>
    </w:rPr>
  </w:style>
  <w:style w:type="paragraph" w:customStyle="1" w:styleId="xl128">
    <w:name w:val="xl128"/>
    <w:basedOn w:val="Normal"/>
    <w:uiPriority w:val="99"/>
    <w:rsid w:val="00CF09B1"/>
    <w:pPr>
      <w:spacing w:before="100" w:beforeAutospacing="1" w:after="100" w:afterAutospacing="1"/>
      <w:jc w:val="center"/>
    </w:pPr>
    <w:rPr>
      <w:b/>
      <w:bCs/>
      <w:color w:val="000000"/>
      <w:lang w:val="ru-RU" w:eastAsia="ru-RU"/>
    </w:rPr>
  </w:style>
  <w:style w:type="paragraph" w:customStyle="1" w:styleId="font5">
    <w:name w:val="font5"/>
    <w:basedOn w:val="Normal"/>
    <w:uiPriority w:val="99"/>
    <w:rsid w:val="00037A90"/>
    <w:pPr>
      <w:spacing w:before="100" w:beforeAutospacing="1" w:after="100" w:afterAutospacing="1"/>
    </w:pPr>
    <w:rPr>
      <w:rFonts w:ascii="Tahoma" w:eastAsia="Calibri" w:hAnsi="Tahoma" w:cs="Tahoma"/>
      <w:color w:val="000000"/>
      <w:sz w:val="16"/>
      <w:szCs w:val="16"/>
      <w:lang w:val="ru-RU" w:eastAsia="ru-RU"/>
    </w:rPr>
  </w:style>
  <w:style w:type="paragraph" w:customStyle="1" w:styleId="font6">
    <w:name w:val="font6"/>
    <w:basedOn w:val="Normal"/>
    <w:uiPriority w:val="99"/>
    <w:rsid w:val="00037A90"/>
    <w:pPr>
      <w:spacing w:before="100" w:beforeAutospacing="1" w:after="100" w:afterAutospacing="1"/>
    </w:pPr>
    <w:rPr>
      <w:rFonts w:ascii="Tahoma" w:eastAsia="Calibri" w:hAnsi="Tahoma" w:cs="Tahoma"/>
      <w:b/>
      <w:bCs/>
      <w:color w:val="000000"/>
      <w:sz w:val="16"/>
      <w:szCs w:val="16"/>
      <w:lang w:val="ru-RU" w:eastAsia="ru-RU"/>
    </w:rPr>
  </w:style>
  <w:style w:type="paragraph" w:customStyle="1" w:styleId="xl129">
    <w:name w:val="xl129"/>
    <w:basedOn w:val="Normal"/>
    <w:uiPriority w:val="99"/>
    <w:rsid w:val="00037A9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CCCCFF" w:fill="FFFFFF"/>
      <w:spacing w:before="100" w:beforeAutospacing="1" w:after="100" w:afterAutospacing="1"/>
      <w:textAlignment w:val="bottom"/>
    </w:pPr>
    <w:rPr>
      <w:rFonts w:eastAsia="Calibri"/>
      <w:lang w:val="ru-RU" w:eastAsia="ru-RU"/>
    </w:rPr>
  </w:style>
  <w:style w:type="paragraph" w:customStyle="1" w:styleId="xl130">
    <w:name w:val="xl130"/>
    <w:basedOn w:val="Normal"/>
    <w:uiPriority w:val="99"/>
    <w:rsid w:val="00037A9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00" w:fill="FFFFFF"/>
      <w:spacing w:before="100" w:beforeAutospacing="1" w:after="100" w:afterAutospacing="1"/>
      <w:textAlignment w:val="bottom"/>
    </w:pPr>
    <w:rPr>
      <w:rFonts w:eastAsia="Calibri"/>
      <w:lang w:val="ru-RU" w:eastAsia="ru-RU"/>
    </w:rPr>
  </w:style>
  <w:style w:type="paragraph" w:customStyle="1" w:styleId="xl131">
    <w:name w:val="xl131"/>
    <w:basedOn w:val="Normal"/>
    <w:uiPriority w:val="99"/>
    <w:rsid w:val="00037A90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FF99CC" w:fill="FFFFFF"/>
      <w:spacing w:before="100" w:beforeAutospacing="1" w:after="100" w:afterAutospacing="1"/>
      <w:textAlignment w:val="bottom"/>
    </w:pPr>
    <w:rPr>
      <w:rFonts w:eastAsia="Calibri"/>
      <w:lang w:val="ru-RU" w:eastAsia="ru-RU"/>
    </w:rPr>
  </w:style>
  <w:style w:type="paragraph" w:customStyle="1" w:styleId="xl132">
    <w:name w:val="xl132"/>
    <w:basedOn w:val="Normal"/>
    <w:uiPriority w:val="99"/>
    <w:rsid w:val="00037A90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CCCCFF" w:fill="FFFFFF"/>
      <w:spacing w:before="100" w:beforeAutospacing="1" w:after="100" w:afterAutospacing="1"/>
      <w:textAlignment w:val="bottom"/>
    </w:pPr>
    <w:rPr>
      <w:rFonts w:eastAsia="Calibri"/>
      <w:lang w:val="ru-RU" w:eastAsia="ru-RU"/>
    </w:rPr>
  </w:style>
  <w:style w:type="paragraph" w:customStyle="1" w:styleId="xl133">
    <w:name w:val="xl133"/>
    <w:basedOn w:val="Normal"/>
    <w:uiPriority w:val="99"/>
    <w:rsid w:val="00037A90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FFFF00" w:fill="FFFFFF"/>
      <w:spacing w:before="100" w:beforeAutospacing="1" w:after="100" w:afterAutospacing="1"/>
      <w:textAlignment w:val="bottom"/>
    </w:pPr>
    <w:rPr>
      <w:rFonts w:eastAsia="Calibri"/>
      <w:lang w:val="ru-RU" w:eastAsia="ru-RU"/>
    </w:rPr>
  </w:style>
  <w:style w:type="paragraph" w:customStyle="1" w:styleId="xl134">
    <w:name w:val="xl134"/>
    <w:basedOn w:val="Normal"/>
    <w:uiPriority w:val="99"/>
    <w:rsid w:val="00037A9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99CC" w:fill="FFFFFF"/>
      <w:spacing w:before="100" w:beforeAutospacing="1" w:after="100" w:afterAutospacing="1"/>
      <w:jc w:val="right"/>
    </w:pPr>
    <w:rPr>
      <w:rFonts w:eastAsia="Calibri"/>
      <w:b/>
      <w:bCs/>
      <w:lang w:val="ru-RU" w:eastAsia="ru-RU"/>
    </w:rPr>
  </w:style>
  <w:style w:type="paragraph" w:customStyle="1" w:styleId="xl135">
    <w:name w:val="xl135"/>
    <w:basedOn w:val="Normal"/>
    <w:uiPriority w:val="99"/>
    <w:rsid w:val="00037A9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CCCCFF" w:fill="FFFFFF"/>
      <w:spacing w:before="100" w:beforeAutospacing="1" w:after="100" w:afterAutospacing="1"/>
      <w:jc w:val="right"/>
    </w:pPr>
    <w:rPr>
      <w:rFonts w:eastAsia="Calibri"/>
      <w:b/>
      <w:bCs/>
      <w:lang w:val="ru-RU" w:eastAsia="ru-RU"/>
    </w:rPr>
  </w:style>
  <w:style w:type="paragraph" w:customStyle="1" w:styleId="xl136">
    <w:name w:val="xl136"/>
    <w:basedOn w:val="Normal"/>
    <w:uiPriority w:val="99"/>
    <w:rsid w:val="00037A9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00" w:fill="FFFFFF"/>
      <w:spacing w:before="100" w:beforeAutospacing="1" w:after="100" w:afterAutospacing="1"/>
      <w:jc w:val="right"/>
    </w:pPr>
    <w:rPr>
      <w:rFonts w:eastAsia="Calibri"/>
      <w:b/>
      <w:bCs/>
      <w:lang w:val="ru-RU" w:eastAsia="ru-RU"/>
    </w:rPr>
  </w:style>
  <w:style w:type="paragraph" w:customStyle="1" w:styleId="xl137">
    <w:name w:val="xl137"/>
    <w:basedOn w:val="Normal"/>
    <w:uiPriority w:val="99"/>
    <w:rsid w:val="00037A9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99CC" w:fill="FFFFFF"/>
      <w:spacing w:before="100" w:beforeAutospacing="1" w:after="100" w:afterAutospacing="1"/>
      <w:jc w:val="right"/>
    </w:pPr>
    <w:rPr>
      <w:rFonts w:eastAsia="Calibri"/>
      <w:lang w:val="ru-RU" w:eastAsia="ru-RU"/>
    </w:rPr>
  </w:style>
  <w:style w:type="paragraph" w:customStyle="1" w:styleId="xl138">
    <w:name w:val="xl138"/>
    <w:basedOn w:val="Normal"/>
    <w:uiPriority w:val="99"/>
    <w:rsid w:val="00037A9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CCCCFF" w:fill="FFFFFF"/>
      <w:spacing w:before="100" w:beforeAutospacing="1" w:after="100" w:afterAutospacing="1"/>
      <w:jc w:val="right"/>
    </w:pPr>
    <w:rPr>
      <w:rFonts w:eastAsia="Calibri"/>
      <w:lang w:val="ru-RU" w:eastAsia="ru-RU"/>
    </w:rPr>
  </w:style>
  <w:style w:type="paragraph" w:customStyle="1" w:styleId="xl139">
    <w:name w:val="xl139"/>
    <w:basedOn w:val="Normal"/>
    <w:uiPriority w:val="99"/>
    <w:rsid w:val="00037A9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00" w:fill="FFFFFF"/>
      <w:spacing w:before="100" w:beforeAutospacing="1" w:after="100" w:afterAutospacing="1"/>
      <w:jc w:val="right"/>
    </w:pPr>
    <w:rPr>
      <w:rFonts w:eastAsia="Calibri"/>
      <w:lang w:val="ru-RU" w:eastAsia="ru-RU"/>
    </w:rPr>
  </w:style>
  <w:style w:type="paragraph" w:customStyle="1" w:styleId="xl140">
    <w:name w:val="xl140"/>
    <w:basedOn w:val="Normal"/>
    <w:uiPriority w:val="99"/>
    <w:rsid w:val="00037A90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FF99CC" w:fill="FFFFFF"/>
      <w:spacing w:before="100" w:beforeAutospacing="1" w:after="100" w:afterAutospacing="1"/>
      <w:jc w:val="right"/>
    </w:pPr>
    <w:rPr>
      <w:rFonts w:eastAsia="Calibri"/>
      <w:lang w:val="ru-RU" w:eastAsia="ru-RU"/>
    </w:rPr>
  </w:style>
  <w:style w:type="paragraph" w:customStyle="1" w:styleId="xl141">
    <w:name w:val="xl141"/>
    <w:basedOn w:val="Normal"/>
    <w:uiPriority w:val="99"/>
    <w:rsid w:val="00037A90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CCCCFF" w:fill="FFFFFF"/>
      <w:spacing w:before="100" w:beforeAutospacing="1" w:after="100" w:afterAutospacing="1"/>
      <w:jc w:val="right"/>
    </w:pPr>
    <w:rPr>
      <w:rFonts w:eastAsia="Calibri"/>
      <w:lang w:val="ru-RU" w:eastAsia="ru-RU"/>
    </w:rPr>
  </w:style>
  <w:style w:type="paragraph" w:customStyle="1" w:styleId="xl142">
    <w:name w:val="xl142"/>
    <w:basedOn w:val="Normal"/>
    <w:uiPriority w:val="99"/>
    <w:rsid w:val="00037A90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FFFF00" w:fill="FFFFFF"/>
      <w:spacing w:before="100" w:beforeAutospacing="1" w:after="100" w:afterAutospacing="1"/>
      <w:jc w:val="right"/>
    </w:pPr>
    <w:rPr>
      <w:rFonts w:eastAsia="Calibri"/>
      <w:lang w:val="ru-RU" w:eastAsia="ru-RU"/>
    </w:rPr>
  </w:style>
  <w:style w:type="paragraph" w:customStyle="1" w:styleId="xl143">
    <w:name w:val="xl143"/>
    <w:basedOn w:val="Normal"/>
    <w:uiPriority w:val="99"/>
    <w:rsid w:val="00037A9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99CC" w:fill="FFFFFF"/>
      <w:spacing w:before="100" w:beforeAutospacing="1" w:after="100" w:afterAutospacing="1"/>
      <w:jc w:val="right"/>
    </w:pPr>
    <w:rPr>
      <w:rFonts w:eastAsia="Calibri"/>
      <w:lang w:val="ru-RU" w:eastAsia="ru-RU"/>
    </w:rPr>
  </w:style>
  <w:style w:type="paragraph" w:customStyle="1" w:styleId="xl144">
    <w:name w:val="xl144"/>
    <w:basedOn w:val="Normal"/>
    <w:uiPriority w:val="99"/>
    <w:rsid w:val="00037A9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CCCCFF" w:fill="FFFFFF"/>
      <w:spacing w:before="100" w:beforeAutospacing="1" w:after="100" w:afterAutospacing="1"/>
      <w:jc w:val="right"/>
    </w:pPr>
    <w:rPr>
      <w:rFonts w:eastAsia="Calibri"/>
      <w:lang w:val="ru-RU" w:eastAsia="ru-RU"/>
    </w:rPr>
  </w:style>
  <w:style w:type="paragraph" w:customStyle="1" w:styleId="xl145">
    <w:name w:val="xl145"/>
    <w:basedOn w:val="Normal"/>
    <w:uiPriority w:val="99"/>
    <w:rsid w:val="00037A9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00" w:fill="FFFFFF"/>
      <w:spacing w:before="100" w:beforeAutospacing="1" w:after="100" w:afterAutospacing="1"/>
      <w:jc w:val="right"/>
    </w:pPr>
    <w:rPr>
      <w:rFonts w:eastAsia="Calibri"/>
      <w:lang w:val="ru-RU" w:eastAsia="ru-RU"/>
    </w:rPr>
  </w:style>
  <w:style w:type="paragraph" w:customStyle="1" w:styleId="xl146">
    <w:name w:val="xl146"/>
    <w:basedOn w:val="Normal"/>
    <w:uiPriority w:val="99"/>
    <w:rsid w:val="00037A9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bottom"/>
    </w:pPr>
    <w:rPr>
      <w:rFonts w:eastAsia="Calibri"/>
      <w:sz w:val="18"/>
      <w:szCs w:val="18"/>
      <w:lang w:val="ru-RU" w:eastAsia="ru-RU"/>
    </w:rPr>
  </w:style>
  <w:style w:type="paragraph" w:customStyle="1" w:styleId="xl147">
    <w:name w:val="xl147"/>
    <w:basedOn w:val="Normal"/>
    <w:uiPriority w:val="99"/>
    <w:rsid w:val="00037A90"/>
    <w:pPr>
      <w:spacing w:before="100" w:beforeAutospacing="1" w:after="100" w:afterAutospacing="1"/>
      <w:jc w:val="center"/>
    </w:pPr>
    <w:rPr>
      <w:rFonts w:eastAsia="Calibri"/>
      <w:b/>
      <w:bCs/>
      <w:lang w:val="ru-RU" w:eastAsia="ru-RU"/>
    </w:rPr>
  </w:style>
  <w:style w:type="paragraph" w:customStyle="1" w:styleId="xl148">
    <w:name w:val="xl148"/>
    <w:basedOn w:val="Normal"/>
    <w:uiPriority w:val="99"/>
    <w:rsid w:val="00037A90"/>
    <w:pPr>
      <w:spacing w:before="100" w:beforeAutospacing="1" w:after="100" w:afterAutospacing="1"/>
      <w:jc w:val="right"/>
    </w:pPr>
    <w:rPr>
      <w:rFonts w:eastAsia="Calibri"/>
      <w:lang w:val="ru-RU" w:eastAsia="ru-RU"/>
    </w:rPr>
  </w:style>
  <w:style w:type="paragraph" w:customStyle="1" w:styleId="xl149">
    <w:name w:val="xl149"/>
    <w:basedOn w:val="Normal"/>
    <w:uiPriority w:val="99"/>
    <w:rsid w:val="00037A9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rFonts w:eastAsia="Calibri"/>
      <w:b/>
      <w:bCs/>
      <w:lang w:val="ru-RU" w:eastAsia="ru-RU"/>
    </w:rPr>
  </w:style>
  <w:style w:type="paragraph" w:customStyle="1" w:styleId="xl150">
    <w:name w:val="xl150"/>
    <w:basedOn w:val="Normal"/>
    <w:uiPriority w:val="99"/>
    <w:rsid w:val="00037A9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100" w:beforeAutospacing="1" w:after="100" w:afterAutospacing="1"/>
      <w:jc w:val="center"/>
      <w:textAlignment w:val="center"/>
    </w:pPr>
    <w:rPr>
      <w:rFonts w:eastAsia="Calibri"/>
      <w:b/>
      <w:bCs/>
      <w:lang w:val="ru-RU" w:eastAsia="ru-RU"/>
    </w:rPr>
  </w:style>
  <w:style w:type="paragraph" w:customStyle="1" w:styleId="xl151">
    <w:name w:val="xl151"/>
    <w:basedOn w:val="Normal"/>
    <w:uiPriority w:val="99"/>
    <w:rsid w:val="00037A90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rFonts w:eastAsia="Calibri"/>
      <w:b/>
      <w:bCs/>
      <w:lang w:val="ru-RU" w:eastAsia="ru-RU"/>
    </w:rPr>
  </w:style>
  <w:style w:type="paragraph" w:customStyle="1" w:styleId="xl152">
    <w:name w:val="xl152"/>
    <w:basedOn w:val="Normal"/>
    <w:uiPriority w:val="99"/>
    <w:rsid w:val="00037A90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rFonts w:eastAsia="Calibri"/>
      <w:b/>
      <w:bCs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21814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814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814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814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814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814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814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814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814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209</TotalTime>
  <Pages>22</Pages>
  <Words>6961</Words>
  <Characters>-32766</Characters>
  <Application>Microsoft Office Outlook</Application>
  <DocSecurity>0</DocSecurity>
  <Lines>0</Lines>
  <Paragraphs>0</Paragraphs>
  <ScaleCrop>false</ScaleCrop>
  <Company>Красномайское с/п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РЕСПУБЛИКА МОРДОВИЯ</dc:title>
  <dc:subject/>
  <dc:creator>comp30</dc:creator>
  <cp:keywords/>
  <dc:description/>
  <cp:lastModifiedBy>Anna</cp:lastModifiedBy>
  <cp:revision>39</cp:revision>
  <cp:lastPrinted>2020-02-07T07:21:00Z</cp:lastPrinted>
  <dcterms:created xsi:type="dcterms:W3CDTF">2019-10-24T06:02:00Z</dcterms:created>
  <dcterms:modified xsi:type="dcterms:W3CDTF">2020-02-07T07:21:00Z</dcterms:modified>
</cp:coreProperties>
</file>