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F68" w:rsidRPr="004A599B" w:rsidRDefault="00030F68" w:rsidP="00E5142E">
      <w:pPr>
        <w:jc w:val="center"/>
        <w:rPr>
          <w:rFonts w:ascii="Arial" w:hAnsi="Arial" w:cs="Arial"/>
          <w:b/>
          <w:sz w:val="32"/>
          <w:szCs w:val="32"/>
        </w:rPr>
      </w:pPr>
      <w:r w:rsidRPr="004A599B">
        <w:rPr>
          <w:rFonts w:ascii="Arial" w:hAnsi="Arial" w:cs="Arial"/>
          <w:b/>
          <w:sz w:val="32"/>
          <w:szCs w:val="32"/>
        </w:rPr>
        <w:t xml:space="preserve">АДМИНИСТРАЦИЯ  </w:t>
      </w:r>
      <w:r>
        <w:rPr>
          <w:rFonts w:ascii="Arial" w:hAnsi="Arial" w:cs="Arial"/>
          <w:b/>
          <w:sz w:val="32"/>
          <w:szCs w:val="32"/>
        </w:rPr>
        <w:t xml:space="preserve">                                                         КАЧЕЛАЙСКОГО</w:t>
      </w:r>
      <w:r w:rsidRPr="004A599B">
        <w:rPr>
          <w:rFonts w:ascii="Arial" w:hAnsi="Arial" w:cs="Arial"/>
          <w:b/>
          <w:sz w:val="32"/>
          <w:szCs w:val="32"/>
        </w:rPr>
        <w:t xml:space="preserve">СЕЛЬСКОГО ПОСЕЛЕНИЯ КОЧКУРОВСКОГО МУНИЦИПАЛЬНОГО РАЙОНА </w:t>
      </w:r>
    </w:p>
    <w:p w:rsidR="00030F68" w:rsidRPr="008C03CC" w:rsidRDefault="00030F68" w:rsidP="00E5142E">
      <w:pPr>
        <w:jc w:val="center"/>
        <w:rPr>
          <w:rFonts w:ascii="Arial" w:hAnsi="Arial" w:cs="Arial"/>
          <w:b/>
          <w:sz w:val="32"/>
          <w:szCs w:val="32"/>
        </w:rPr>
      </w:pPr>
      <w:r w:rsidRPr="008C03CC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030F68" w:rsidRPr="008C03CC" w:rsidRDefault="00030F68" w:rsidP="00E5142E">
      <w:pPr>
        <w:jc w:val="center"/>
        <w:rPr>
          <w:rFonts w:ascii="Arial" w:hAnsi="Arial" w:cs="Arial"/>
          <w:b/>
          <w:sz w:val="32"/>
          <w:szCs w:val="32"/>
        </w:rPr>
      </w:pPr>
    </w:p>
    <w:p w:rsidR="00030F68" w:rsidRPr="004A599B" w:rsidRDefault="00030F68" w:rsidP="00E5142E">
      <w:pPr>
        <w:ind w:firstLine="540"/>
        <w:jc w:val="center"/>
        <w:rPr>
          <w:rFonts w:ascii="Arial" w:hAnsi="Arial" w:cs="Arial"/>
          <w:b/>
          <w:sz w:val="32"/>
          <w:szCs w:val="32"/>
        </w:rPr>
      </w:pPr>
      <w:r w:rsidRPr="004A599B">
        <w:rPr>
          <w:rFonts w:ascii="Arial" w:hAnsi="Arial" w:cs="Arial"/>
          <w:b/>
          <w:sz w:val="32"/>
          <w:szCs w:val="32"/>
        </w:rPr>
        <w:t>ПОСТАНОВЛЕНИЕ</w:t>
      </w:r>
    </w:p>
    <w:p w:rsidR="00030F68" w:rsidRPr="004A599B" w:rsidRDefault="00030F68" w:rsidP="00E5142E">
      <w:pPr>
        <w:pStyle w:val="ConsTitle"/>
        <w:widowControl/>
        <w:ind w:right="0"/>
        <w:jc w:val="center"/>
        <w:rPr>
          <w:caps/>
          <w:sz w:val="32"/>
          <w:szCs w:val="32"/>
        </w:rPr>
      </w:pPr>
      <w:r>
        <w:rPr>
          <w:sz w:val="32"/>
          <w:szCs w:val="32"/>
        </w:rPr>
        <w:t>о</w:t>
      </w:r>
      <w:r w:rsidRPr="004A599B">
        <w:rPr>
          <w:sz w:val="32"/>
          <w:szCs w:val="32"/>
        </w:rPr>
        <w:t>т</w:t>
      </w:r>
      <w:r>
        <w:rPr>
          <w:sz w:val="32"/>
          <w:szCs w:val="32"/>
        </w:rPr>
        <w:t xml:space="preserve">  9 января 2020 </w:t>
      </w:r>
      <w:r w:rsidRPr="004A599B">
        <w:rPr>
          <w:sz w:val="32"/>
          <w:szCs w:val="32"/>
        </w:rPr>
        <w:t>года</w:t>
      </w:r>
      <w:r w:rsidRPr="004A599B">
        <w:rPr>
          <w:caps/>
          <w:sz w:val="32"/>
          <w:szCs w:val="32"/>
        </w:rPr>
        <w:t xml:space="preserve"> </w:t>
      </w:r>
      <w:r>
        <w:rPr>
          <w:caps/>
          <w:sz w:val="32"/>
          <w:szCs w:val="32"/>
        </w:rPr>
        <w:t xml:space="preserve">         </w:t>
      </w:r>
      <w:r w:rsidRPr="004A599B">
        <w:rPr>
          <w:caps/>
          <w:sz w:val="32"/>
          <w:szCs w:val="32"/>
        </w:rPr>
        <w:t>№</w:t>
      </w:r>
      <w:r>
        <w:rPr>
          <w:caps/>
          <w:sz w:val="32"/>
          <w:szCs w:val="32"/>
        </w:rPr>
        <w:t xml:space="preserve"> 2-п</w:t>
      </w:r>
    </w:p>
    <w:p w:rsidR="00030F68" w:rsidRDefault="00030F68" w:rsidP="00E5142E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030F68" w:rsidRDefault="00030F68" w:rsidP="00E5142E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030F68" w:rsidRDefault="00030F68" w:rsidP="00E5142E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030F68" w:rsidRPr="00E00EFD" w:rsidRDefault="00030F68" w:rsidP="00E00EFD">
      <w:pPr>
        <w:ind w:firstLine="540"/>
        <w:jc w:val="center"/>
        <w:rPr>
          <w:rFonts w:ascii="Arial" w:hAnsi="Arial" w:cs="Arial"/>
          <w:b/>
          <w:caps/>
          <w:sz w:val="32"/>
          <w:szCs w:val="32"/>
        </w:rPr>
      </w:pPr>
      <w:r w:rsidRPr="00E00EFD">
        <w:rPr>
          <w:rFonts w:ascii="Arial" w:hAnsi="Arial" w:cs="Arial"/>
          <w:b/>
          <w:bCs/>
          <w:caps/>
          <w:color w:val="000000"/>
          <w:sz w:val="32"/>
          <w:szCs w:val="32"/>
        </w:rPr>
        <w:t>о порядке предоставления в прокуратуру кочкуровского района принятых нормативных правовых актов, а также их проектов</w:t>
      </w:r>
    </w:p>
    <w:p w:rsidR="00030F68" w:rsidRDefault="00030F68" w:rsidP="00E5142E">
      <w:pPr>
        <w:ind w:firstLine="540"/>
        <w:jc w:val="both"/>
        <w:rPr>
          <w:rFonts w:ascii="Arial" w:hAnsi="Arial" w:cs="Arial"/>
        </w:rPr>
      </w:pPr>
    </w:p>
    <w:p w:rsidR="00030F68" w:rsidRDefault="00030F68" w:rsidP="00E5142E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Руководствуясь Федеральным законом Российской Федерации от 06.10.2003 года №131-ФЗ «Об общих принципах организации местного самоуправления в Российской Федерации», Уставом Качелайского сельского поселения и в целях соответствия действующему законодательству, администрация Качелайского сельского поселения Кочкуровского муниципального района Республики Мордовия  ПОСТАНОВЛЯЕТ:</w:t>
      </w:r>
    </w:p>
    <w:p w:rsidR="00030F68" w:rsidRDefault="00030F68" w:rsidP="00E5142E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color w:val="000000"/>
        </w:rPr>
      </w:pPr>
    </w:p>
    <w:p w:rsidR="00030F68" w:rsidRPr="004142AC" w:rsidRDefault="00030F68" w:rsidP="004142AC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 w:rsidRPr="004142AC">
        <w:rPr>
          <w:rFonts w:ascii="Arial" w:hAnsi="Arial" w:cs="Arial"/>
        </w:rPr>
        <w:t>Утвердить Порядок предоставления в Прокуратуру Кочкуровского района принятых нормативных правовых актов, а также их проектов.</w:t>
      </w:r>
    </w:p>
    <w:p w:rsidR="00030F68" w:rsidRPr="004142AC" w:rsidRDefault="00030F68" w:rsidP="004142AC">
      <w:pPr>
        <w:pStyle w:val="ListParagraph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Назначить заместителя главы Качелайского сельского поселения -Адмакину Анну Николаевну, ответственной за организацию процесса направления принятых НПА, проектов НПА в прокуратуру,  осуществление контроля за соблюдением сроков их направления, ведение учета направленных в прокуратуру НПА, проектов НПА, а также заключений на НПА.</w:t>
      </w:r>
    </w:p>
    <w:p w:rsidR="00030F68" w:rsidRPr="00785B7D" w:rsidRDefault="00030F68" w:rsidP="00E5142E">
      <w:pPr>
        <w:rPr>
          <w:rFonts w:ascii="Arial" w:hAnsi="Arial" w:cs="Arial"/>
        </w:rPr>
      </w:pPr>
      <w:r>
        <w:tab/>
      </w:r>
      <w:r w:rsidRPr="00785B7D">
        <w:rPr>
          <w:rFonts w:ascii="Arial" w:hAnsi="Arial" w:cs="Arial"/>
        </w:rPr>
        <w:t xml:space="preserve">2. Настоящее постановление вступает в силу с момента его официального опубликования. </w:t>
      </w:r>
    </w:p>
    <w:p w:rsidR="00030F68" w:rsidRDefault="00030F68" w:rsidP="00E5142E"/>
    <w:p w:rsidR="00030F68" w:rsidRDefault="00030F68" w:rsidP="00E5142E"/>
    <w:p w:rsidR="00030F68" w:rsidRDefault="00030F68" w:rsidP="00E5142E"/>
    <w:p w:rsidR="00030F68" w:rsidRDefault="00030F68" w:rsidP="00E5142E"/>
    <w:p w:rsidR="00030F68" w:rsidRDefault="00030F68" w:rsidP="00E5142E"/>
    <w:p w:rsidR="00030F68" w:rsidRDefault="00030F68" w:rsidP="00E5142E"/>
    <w:p w:rsidR="00030F68" w:rsidRDefault="00030F68" w:rsidP="00E5142E"/>
    <w:p w:rsidR="00030F68" w:rsidRDefault="00030F68" w:rsidP="00E5142E"/>
    <w:p w:rsidR="00030F68" w:rsidRDefault="00030F68" w:rsidP="00E00EF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ГлаваКачелайского</w:t>
      </w:r>
    </w:p>
    <w:p w:rsidR="00030F68" w:rsidRDefault="00030F68" w:rsidP="00E00EF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сельского поселения                                                              </w:t>
      </w:r>
    </w:p>
    <w:p w:rsidR="00030F68" w:rsidRDefault="00030F68" w:rsidP="00E5142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В.И.Вишняков</w:t>
      </w:r>
    </w:p>
    <w:p w:rsidR="00030F68" w:rsidRDefault="00030F68" w:rsidP="00E5142E">
      <w:pPr>
        <w:jc w:val="right"/>
        <w:rPr>
          <w:rFonts w:ascii="Arial" w:hAnsi="Arial" w:cs="Arial"/>
        </w:rPr>
      </w:pPr>
    </w:p>
    <w:p w:rsidR="00030F68" w:rsidRDefault="00030F68" w:rsidP="00E5142E">
      <w:pPr>
        <w:jc w:val="right"/>
        <w:rPr>
          <w:rFonts w:ascii="Arial" w:hAnsi="Arial" w:cs="Arial"/>
        </w:rPr>
      </w:pPr>
    </w:p>
    <w:p w:rsidR="00030F68" w:rsidRDefault="00030F68" w:rsidP="00E5142E">
      <w:pPr>
        <w:jc w:val="right"/>
        <w:rPr>
          <w:rFonts w:ascii="Arial" w:hAnsi="Arial" w:cs="Arial"/>
        </w:rPr>
      </w:pPr>
    </w:p>
    <w:p w:rsidR="00030F68" w:rsidRDefault="00030F68" w:rsidP="00E5142E">
      <w:pPr>
        <w:jc w:val="right"/>
        <w:rPr>
          <w:rFonts w:ascii="Arial" w:hAnsi="Arial" w:cs="Arial"/>
        </w:rPr>
      </w:pPr>
    </w:p>
    <w:p w:rsidR="00030F68" w:rsidRDefault="00030F68" w:rsidP="00E5142E">
      <w:pPr>
        <w:jc w:val="right"/>
        <w:rPr>
          <w:rFonts w:ascii="Arial" w:hAnsi="Arial" w:cs="Arial"/>
        </w:rPr>
      </w:pPr>
    </w:p>
    <w:p w:rsidR="00030F68" w:rsidRDefault="00030F68" w:rsidP="00E5142E">
      <w:pPr>
        <w:jc w:val="right"/>
        <w:rPr>
          <w:rFonts w:ascii="Arial" w:hAnsi="Arial" w:cs="Arial"/>
        </w:rPr>
      </w:pPr>
    </w:p>
    <w:p w:rsidR="00030F68" w:rsidRDefault="00030F68" w:rsidP="003377AE">
      <w:pPr>
        <w:pStyle w:val="Heading1"/>
        <w:rPr>
          <w:rFonts w:ascii="Arial" w:hAnsi="Arial" w:cs="Arial"/>
          <w:b/>
          <w:sz w:val="24"/>
          <w:szCs w:val="24"/>
        </w:rPr>
      </w:pPr>
    </w:p>
    <w:p w:rsidR="00030F68" w:rsidRPr="00CE79D4" w:rsidRDefault="00030F68" w:rsidP="003377AE">
      <w:pPr>
        <w:pStyle w:val="Heading1"/>
        <w:rPr>
          <w:rFonts w:ascii="Arial" w:hAnsi="Arial" w:cs="Arial"/>
          <w:b/>
          <w:sz w:val="28"/>
          <w:szCs w:val="28"/>
        </w:rPr>
      </w:pPr>
      <w:r w:rsidRPr="00CE79D4">
        <w:rPr>
          <w:rFonts w:ascii="Arial" w:hAnsi="Arial" w:cs="Arial"/>
          <w:b/>
          <w:sz w:val="28"/>
          <w:szCs w:val="28"/>
        </w:rPr>
        <w:t>ПОРЯДОК</w:t>
      </w:r>
    </w:p>
    <w:p w:rsidR="00030F68" w:rsidRPr="00CE79D4" w:rsidRDefault="00030F68" w:rsidP="003377AE">
      <w:pPr>
        <w:pStyle w:val="Heading1"/>
        <w:rPr>
          <w:rFonts w:ascii="Arial" w:hAnsi="Arial" w:cs="Arial"/>
          <w:b/>
          <w:sz w:val="28"/>
          <w:szCs w:val="28"/>
        </w:rPr>
      </w:pPr>
      <w:r w:rsidRPr="00CE79D4">
        <w:rPr>
          <w:rFonts w:ascii="Arial" w:hAnsi="Arial" w:cs="Arial"/>
          <w:b/>
          <w:sz w:val="28"/>
          <w:szCs w:val="28"/>
        </w:rPr>
        <w:t xml:space="preserve"> ПРЕДОСТАВЛЕНИЯ В ПРОКУРАТУРУ КОЧКУРОВСКОГО РАЙОНА ПРИНЯТЫХ НОРМАТИВНЫХ ПРАВОВЫХ АКТОВ, А ТАКЖЕ ИХ ПРОЕКТОВ</w:t>
      </w:r>
    </w:p>
    <w:p w:rsidR="00030F68" w:rsidRPr="00CE79D4" w:rsidRDefault="00030F68" w:rsidP="003377AE">
      <w:pPr>
        <w:spacing w:after="430" w:line="259" w:lineRule="auto"/>
        <w:ind w:left="3619"/>
        <w:rPr>
          <w:rFonts w:ascii="Arial" w:hAnsi="Arial" w:cs="Arial"/>
          <w:noProof/>
        </w:rPr>
      </w:pPr>
    </w:p>
    <w:p w:rsidR="00030F68" w:rsidRPr="00CE79D4" w:rsidRDefault="00030F68" w:rsidP="00CE79D4">
      <w:pPr>
        <w:pStyle w:val="ListParagraph"/>
        <w:spacing w:after="430" w:line="259" w:lineRule="auto"/>
        <w:ind w:left="341"/>
        <w:jc w:val="center"/>
        <w:rPr>
          <w:rFonts w:ascii="Arial" w:hAnsi="Arial" w:cs="Arial"/>
          <w:b/>
          <w:sz w:val="26"/>
          <w:szCs w:val="26"/>
        </w:rPr>
      </w:pPr>
      <w:r w:rsidRPr="00CE79D4">
        <w:rPr>
          <w:rFonts w:ascii="Arial" w:hAnsi="Arial" w:cs="Arial"/>
          <w:b/>
          <w:sz w:val="26"/>
          <w:szCs w:val="26"/>
        </w:rPr>
        <w:t>1.Общие положения</w:t>
      </w:r>
    </w:p>
    <w:p w:rsidR="00030F68" w:rsidRPr="00CE79D4" w:rsidRDefault="00030F68" w:rsidP="00CE79D4">
      <w:pPr>
        <w:pStyle w:val="ListParagraph"/>
        <w:spacing w:after="430" w:line="259" w:lineRule="auto"/>
        <w:ind w:left="341"/>
        <w:rPr>
          <w:rFonts w:ascii="Arial" w:hAnsi="Arial" w:cs="Arial"/>
          <w:b/>
          <w:sz w:val="28"/>
          <w:szCs w:val="28"/>
        </w:rPr>
      </w:pPr>
    </w:p>
    <w:p w:rsidR="00030F68" w:rsidRPr="00CE79D4" w:rsidRDefault="00030F68" w:rsidP="00FC3AF9">
      <w:pPr>
        <w:pStyle w:val="ListParagraph"/>
        <w:spacing w:after="351" w:line="239" w:lineRule="auto"/>
        <w:ind w:left="341" w:right="45"/>
        <w:jc w:val="both"/>
        <w:rPr>
          <w:rFonts w:ascii="Arial" w:hAnsi="Arial" w:cs="Arial"/>
        </w:rPr>
      </w:pPr>
      <w:r w:rsidRPr="00CE79D4">
        <w:rPr>
          <w:rFonts w:ascii="Arial" w:hAnsi="Arial" w:cs="Arial"/>
        </w:rPr>
        <w:t xml:space="preserve">1.Настоящее Положение определяет порядок предоставления в прокуратуру Кочкуровского района принятых нормативных правовых актов и их проектов в целях взаимодействия в правотворческой деятельности и обеспечения единства </w:t>
      </w:r>
      <w:r w:rsidRPr="00DB625E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141" o:spid="_x0000_i1025" type="#_x0000_t75" style="width:.75pt;height:1.5pt;visibility:visible">
            <v:imagedata r:id="rId7" o:title=""/>
          </v:shape>
        </w:pict>
      </w:r>
      <w:r w:rsidRPr="00CE79D4">
        <w:rPr>
          <w:rFonts w:ascii="Arial" w:hAnsi="Arial" w:cs="Arial"/>
        </w:rPr>
        <w:t>правового пространства.</w:t>
      </w:r>
    </w:p>
    <w:p w:rsidR="00030F68" w:rsidRPr="00CE79D4" w:rsidRDefault="00030F68" w:rsidP="00CE79D4">
      <w:pPr>
        <w:pStyle w:val="ListParagraph"/>
        <w:spacing w:after="351" w:line="239" w:lineRule="auto"/>
        <w:ind w:left="341" w:right="45"/>
        <w:jc w:val="center"/>
        <w:rPr>
          <w:rFonts w:ascii="Arial" w:hAnsi="Arial" w:cs="Arial"/>
          <w:b/>
          <w:sz w:val="28"/>
          <w:szCs w:val="28"/>
        </w:rPr>
      </w:pPr>
    </w:p>
    <w:p w:rsidR="00030F68" w:rsidRPr="00CE79D4" w:rsidRDefault="00030F68" w:rsidP="00CE79D4">
      <w:pPr>
        <w:pStyle w:val="ListParagraph"/>
        <w:spacing w:after="303" w:line="242" w:lineRule="auto"/>
        <w:ind w:left="341" w:right="45"/>
        <w:jc w:val="center"/>
        <w:rPr>
          <w:rFonts w:ascii="Arial" w:hAnsi="Arial" w:cs="Arial"/>
          <w:b/>
          <w:sz w:val="26"/>
          <w:szCs w:val="26"/>
        </w:rPr>
      </w:pPr>
      <w:r w:rsidRPr="00CE79D4">
        <w:rPr>
          <w:rFonts w:ascii="Arial" w:hAnsi="Arial" w:cs="Arial"/>
          <w:b/>
          <w:sz w:val="26"/>
          <w:szCs w:val="26"/>
        </w:rPr>
        <w:t>2.Порядок предоставления в прокуратуру</w:t>
      </w:r>
      <w:r>
        <w:rPr>
          <w:rFonts w:ascii="Arial" w:hAnsi="Arial" w:cs="Arial"/>
          <w:b/>
          <w:sz w:val="26"/>
          <w:szCs w:val="26"/>
        </w:rPr>
        <w:t xml:space="preserve"> </w:t>
      </w:r>
      <w:r w:rsidRPr="00CE79D4">
        <w:rPr>
          <w:rFonts w:ascii="Arial" w:hAnsi="Arial" w:cs="Arial"/>
          <w:b/>
          <w:sz w:val="26"/>
          <w:szCs w:val="26"/>
        </w:rPr>
        <w:t xml:space="preserve">Кочкуровского района принятых </w:t>
      </w:r>
      <w:r>
        <w:rPr>
          <w:rFonts w:ascii="Arial" w:hAnsi="Arial" w:cs="Arial"/>
          <w:b/>
          <w:sz w:val="26"/>
          <w:szCs w:val="26"/>
        </w:rPr>
        <w:t>Качелайским</w:t>
      </w:r>
      <w:r w:rsidRPr="00CE79D4">
        <w:rPr>
          <w:rFonts w:ascii="Arial" w:hAnsi="Arial" w:cs="Arial"/>
          <w:b/>
          <w:sz w:val="26"/>
          <w:szCs w:val="26"/>
        </w:rPr>
        <w:t xml:space="preserve"> сельским поселением нормативных актов, а также проектов нормативных </w:t>
      </w:r>
      <w:r w:rsidRPr="00DB625E">
        <w:rPr>
          <w:rFonts w:ascii="Arial" w:hAnsi="Arial" w:cs="Arial"/>
          <w:b/>
          <w:noProof/>
          <w:sz w:val="26"/>
          <w:szCs w:val="26"/>
        </w:rPr>
        <w:pict>
          <v:shape id="Picture 1806" o:spid="_x0000_i1026" type="#_x0000_t75" style="width:3pt;height:3pt;visibility:visible">
            <v:imagedata r:id="rId8" o:title=""/>
          </v:shape>
        </w:pict>
      </w:r>
      <w:r w:rsidRPr="00CE79D4">
        <w:rPr>
          <w:rFonts w:ascii="Arial" w:hAnsi="Arial" w:cs="Arial"/>
          <w:b/>
          <w:sz w:val="26"/>
          <w:szCs w:val="26"/>
        </w:rPr>
        <w:t>правовых актов</w:t>
      </w:r>
    </w:p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 w:rsidRPr="00CE79D4">
        <w:rPr>
          <w:rFonts w:ascii="Arial" w:hAnsi="Arial" w:cs="Arial"/>
        </w:rPr>
        <w:t>2.1.Проекты правовых актов (далее</w:t>
      </w:r>
      <w:r>
        <w:rPr>
          <w:rFonts w:ascii="Arial" w:hAnsi="Arial" w:cs="Arial"/>
        </w:rPr>
        <w:t xml:space="preserve"> </w:t>
      </w:r>
      <w:r w:rsidRPr="00CE79D4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CE79D4">
        <w:rPr>
          <w:rFonts w:ascii="Arial" w:hAnsi="Arial" w:cs="Arial"/>
        </w:rPr>
        <w:t>проекты НПА) направляются прокуратуру района (далее</w:t>
      </w:r>
      <w:r>
        <w:rPr>
          <w:rFonts w:ascii="Arial" w:hAnsi="Arial" w:cs="Arial"/>
        </w:rPr>
        <w:t xml:space="preserve"> </w:t>
      </w:r>
      <w:r w:rsidRPr="00CE79D4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CE79D4">
        <w:rPr>
          <w:rFonts w:ascii="Arial" w:hAnsi="Arial" w:cs="Arial"/>
        </w:rPr>
        <w:t>прокуратура) не позднее, чем за 5 (пять) дней до планируемой даты их рассмотрения и принятия,</w:t>
      </w:r>
    </w:p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noProof/>
        </w:rPr>
        <w:pict>
          <v:shape id="Picture 1807" o:spid="_x0000_s1026" type="#_x0000_t75" style="position:absolute;left:0;text-align:left;margin-left:61.7pt;margin-top:503.65pt;width:1.9pt;height:1.7pt;z-index:251658240;visibility:visible;mso-position-horizontal-relative:page;mso-position-vertical-relative:page" o:allowoverlap="f">
            <v:imagedata r:id="rId9" o:title=""/>
            <w10:wrap type="square" anchorx="page" anchory="page"/>
          </v:shape>
        </w:pict>
      </w:r>
      <w:r>
        <w:rPr>
          <w:rFonts w:ascii="Arial" w:hAnsi="Arial" w:cs="Arial"/>
        </w:rPr>
        <w:t>2.2.</w:t>
      </w:r>
      <w:r w:rsidRPr="00CE79D4">
        <w:rPr>
          <w:rFonts w:ascii="Arial" w:hAnsi="Arial" w:cs="Arial"/>
        </w:rPr>
        <w:t>При необходимости срочного рассмотрения и принятия нормативного правового акта, срок направления проекта НПА может быть сокращен по согласованию с прокуратурой.</w:t>
      </w:r>
    </w:p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2.3.</w:t>
      </w:r>
      <w:r w:rsidRPr="00CE79D4">
        <w:rPr>
          <w:rFonts w:ascii="Arial" w:hAnsi="Arial" w:cs="Arial"/>
        </w:rPr>
        <w:t>Нормативные правовые акты (далее</w:t>
      </w:r>
      <w:r>
        <w:rPr>
          <w:rFonts w:ascii="Arial" w:hAnsi="Arial" w:cs="Arial"/>
        </w:rPr>
        <w:t xml:space="preserve"> </w:t>
      </w:r>
      <w:r w:rsidRPr="00CE79D4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CE79D4">
        <w:rPr>
          <w:rFonts w:ascii="Arial" w:hAnsi="Arial" w:cs="Arial"/>
        </w:rPr>
        <w:t>НПА) направляются в прокуратуру не позднее 5 (пяти) рабочих дней со дня их подписания в установленном порядке.</w:t>
      </w:r>
    </w:p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2.4.</w:t>
      </w:r>
      <w:r w:rsidRPr="00CE79D4">
        <w:rPr>
          <w:rFonts w:ascii="Arial" w:hAnsi="Arial" w:cs="Arial"/>
        </w:rPr>
        <w:t>Обязанность по обеспечению направления в прокуратуру НПА,</w:t>
      </w:r>
      <w:r w:rsidRPr="00DB625E">
        <w:rPr>
          <w:rFonts w:ascii="Arial" w:hAnsi="Arial" w:cs="Arial"/>
          <w:noProof/>
        </w:rPr>
        <w:pict>
          <v:shape id="Picture 1808" o:spid="_x0000_i1027" type="#_x0000_t75" style="width:.75pt;height:.75pt;visibility:visible">
            <v:imagedata r:id="rId10" o:title=""/>
          </v:shape>
        </w:pict>
      </w:r>
      <w:r w:rsidRPr="00CE79D4">
        <w:rPr>
          <w:rFonts w:ascii="Arial" w:hAnsi="Arial" w:cs="Arial"/>
        </w:rPr>
        <w:t>проектов НПА в установленные сроки возлагается на уполномоченное должностное лицо</w:t>
      </w:r>
      <w:r>
        <w:rPr>
          <w:rFonts w:ascii="Arial" w:hAnsi="Arial" w:cs="Arial"/>
        </w:rPr>
        <w:t>- заместителя главы Качелайского сельского поселения Адмакину А.Н.</w:t>
      </w:r>
      <w:r w:rsidRPr="00CE79D4">
        <w:rPr>
          <w:rFonts w:ascii="Arial" w:hAnsi="Arial" w:cs="Arial"/>
        </w:rPr>
        <w:t>, которое организует процесс их направления в прокуратуру, осуществляет контроль за соблюдением сроков их направления, ведет учет</w:t>
      </w:r>
      <w:r w:rsidRPr="00CE79D4">
        <w:rPr>
          <w:rFonts w:ascii="Arial" w:hAnsi="Arial" w:cs="Arial"/>
          <w:noProof/>
        </w:rPr>
        <w:t xml:space="preserve"> направленных в прокуратуру </w:t>
      </w:r>
      <w:r w:rsidRPr="00CE79D4">
        <w:rPr>
          <w:rFonts w:ascii="Arial" w:hAnsi="Arial" w:cs="Arial"/>
        </w:rPr>
        <w:t>НПА, проектов НПА, а также заключений на НГ[А.</w:t>
      </w:r>
    </w:p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2.5.</w:t>
      </w:r>
      <w:r w:rsidRPr="00CE79D4">
        <w:rPr>
          <w:rFonts w:ascii="Arial" w:hAnsi="Arial" w:cs="Arial"/>
        </w:rPr>
        <w:t>НПА, проекты НПА направляются в прокуратуру на бумажном носителе, в случае наличия технической возможности проекты НПА предоставляются в электронной форме посредством электронной почты.</w:t>
      </w:r>
    </w:p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2.6.</w:t>
      </w:r>
      <w:r w:rsidRPr="00CE79D4">
        <w:rPr>
          <w:rFonts w:ascii="Arial" w:hAnsi="Arial" w:cs="Arial"/>
        </w:rPr>
        <w:t>В случае поступления из прокуратуры отрицательного заключения на. проект НПА, с указанием на. несоответствие федеральному законодательству и (или) наличие коррупциогенного</w:t>
      </w:r>
      <w:r>
        <w:rPr>
          <w:rFonts w:ascii="Arial" w:hAnsi="Arial" w:cs="Arial"/>
        </w:rPr>
        <w:t xml:space="preserve"> </w:t>
      </w:r>
      <w:r w:rsidRPr="00CE79D4">
        <w:rPr>
          <w:rFonts w:ascii="Arial" w:hAnsi="Arial" w:cs="Arial"/>
        </w:rPr>
        <w:t>фактора, проект приводится в соответствие с действующим законодательством.</w:t>
      </w:r>
    </w:p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2.7.</w:t>
      </w:r>
      <w:r w:rsidRPr="00CE79D4">
        <w:rPr>
          <w:rFonts w:ascii="Arial" w:hAnsi="Arial" w:cs="Arial"/>
        </w:rPr>
        <w:t xml:space="preserve">Ежемесячно, не позднее 2 числа, уполномоченным должностным лицом </w:t>
      </w:r>
      <w:r>
        <w:rPr>
          <w:rFonts w:ascii="Arial" w:hAnsi="Arial" w:cs="Arial"/>
        </w:rPr>
        <w:t>Качелайского</w:t>
      </w:r>
      <w:r w:rsidRPr="00CE79D4">
        <w:rPr>
          <w:rFonts w:ascii="Arial" w:hAnsi="Arial" w:cs="Arial"/>
        </w:rPr>
        <w:t xml:space="preserve"> сельского поселения, в прокуратуру направляется реестр принятых в прошедшем месяце НПА.</w:t>
      </w:r>
    </w:p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30F68" w:rsidRPr="00CE79D4" w:rsidRDefault="00030F68" w:rsidP="00CE79D4">
      <w:pPr>
        <w:spacing w:after="17" w:line="239" w:lineRule="auto"/>
        <w:ind w:right="23"/>
        <w:jc w:val="right"/>
        <w:rPr>
          <w:rFonts w:ascii="Arial" w:hAnsi="Arial" w:cs="Arial"/>
        </w:rPr>
      </w:pPr>
      <w:r w:rsidRPr="00CE79D4">
        <w:rPr>
          <w:rFonts w:ascii="Arial" w:hAnsi="Arial" w:cs="Arial"/>
        </w:rPr>
        <w:t xml:space="preserve">Приложение </w:t>
      </w:r>
    </w:p>
    <w:p w:rsidR="00030F68" w:rsidRPr="00CE79D4" w:rsidRDefault="00030F68" w:rsidP="00CE79D4">
      <w:pPr>
        <w:spacing w:after="17" w:line="239" w:lineRule="auto"/>
        <w:ind w:right="23"/>
        <w:jc w:val="right"/>
        <w:rPr>
          <w:rFonts w:ascii="Arial" w:hAnsi="Arial" w:cs="Arial"/>
        </w:rPr>
      </w:pPr>
    </w:p>
    <w:p w:rsidR="00030F68" w:rsidRPr="00CE79D4" w:rsidRDefault="00030F68" w:rsidP="00CE79D4">
      <w:pPr>
        <w:spacing w:after="17" w:line="239" w:lineRule="auto"/>
        <w:ind w:right="23"/>
        <w:jc w:val="right"/>
        <w:rPr>
          <w:rFonts w:ascii="Arial" w:hAnsi="Arial" w:cs="Arial"/>
        </w:rPr>
      </w:pPr>
    </w:p>
    <w:p w:rsidR="00030F68" w:rsidRPr="00CE79D4" w:rsidRDefault="00030F68" w:rsidP="00CE79D4">
      <w:pPr>
        <w:spacing w:after="17" w:line="239" w:lineRule="auto"/>
        <w:ind w:right="2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Реестр принятых Качелайск</w:t>
      </w:r>
      <w:bookmarkStart w:id="0" w:name="_GoBack"/>
      <w:bookmarkEnd w:id="0"/>
      <w:r>
        <w:rPr>
          <w:rFonts w:ascii="Arial" w:hAnsi="Arial" w:cs="Arial"/>
          <w:b/>
        </w:rPr>
        <w:t>им</w:t>
      </w:r>
      <w:r w:rsidRPr="00CE79D4">
        <w:rPr>
          <w:rFonts w:ascii="Arial" w:hAnsi="Arial" w:cs="Arial"/>
          <w:b/>
        </w:rPr>
        <w:t xml:space="preserve"> сельским поселением НПА с _____ по_____</w:t>
      </w:r>
    </w:p>
    <w:p w:rsidR="00030F68" w:rsidRPr="00CE79D4" w:rsidRDefault="00030F68" w:rsidP="00CE79D4">
      <w:pPr>
        <w:spacing w:after="17" w:line="239" w:lineRule="auto"/>
        <w:ind w:right="23"/>
        <w:jc w:val="center"/>
        <w:rPr>
          <w:rFonts w:ascii="Arial" w:hAnsi="Arial" w:cs="Arial"/>
          <w:b/>
        </w:rPr>
      </w:pPr>
    </w:p>
    <w:p w:rsidR="00030F68" w:rsidRPr="00CE79D4" w:rsidRDefault="00030F68" w:rsidP="00CE79D4">
      <w:pPr>
        <w:spacing w:after="17" w:line="239" w:lineRule="auto"/>
        <w:ind w:right="23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69"/>
        <w:gridCol w:w="1869"/>
        <w:gridCol w:w="1869"/>
        <w:gridCol w:w="1869"/>
        <w:gridCol w:w="1869"/>
      </w:tblGrid>
      <w:tr w:rsidR="00030F68" w:rsidRPr="00CE79D4" w:rsidTr="00D43F2B">
        <w:tc>
          <w:tcPr>
            <w:tcW w:w="1869" w:type="dxa"/>
          </w:tcPr>
          <w:p w:rsidR="00030F68" w:rsidRPr="00D43F2B" w:rsidRDefault="00030F68" w:rsidP="00D43F2B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D43F2B">
              <w:rPr>
                <w:rFonts w:ascii="Arial" w:hAnsi="Arial" w:cs="Arial"/>
                <w:sz w:val="22"/>
                <w:szCs w:val="22"/>
              </w:rPr>
              <w:t>№п/п</w:t>
            </w:r>
          </w:p>
        </w:tc>
        <w:tc>
          <w:tcPr>
            <w:tcW w:w="1869" w:type="dxa"/>
          </w:tcPr>
          <w:p w:rsidR="00030F68" w:rsidRPr="00D43F2B" w:rsidRDefault="00030F68" w:rsidP="00D43F2B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D43F2B">
              <w:rPr>
                <w:rFonts w:ascii="Arial" w:hAnsi="Arial" w:cs="Arial"/>
                <w:sz w:val="22"/>
                <w:szCs w:val="22"/>
              </w:rPr>
              <w:t>Дата принятия НПА</w:t>
            </w:r>
          </w:p>
        </w:tc>
        <w:tc>
          <w:tcPr>
            <w:tcW w:w="1869" w:type="dxa"/>
          </w:tcPr>
          <w:p w:rsidR="00030F68" w:rsidRPr="00D43F2B" w:rsidRDefault="00030F68" w:rsidP="00D43F2B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D43F2B">
              <w:rPr>
                <w:rFonts w:ascii="Arial" w:hAnsi="Arial" w:cs="Arial"/>
                <w:sz w:val="22"/>
                <w:szCs w:val="22"/>
              </w:rPr>
              <w:t>Орган, принявший НПА</w:t>
            </w:r>
          </w:p>
        </w:tc>
        <w:tc>
          <w:tcPr>
            <w:tcW w:w="1869" w:type="dxa"/>
          </w:tcPr>
          <w:p w:rsidR="00030F68" w:rsidRPr="00D43F2B" w:rsidRDefault="00030F68" w:rsidP="00D43F2B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D43F2B">
              <w:rPr>
                <w:rFonts w:ascii="Arial" w:hAnsi="Arial" w:cs="Arial"/>
                <w:sz w:val="22"/>
                <w:szCs w:val="22"/>
              </w:rPr>
              <w:t>Вид и наименование НПА</w:t>
            </w:r>
          </w:p>
        </w:tc>
        <w:tc>
          <w:tcPr>
            <w:tcW w:w="1869" w:type="dxa"/>
          </w:tcPr>
          <w:p w:rsidR="00030F68" w:rsidRPr="00D43F2B" w:rsidRDefault="00030F68" w:rsidP="00D43F2B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D43F2B">
              <w:rPr>
                <w:rFonts w:ascii="Arial" w:hAnsi="Arial" w:cs="Arial"/>
                <w:sz w:val="22"/>
                <w:szCs w:val="22"/>
              </w:rPr>
              <w:t>Реквизиты принятого НПА</w:t>
            </w:r>
          </w:p>
        </w:tc>
      </w:tr>
      <w:tr w:rsidR="00030F68" w:rsidRPr="00CE79D4" w:rsidTr="00D43F2B">
        <w:tc>
          <w:tcPr>
            <w:tcW w:w="1869" w:type="dxa"/>
          </w:tcPr>
          <w:p w:rsidR="00030F68" w:rsidRPr="00D43F2B" w:rsidRDefault="00030F68" w:rsidP="00D43F2B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030F68" w:rsidRPr="00D43F2B" w:rsidRDefault="00030F68" w:rsidP="00D43F2B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030F68" w:rsidRPr="00D43F2B" w:rsidRDefault="00030F68" w:rsidP="00D43F2B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030F68" w:rsidRPr="00D43F2B" w:rsidRDefault="00030F68" w:rsidP="00D43F2B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030F68" w:rsidRPr="00D43F2B" w:rsidRDefault="00030F68" w:rsidP="00D43F2B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</w:tr>
    </w:tbl>
    <w:p w:rsidR="00030F68" w:rsidRPr="00CE79D4" w:rsidRDefault="00030F68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030F68" w:rsidRPr="00CE79D4" w:rsidRDefault="00030F68" w:rsidP="003377AE">
      <w:pPr>
        <w:spacing w:line="259" w:lineRule="auto"/>
        <w:ind w:left="48"/>
        <w:rPr>
          <w:rFonts w:ascii="Arial" w:hAnsi="Arial" w:cs="Arial"/>
        </w:rPr>
      </w:pPr>
    </w:p>
    <w:p w:rsidR="00030F68" w:rsidRPr="00CE79D4" w:rsidRDefault="00030F68" w:rsidP="00E5142E">
      <w:pPr>
        <w:jc w:val="right"/>
        <w:rPr>
          <w:rFonts w:ascii="Arial" w:hAnsi="Arial" w:cs="Arial"/>
        </w:rPr>
      </w:pPr>
    </w:p>
    <w:p w:rsidR="00030F68" w:rsidRPr="00CE79D4" w:rsidRDefault="00030F68" w:rsidP="00E5142E">
      <w:pPr>
        <w:rPr>
          <w:rFonts w:ascii="Arial" w:hAnsi="Arial" w:cs="Arial"/>
        </w:rPr>
      </w:pPr>
    </w:p>
    <w:p w:rsidR="00030F68" w:rsidRDefault="00030F68"/>
    <w:sectPr w:rsidR="00030F68" w:rsidSect="00FC048A">
      <w:headerReference w:type="even" r:id="rId11"/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F68" w:rsidRDefault="00030F68">
      <w:r>
        <w:separator/>
      </w:r>
    </w:p>
  </w:endnote>
  <w:endnote w:type="continuationSeparator" w:id="1">
    <w:p w:rsidR="00030F68" w:rsidRDefault="00030F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F68" w:rsidRDefault="00030F68">
      <w:r>
        <w:separator/>
      </w:r>
    </w:p>
  </w:footnote>
  <w:footnote w:type="continuationSeparator" w:id="1">
    <w:p w:rsidR="00030F68" w:rsidRDefault="00030F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F68" w:rsidRDefault="00030F68" w:rsidP="007D433F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30F68" w:rsidRDefault="00030F68" w:rsidP="00FC048A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F68" w:rsidRDefault="00030F68" w:rsidP="007D433F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30F68" w:rsidRDefault="00030F68" w:rsidP="00FC048A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65B5"/>
    <w:multiLevelType w:val="hybridMultilevel"/>
    <w:tmpl w:val="9FFAD094"/>
    <w:lvl w:ilvl="0" w:tplc="E8D002F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FC64351"/>
    <w:multiLevelType w:val="multilevel"/>
    <w:tmpl w:val="8A7ACD4E"/>
    <w:lvl w:ilvl="0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2">
    <w:nsid w:val="11CE4D12"/>
    <w:multiLevelType w:val="multilevel"/>
    <w:tmpl w:val="DE969A54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25917390"/>
    <w:multiLevelType w:val="hybridMultilevel"/>
    <w:tmpl w:val="55A2C0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D3569B6"/>
    <w:multiLevelType w:val="multilevel"/>
    <w:tmpl w:val="69C2BEBE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142E"/>
    <w:rsid w:val="00030F68"/>
    <w:rsid w:val="0006288F"/>
    <w:rsid w:val="000E4959"/>
    <w:rsid w:val="00210CFA"/>
    <w:rsid w:val="003377AE"/>
    <w:rsid w:val="00366CCC"/>
    <w:rsid w:val="00370BD9"/>
    <w:rsid w:val="003738F9"/>
    <w:rsid w:val="004142AC"/>
    <w:rsid w:val="00464AF9"/>
    <w:rsid w:val="004A599B"/>
    <w:rsid w:val="007112DA"/>
    <w:rsid w:val="00785B7D"/>
    <w:rsid w:val="007C0500"/>
    <w:rsid w:val="007D433F"/>
    <w:rsid w:val="008C03CC"/>
    <w:rsid w:val="00976DD9"/>
    <w:rsid w:val="00AD7728"/>
    <w:rsid w:val="00B75D50"/>
    <w:rsid w:val="00CE79D4"/>
    <w:rsid w:val="00D43F2B"/>
    <w:rsid w:val="00DB625E"/>
    <w:rsid w:val="00E00EFD"/>
    <w:rsid w:val="00E5142E"/>
    <w:rsid w:val="00FC048A"/>
    <w:rsid w:val="00FC3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42E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377AE"/>
    <w:pPr>
      <w:keepNext/>
      <w:keepLines/>
      <w:spacing w:line="259" w:lineRule="auto"/>
      <w:ind w:left="10" w:right="96" w:hanging="10"/>
      <w:jc w:val="center"/>
      <w:outlineLvl w:val="0"/>
    </w:pPr>
    <w:rPr>
      <w:color w:val="000000"/>
      <w:sz w:val="30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377AE"/>
    <w:rPr>
      <w:rFonts w:ascii="Times New Roman" w:hAnsi="Times New Roman" w:cs="Times New Roman"/>
      <w:color w:val="000000"/>
      <w:sz w:val="22"/>
      <w:szCs w:val="22"/>
      <w:lang w:val="ru-RU" w:eastAsia="ru-RU" w:bidi="ar-SA"/>
    </w:rPr>
  </w:style>
  <w:style w:type="paragraph" w:customStyle="1" w:styleId="ConsTitle">
    <w:name w:val="ConsTitle"/>
    <w:uiPriority w:val="99"/>
    <w:rsid w:val="00E5142E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4142AC"/>
    <w:pPr>
      <w:ind w:left="720"/>
      <w:contextualSpacing/>
    </w:pPr>
  </w:style>
  <w:style w:type="table" w:styleId="TableGrid">
    <w:name w:val="Table Grid"/>
    <w:basedOn w:val="TableNormal"/>
    <w:uiPriority w:val="99"/>
    <w:rsid w:val="00CE79D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D77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D7728"/>
    <w:rPr>
      <w:rFonts w:ascii="Segoe UI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rsid w:val="00FC048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16330"/>
    <w:rPr>
      <w:rFonts w:ascii="Times New Roman" w:eastAsia="Times New Roman" w:hAnsi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FC048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3</Pages>
  <Words>544</Words>
  <Characters>3104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</cp:lastModifiedBy>
  <cp:revision>5</cp:revision>
  <cp:lastPrinted>2020-02-04T15:30:00Z</cp:lastPrinted>
  <dcterms:created xsi:type="dcterms:W3CDTF">2020-01-17T08:16:00Z</dcterms:created>
  <dcterms:modified xsi:type="dcterms:W3CDTF">2020-02-04T15:30:00Z</dcterms:modified>
</cp:coreProperties>
</file>