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caps/>
          <w:sz w:val="32"/>
          <w:szCs w:val="32"/>
          <w:lang w:eastAsia="ru-RU"/>
        </w:rPr>
      </w:pPr>
      <w:r>
        <w:rPr>
          <w:rFonts w:ascii="Arial" w:hAnsi="Arial" w:cs="Arial"/>
          <w:b/>
          <w:caps/>
          <w:sz w:val="32"/>
          <w:szCs w:val="32"/>
          <w:lang w:eastAsia="ru-RU"/>
        </w:rPr>
        <w:t>РЕСПУБЛИКА</w:t>
      </w:r>
      <w:r w:rsidRPr="001848C0">
        <w:rPr>
          <w:rFonts w:ascii="Arial" w:hAnsi="Arial" w:cs="Arial"/>
          <w:b/>
          <w:caps/>
          <w:sz w:val="32"/>
          <w:szCs w:val="32"/>
          <w:lang w:eastAsia="ru-RU"/>
        </w:rPr>
        <w:t xml:space="preserve"> МОРДОВИЯ</w:t>
      </w:r>
    </w:p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hAnsi="Arial" w:cs="Arial"/>
          <w:b/>
          <w:caps/>
          <w:sz w:val="32"/>
          <w:szCs w:val="32"/>
          <w:lang w:eastAsia="ru-RU"/>
        </w:rPr>
        <w:t>СОВЕТ ДЕПУТАТОВ</w:t>
      </w:r>
    </w:p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hAnsi="Arial" w:cs="Arial"/>
          <w:b/>
          <w:caps/>
          <w:sz w:val="32"/>
          <w:szCs w:val="32"/>
          <w:lang w:eastAsia="ru-RU"/>
        </w:rPr>
        <w:t>шестого СОЗЫВА</w:t>
      </w:r>
    </w:p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bookmarkStart w:id="0" w:name="_GoBack"/>
      <w:bookmarkEnd w:id="0"/>
    </w:p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hAnsi="Arial" w:cs="Arial"/>
          <w:b/>
          <w:caps/>
          <w:sz w:val="32"/>
          <w:szCs w:val="32"/>
          <w:lang w:eastAsia="ru-RU"/>
        </w:rPr>
        <w:t>РЕШЕНИЕ</w:t>
      </w:r>
    </w:p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1848C0">
        <w:rPr>
          <w:rFonts w:ascii="Arial" w:hAnsi="Arial" w:cs="Arial"/>
          <w:b/>
          <w:sz w:val="32"/>
          <w:szCs w:val="32"/>
          <w:lang w:eastAsia="ru-RU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ru-RU"/>
        </w:rPr>
        <w:t xml:space="preserve">16 декабря </w:t>
      </w:r>
      <w:r w:rsidRPr="001848C0">
        <w:rPr>
          <w:rFonts w:ascii="Arial" w:hAnsi="Arial" w:cs="Arial"/>
          <w:b/>
          <w:sz w:val="32"/>
          <w:szCs w:val="32"/>
          <w:lang w:eastAsia="ru-RU"/>
        </w:rPr>
        <w:t xml:space="preserve">2019 года № </w:t>
      </w:r>
      <w:r>
        <w:rPr>
          <w:rFonts w:ascii="Arial" w:hAnsi="Arial" w:cs="Arial"/>
          <w:b/>
          <w:sz w:val="32"/>
          <w:szCs w:val="32"/>
          <w:lang w:eastAsia="ru-RU"/>
        </w:rPr>
        <w:t>141</w:t>
      </w:r>
    </w:p>
    <w:p w:rsidR="00481F6A" w:rsidRDefault="00481F6A" w:rsidP="00F258F7">
      <w:pPr>
        <w:pStyle w:val="s1"/>
        <w:tabs>
          <w:tab w:val="left" w:pos="3930"/>
        </w:tabs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  <w:r>
        <w:rPr>
          <w:rFonts w:ascii="Arial" w:hAnsi="Arial" w:cs="Arial"/>
          <w:b/>
          <w:caps/>
          <w:color w:val="000000"/>
          <w:sz w:val="32"/>
          <w:szCs w:val="32"/>
        </w:rPr>
        <w:tab/>
      </w:r>
    </w:p>
    <w:p w:rsidR="00481F6A" w:rsidRDefault="00481F6A" w:rsidP="00F258F7">
      <w:pPr>
        <w:pStyle w:val="s1"/>
        <w:tabs>
          <w:tab w:val="left" w:pos="3930"/>
        </w:tabs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481F6A" w:rsidRPr="00920287" w:rsidRDefault="00481F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>
        <w:rPr>
          <w:rFonts w:ascii="Arial" w:hAnsi="Arial" w:cs="Arial"/>
          <w:b/>
          <w:caps/>
          <w:color w:val="000000"/>
          <w:sz w:val="32"/>
          <w:szCs w:val="32"/>
        </w:rPr>
        <w:t>об утверждении ПОЛОЖЕНИя</w:t>
      </w:r>
    </w:p>
    <w:p w:rsidR="00481F6A" w:rsidRDefault="00481F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о порядке принятия решения о применении </w:t>
      </w:r>
    </w:p>
    <w:p w:rsidR="00481F6A" w:rsidRDefault="00481F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к </w:t>
      </w:r>
      <w:r w:rsidRPr="00920287">
        <w:rPr>
          <w:rFonts w:ascii="Arial" w:hAnsi="Arial" w:cs="Arial"/>
          <w:b/>
          <w:caps/>
          <w:sz w:val="32"/>
          <w:szCs w:val="32"/>
        </w:rPr>
        <w:t xml:space="preserve">депутату, члену выборного органа </w:t>
      </w:r>
    </w:p>
    <w:p w:rsidR="00481F6A" w:rsidRDefault="00481F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920287">
        <w:rPr>
          <w:rFonts w:ascii="Arial" w:hAnsi="Arial" w:cs="Arial"/>
          <w:b/>
          <w:caps/>
          <w:sz w:val="32"/>
          <w:szCs w:val="32"/>
        </w:rPr>
        <w:t xml:space="preserve">местного самоуправления, </w:t>
      </w:r>
    </w:p>
    <w:p w:rsidR="00481F6A" w:rsidRPr="00920287" w:rsidRDefault="00481F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sz w:val="32"/>
          <w:szCs w:val="32"/>
        </w:rPr>
        <w:t>выборному должностному лицу местного самоуправления</w:t>
      </w: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481F6A" w:rsidRDefault="00481F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>если искажение этих сведений является несущественным</w:t>
      </w:r>
    </w:p>
    <w:p w:rsidR="00481F6A" w:rsidRDefault="00481F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481F6A" w:rsidRPr="00442C4A" w:rsidRDefault="00481F6A" w:rsidP="00723084">
      <w:pPr>
        <w:pStyle w:val="s1"/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481F6A" w:rsidRPr="00105C7B" w:rsidRDefault="00481F6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  <w:r w:rsidRPr="00F258F7">
        <w:rPr>
          <w:rFonts w:ascii="Arial" w:hAnsi="Arial" w:cs="Arial"/>
          <w:b/>
          <w:caps/>
          <w:color w:val="000000"/>
          <w:sz w:val="32"/>
          <w:szCs w:val="32"/>
        </w:rPr>
        <w:tab/>
      </w:r>
      <w:r w:rsidRPr="00105C7B">
        <w:rPr>
          <w:rFonts w:ascii="Arial" w:hAnsi="Arial" w:cs="Arial"/>
        </w:rPr>
        <w:t xml:space="preserve">В соответствии с частью 7.3-2статьи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05C7B">
          <w:rPr>
            <w:rFonts w:ascii="Arial" w:hAnsi="Arial" w:cs="Arial"/>
          </w:rPr>
          <w:t>2003 г</w:t>
        </w:r>
      </w:smartTag>
      <w:r w:rsidRPr="00105C7B">
        <w:rPr>
          <w:rFonts w:ascii="Arial" w:hAnsi="Arial" w:cs="Arial"/>
        </w:rPr>
        <w:t>. №131-ФЗ «Об общих принципах организации местного самоуправления в Российской Федерации», статьей 12.1 Закона</w:t>
      </w:r>
      <w:r w:rsidRPr="00105C7B">
        <w:rPr>
          <w:rFonts w:ascii="Arial" w:hAnsi="Arial" w:cs="Arial"/>
          <w:caps/>
          <w:sz w:val="32"/>
          <w:szCs w:val="32"/>
        </w:rPr>
        <w:tab/>
      </w:r>
      <w:r w:rsidRPr="00105C7B">
        <w:rPr>
          <w:rFonts w:ascii="Arial" w:hAnsi="Arial" w:cs="Arial"/>
        </w:rPr>
        <w:t xml:space="preserve">Республики Мордовия от 8июня </w:t>
      </w:r>
      <w:smartTag w:uri="urn:schemas-microsoft-com:office:smarttags" w:element="metricconverter">
        <w:smartTagPr>
          <w:attr w:name="ProductID" w:val="2007 г"/>
        </w:smartTagPr>
        <w:r w:rsidRPr="00105C7B">
          <w:rPr>
            <w:rFonts w:ascii="Arial" w:hAnsi="Arial" w:cs="Arial"/>
          </w:rPr>
          <w:t>2007 г</w:t>
        </w:r>
      </w:smartTag>
      <w:r w:rsidRPr="00105C7B">
        <w:rPr>
          <w:rFonts w:ascii="Arial" w:hAnsi="Arial" w:cs="Arial"/>
        </w:rPr>
        <w:t xml:space="preserve">. №54-З «О противодействии коррупции в Республике Мордовия», Уставом </w:t>
      </w:r>
      <w:r>
        <w:rPr>
          <w:rFonts w:ascii="Arial" w:hAnsi="Arial" w:cs="Arial"/>
        </w:rPr>
        <w:t xml:space="preserve">Качелайского сельского поселения </w:t>
      </w:r>
      <w:r w:rsidRPr="00105C7B">
        <w:rPr>
          <w:rFonts w:ascii="Arial" w:hAnsi="Arial" w:cs="Arial"/>
        </w:rPr>
        <w:t xml:space="preserve">Кочкуровского муниципального района Республики Мордовия, утвержденным решением Совета депутатов </w:t>
      </w:r>
      <w:r>
        <w:rPr>
          <w:rFonts w:ascii="Arial" w:hAnsi="Arial" w:cs="Arial"/>
        </w:rPr>
        <w:t xml:space="preserve">Качелайского сельского поселения </w:t>
      </w:r>
      <w:r w:rsidRPr="00105C7B">
        <w:rPr>
          <w:rFonts w:ascii="Arial" w:hAnsi="Arial" w:cs="Arial"/>
        </w:rPr>
        <w:t>Кочкуровского муниципального района Республики Мордовия от 2</w:t>
      </w:r>
      <w:r>
        <w:rPr>
          <w:rFonts w:ascii="Arial" w:hAnsi="Arial" w:cs="Arial"/>
        </w:rPr>
        <w:t>8</w:t>
      </w:r>
      <w:r w:rsidRPr="00105C7B">
        <w:rPr>
          <w:rFonts w:ascii="Arial" w:hAnsi="Arial" w:cs="Arial"/>
        </w:rPr>
        <w:t xml:space="preserve"> декабря </w:t>
      </w:r>
      <w:smartTag w:uri="urn:schemas-microsoft-com:office:smarttags" w:element="metricconverter">
        <w:smartTagPr>
          <w:attr w:name="ProductID" w:val="2005 г"/>
        </w:smartTagPr>
        <w:r w:rsidRPr="00105C7B">
          <w:rPr>
            <w:rFonts w:ascii="Arial" w:hAnsi="Arial" w:cs="Arial"/>
          </w:rPr>
          <w:t>2005 г</w:t>
        </w:r>
      </w:smartTag>
      <w:r w:rsidRPr="00105C7B">
        <w:rPr>
          <w:rFonts w:ascii="Arial" w:hAnsi="Arial" w:cs="Arial"/>
        </w:rPr>
        <w:t>. №</w:t>
      </w:r>
      <w:r>
        <w:rPr>
          <w:rFonts w:ascii="Arial" w:hAnsi="Arial" w:cs="Arial"/>
        </w:rPr>
        <w:t>70</w:t>
      </w:r>
      <w:r w:rsidRPr="00105C7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105C7B">
        <w:rPr>
          <w:rFonts w:ascii="Arial" w:hAnsi="Arial" w:cs="Arial"/>
        </w:rPr>
        <w:t xml:space="preserve">Совет депутатов </w:t>
      </w:r>
      <w:r>
        <w:rPr>
          <w:rFonts w:ascii="Arial" w:hAnsi="Arial" w:cs="Arial"/>
        </w:rPr>
        <w:t xml:space="preserve">Качелайского сельского поселения </w:t>
      </w:r>
      <w:r w:rsidRPr="00105C7B">
        <w:rPr>
          <w:rFonts w:ascii="Arial" w:hAnsi="Arial" w:cs="Arial"/>
        </w:rPr>
        <w:t>РЕШИЛ:</w:t>
      </w:r>
    </w:p>
    <w:p w:rsidR="00481F6A" w:rsidRPr="00105C7B" w:rsidRDefault="00481F6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</w:p>
    <w:p w:rsidR="00481F6A" w:rsidRPr="00105C7B" w:rsidRDefault="00481F6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ab/>
        <w:t>1. 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Arial" w:hAnsi="Arial" w:cs="Arial"/>
        </w:rPr>
        <w:t xml:space="preserve"> </w:t>
      </w:r>
      <w:r w:rsidRPr="00105C7B">
        <w:rPr>
          <w:rFonts w:ascii="Arial" w:hAnsi="Arial" w:cs="Arial"/>
        </w:rPr>
        <w:t xml:space="preserve">если искажение этих сведений является несущественным. </w:t>
      </w:r>
    </w:p>
    <w:p w:rsidR="00481F6A" w:rsidRPr="00105C7B" w:rsidRDefault="00481F6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481F6A" w:rsidRPr="00105C7B" w:rsidRDefault="00481F6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</w:rPr>
      </w:pPr>
    </w:p>
    <w:p w:rsidR="00481F6A" w:rsidRPr="00105C7B" w:rsidRDefault="00481F6A" w:rsidP="00442C4A">
      <w:pPr>
        <w:pStyle w:val="s1"/>
        <w:spacing w:before="0" w:beforeAutospacing="0" w:after="0" w:afterAutospacing="0"/>
        <w:jc w:val="both"/>
      </w:pPr>
    </w:p>
    <w:p w:rsidR="00481F6A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</w:rPr>
      </w:pPr>
      <w:r w:rsidRPr="00105C7B">
        <w:rPr>
          <w:rFonts w:ascii="Arial" w:hAnsi="Arial" w:cs="Arial"/>
          <w:sz w:val="24"/>
          <w:szCs w:val="24"/>
          <w:lang w:eastAsia="ru-RU"/>
        </w:rPr>
        <w:t>Глава</w:t>
      </w:r>
      <w:r w:rsidRPr="00105C7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Качелайского</w:t>
      </w:r>
    </w:p>
    <w:p w:rsidR="00481F6A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481F6A" w:rsidRPr="00105C7B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</w:rPr>
        <w:t>В.И.Вишняков</w:t>
      </w:r>
    </w:p>
    <w:p w:rsidR="00481F6A" w:rsidRPr="001848C0" w:rsidRDefault="00481F6A" w:rsidP="001848C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  <w:lang w:eastAsia="ru-RU"/>
        </w:rPr>
      </w:pPr>
      <w:r w:rsidRPr="00105C7B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/>
    <w:p w:rsidR="00481F6A" w:rsidRDefault="00481F6A" w:rsidP="00F258F7">
      <w:pPr>
        <w:tabs>
          <w:tab w:val="left" w:pos="6570"/>
        </w:tabs>
      </w:pPr>
      <w:r>
        <w:tab/>
      </w:r>
    </w:p>
    <w:p w:rsidR="00481F6A" w:rsidRDefault="00481F6A" w:rsidP="00F258F7">
      <w:pPr>
        <w:tabs>
          <w:tab w:val="left" w:pos="6570"/>
        </w:tabs>
      </w:pPr>
    </w:p>
    <w:p w:rsidR="00481F6A" w:rsidRDefault="00481F6A" w:rsidP="00F258F7">
      <w:pPr>
        <w:tabs>
          <w:tab w:val="left" w:pos="6570"/>
        </w:tabs>
      </w:pPr>
    </w:p>
    <w:p w:rsidR="00481F6A" w:rsidRDefault="00481F6A" w:rsidP="00F258F7">
      <w:pPr>
        <w:tabs>
          <w:tab w:val="left" w:pos="6570"/>
        </w:tabs>
      </w:pPr>
    </w:p>
    <w:p w:rsidR="00481F6A" w:rsidRDefault="00481F6A"/>
    <w:p w:rsidR="00481F6A" w:rsidRDefault="00481F6A"/>
    <w:p w:rsidR="00481F6A" w:rsidRDefault="00481F6A"/>
    <w:p w:rsidR="00481F6A" w:rsidRDefault="00481F6A"/>
    <w:tbl>
      <w:tblPr>
        <w:tblW w:w="5245" w:type="dxa"/>
        <w:tblInd w:w="4219" w:type="dxa"/>
        <w:tblLook w:val="00A0"/>
      </w:tblPr>
      <w:tblGrid>
        <w:gridCol w:w="5245"/>
      </w:tblGrid>
      <w:tr w:rsidR="00481F6A" w:rsidRPr="00AD6E89" w:rsidTr="00AD6E89">
        <w:tc>
          <w:tcPr>
            <w:tcW w:w="5245" w:type="dxa"/>
          </w:tcPr>
          <w:p w:rsidR="00481F6A" w:rsidRPr="00AD6E89" w:rsidRDefault="00481F6A" w:rsidP="00AD6E89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D6E89">
              <w:rPr>
                <w:rFonts w:ascii="Arial" w:hAnsi="Arial" w:cs="Arial"/>
                <w:sz w:val="24"/>
                <w:szCs w:val="24"/>
              </w:rPr>
              <w:t>УТВЕРЖДЕНО</w:t>
            </w:r>
          </w:p>
          <w:p w:rsidR="00481F6A" w:rsidRPr="00AD6E89" w:rsidRDefault="00481F6A" w:rsidP="00AD6E89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D6E89">
              <w:rPr>
                <w:rFonts w:ascii="Arial" w:hAnsi="Arial" w:cs="Arial"/>
                <w:sz w:val="24"/>
                <w:szCs w:val="24"/>
              </w:rPr>
              <w:t>решением Совета депутатов</w:t>
            </w:r>
          </w:p>
          <w:p w:rsidR="00481F6A" w:rsidRPr="00AD6E89" w:rsidRDefault="00481F6A" w:rsidP="00AD6E89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Качелайского сельского поселения </w:t>
            </w:r>
          </w:p>
          <w:p w:rsidR="00481F6A" w:rsidRPr="00AD6E89" w:rsidRDefault="00481F6A" w:rsidP="00AD6E89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D6E89">
              <w:rPr>
                <w:rFonts w:ascii="Arial" w:hAnsi="Arial" w:cs="Arial"/>
                <w:sz w:val="24"/>
                <w:szCs w:val="24"/>
              </w:rPr>
              <w:t xml:space="preserve">от </w:t>
            </w:r>
            <w:r>
              <w:rPr>
                <w:rFonts w:ascii="Arial" w:hAnsi="Arial" w:cs="Arial"/>
                <w:sz w:val="24"/>
                <w:szCs w:val="24"/>
              </w:rPr>
              <w:t xml:space="preserve"> 16.12.</w:t>
            </w:r>
            <w:r w:rsidRPr="00AD6E89">
              <w:rPr>
                <w:rFonts w:ascii="Arial" w:hAnsi="Arial" w:cs="Arial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AD6E89">
                <w:rPr>
                  <w:rFonts w:ascii="Arial" w:hAnsi="Arial" w:cs="Arial"/>
                  <w:sz w:val="24"/>
                  <w:szCs w:val="24"/>
                </w:rPr>
                <w:t>2019 г</w:t>
              </w:r>
            </w:smartTag>
            <w:r w:rsidRPr="00AD6E89">
              <w:rPr>
                <w:rFonts w:ascii="Arial" w:hAnsi="Arial" w:cs="Arial"/>
                <w:sz w:val="24"/>
                <w:szCs w:val="24"/>
              </w:rPr>
              <w:t>. №</w:t>
            </w:r>
            <w:r>
              <w:rPr>
                <w:rFonts w:ascii="Arial" w:hAnsi="Arial" w:cs="Arial"/>
                <w:sz w:val="24"/>
                <w:szCs w:val="24"/>
              </w:rPr>
              <w:t>141</w:t>
            </w:r>
          </w:p>
        </w:tc>
      </w:tr>
    </w:tbl>
    <w:p w:rsidR="00481F6A" w:rsidRPr="00503C8C" w:rsidRDefault="00481F6A" w:rsidP="0084232C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481F6A" w:rsidRPr="00503C8C" w:rsidRDefault="00481F6A" w:rsidP="00510027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481F6A" w:rsidRPr="00920287" w:rsidRDefault="00481F6A" w:rsidP="00510027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>ПОЛОЖЕНИЕ</w:t>
      </w:r>
    </w:p>
    <w:p w:rsidR="00481F6A" w:rsidRPr="00920287" w:rsidRDefault="00481F6A" w:rsidP="0040138D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о порядке принятия решения о применении к </w:t>
      </w:r>
      <w:r w:rsidRPr="00920287">
        <w:rPr>
          <w:rFonts w:ascii="Arial" w:hAnsi="Arial" w:cs="Arial"/>
          <w:b/>
          <w:caps/>
          <w:sz w:val="32"/>
          <w:szCs w:val="32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детей,если искажение этих сведений является несущественным</w:t>
      </w:r>
    </w:p>
    <w:p w:rsidR="00481F6A" w:rsidRPr="00920287" w:rsidRDefault="00481F6A" w:rsidP="0040138D">
      <w:pPr>
        <w:pStyle w:val="s1"/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481F6A" w:rsidRPr="00105C7B" w:rsidRDefault="00481F6A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503C8C">
        <w:rPr>
          <w:rFonts w:ascii="Arial" w:hAnsi="Arial" w:cs="Arial"/>
          <w:color w:val="000000"/>
        </w:rPr>
        <w:t xml:space="preserve">К </w:t>
      </w:r>
      <w:r w:rsidRPr="00503C8C"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03C8C">
        <w:rPr>
          <w:rFonts w:ascii="Arial" w:hAnsi="Arial" w:cs="Arial"/>
          <w:color w:val="000000"/>
        </w:rPr>
        <w:t xml:space="preserve"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</w:t>
      </w:r>
      <w:r w:rsidRPr="00105C7B">
        <w:rPr>
          <w:rFonts w:ascii="Arial" w:hAnsi="Arial" w:cs="Arial"/>
        </w:rPr>
        <w:t>частью 7.3-1 статьи 40 Федерального закона от 6 октября 2003 года №131-ФЗ «Об общих принципах организации местного самоуправления в Российской Федерации».</w:t>
      </w:r>
    </w:p>
    <w:p w:rsidR="00481F6A" w:rsidRPr="00503C8C" w:rsidRDefault="00481F6A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105C7B">
        <w:rPr>
          <w:rFonts w:ascii="Arial" w:hAnsi="Arial" w:cs="Arial"/>
        </w:rPr>
        <w:t>Меры ответственности, указанные в пункте 1 настоящего Положения, могут быть применены в случае выявления в порядке, предусмотренном статьей 12 Закона Республики Мордовия</w:t>
      </w:r>
      <w:r w:rsidRPr="009146F8">
        <w:rPr>
          <w:rFonts w:ascii="Arial" w:hAnsi="Arial" w:cs="Arial"/>
          <w:color w:val="FF0000"/>
        </w:rPr>
        <w:t xml:space="preserve"> </w:t>
      </w:r>
      <w:r w:rsidRPr="00503C8C">
        <w:rPr>
          <w:rFonts w:ascii="Arial" w:hAnsi="Arial" w:cs="Arial"/>
        </w:rPr>
        <w:t>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rFonts w:ascii="Arial" w:hAnsi="Arial" w:cs="Arial"/>
        </w:rPr>
        <w:t xml:space="preserve"> </w:t>
      </w:r>
      <w:r w:rsidRPr="00503C8C">
        <w:rPr>
          <w:rFonts w:ascii="Arial" w:hAnsi="Arial" w:cs="Arial"/>
          <w:color w:val="000000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rFonts w:ascii="Arial" w:hAnsi="Arial" w:cs="Arial"/>
          <w:color w:val="000000"/>
        </w:rPr>
        <w:t xml:space="preserve"> </w:t>
      </w:r>
      <w:r w:rsidRPr="00503C8C">
        <w:rPr>
          <w:rFonts w:ascii="Arial" w:hAnsi="Arial" w:cs="Arial"/>
          <w:color w:val="000000"/>
        </w:rPr>
        <w:t>характера на себя и (или)членов своей семьи).</w:t>
      </w:r>
    </w:p>
    <w:p w:rsidR="00481F6A" w:rsidRPr="00105C7B" w:rsidRDefault="00481F6A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rFonts w:ascii="Arial" w:hAnsi="Arial" w:cs="Arial"/>
        </w:rPr>
        <w:t xml:space="preserve">Качелайского сельского поселения </w:t>
      </w:r>
      <w:r w:rsidRPr="00105C7B">
        <w:rPr>
          <w:rFonts w:ascii="Arial" w:hAnsi="Arial" w:cs="Arial"/>
        </w:rPr>
        <w:t xml:space="preserve">Кочкуровского муниципального района (далее – Совет депутатов) является 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105C7B">
          <w:rPr>
            <w:rFonts w:ascii="Arial" w:hAnsi="Arial" w:cs="Arial"/>
          </w:rPr>
          <w:t>2007 г</w:t>
        </w:r>
      </w:smartTag>
      <w:r w:rsidRPr="00105C7B">
        <w:rPr>
          <w:rFonts w:ascii="Arial" w:hAnsi="Arial" w:cs="Arial"/>
        </w:rPr>
        <w:t>. № 54-З «О противодействии коррупции в Республике Мордовия</w:t>
      </w:r>
      <w:r w:rsidRPr="00503C8C">
        <w:rPr>
          <w:rFonts w:ascii="Arial" w:hAnsi="Arial" w:cs="Arial"/>
          <w:color w:val="000000"/>
        </w:rPr>
        <w:t xml:space="preserve">» </w:t>
      </w:r>
      <w:r w:rsidRPr="00503C8C">
        <w:rPr>
          <w:rFonts w:ascii="Arial" w:hAnsi="Arial" w:cs="Arial"/>
        </w:rPr>
        <w:t xml:space="preserve">заявление Главы </w:t>
      </w:r>
      <w:r w:rsidRPr="00503C8C">
        <w:rPr>
          <w:rFonts w:ascii="Arial" w:hAnsi="Arial" w:cs="Arial"/>
          <w:color w:val="000000"/>
        </w:rPr>
        <w:t>Республики Мордовия о применении мер ответственности,</w:t>
      </w:r>
      <w:r>
        <w:rPr>
          <w:rFonts w:ascii="Arial" w:hAnsi="Arial" w:cs="Arial"/>
          <w:color w:val="000000"/>
        </w:rPr>
        <w:t xml:space="preserve"> </w:t>
      </w:r>
      <w:r w:rsidRPr="00503C8C">
        <w:rPr>
          <w:rFonts w:ascii="Arial" w:hAnsi="Arial" w:cs="Arial"/>
          <w:color w:val="000000"/>
        </w:rPr>
        <w:t xml:space="preserve">предусмотренных </w:t>
      </w:r>
      <w:r w:rsidRPr="00105C7B">
        <w:rPr>
          <w:rFonts w:ascii="Arial" w:hAnsi="Arial" w:cs="Arial"/>
        </w:rPr>
        <w:t xml:space="preserve">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05C7B">
          <w:rPr>
            <w:rFonts w:ascii="Arial" w:hAnsi="Arial" w:cs="Arial"/>
          </w:rPr>
          <w:t>2003 г</w:t>
        </w:r>
      </w:smartTag>
      <w:r w:rsidRPr="00105C7B">
        <w:rPr>
          <w:rFonts w:ascii="Arial" w:hAnsi="Arial" w:cs="Arial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481F6A" w:rsidRPr="00105C7B" w:rsidRDefault="00481F6A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 xml:space="preserve">Совет депутатов </w:t>
      </w:r>
      <w:r>
        <w:rPr>
          <w:rFonts w:ascii="Arial" w:hAnsi="Arial" w:cs="Arial"/>
        </w:rPr>
        <w:t xml:space="preserve">Качелайского сельского поселения </w:t>
      </w:r>
      <w:r w:rsidRPr="00105C7B">
        <w:rPr>
          <w:rFonts w:ascii="Arial" w:hAnsi="Arial" w:cs="Arial"/>
        </w:rPr>
        <w:t xml:space="preserve">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105C7B">
          <w:rPr>
            <w:rFonts w:ascii="Arial" w:hAnsi="Arial" w:cs="Arial"/>
          </w:rPr>
          <w:t>2007 г</w:t>
        </w:r>
      </w:smartTag>
      <w:r w:rsidRPr="00105C7B">
        <w:rPr>
          <w:rFonts w:ascii="Arial" w:hAnsi="Arial" w:cs="Arial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05C7B">
          <w:rPr>
            <w:rFonts w:ascii="Arial" w:hAnsi="Arial" w:cs="Arial"/>
          </w:rPr>
          <w:t>2003 г</w:t>
        </w:r>
      </w:smartTag>
      <w:r w:rsidRPr="00105C7B">
        <w:rPr>
          <w:rFonts w:ascii="Arial" w:hAnsi="Arial" w:cs="Arial"/>
        </w:rPr>
        <w:t>. № 131-ФЗ «Об общих принципах местного самоуправления в Российской Федерации».</w:t>
      </w:r>
    </w:p>
    <w:p w:rsidR="00481F6A" w:rsidRPr="00503C8C" w:rsidRDefault="00481F6A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105C7B">
        <w:rPr>
          <w:rFonts w:ascii="Arial" w:hAnsi="Arial" w:cs="Arial"/>
        </w:rPr>
        <w:t>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</w:t>
      </w:r>
      <w:r w:rsidRPr="00503C8C">
        <w:rPr>
          <w:rFonts w:ascii="Arial" w:hAnsi="Arial" w:cs="Arial"/>
          <w:color w:val="000000"/>
        </w:rPr>
        <w:t xml:space="preserve"> Совета депутатов, на котором рассматривается указанное заявление.</w:t>
      </w:r>
    </w:p>
    <w:p w:rsidR="00481F6A" w:rsidRPr="00503C8C" w:rsidRDefault="00481F6A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481F6A" w:rsidRPr="00105C7B" w:rsidRDefault="00481F6A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503C8C">
        <w:rPr>
          <w:rFonts w:ascii="Arial" w:hAnsi="Arial" w:cs="Arial"/>
        </w:rPr>
        <w:t xml:space="preserve">В случае, если вопрос о применении мер ответственности, указанных в пункте </w:t>
      </w:r>
      <w:r w:rsidRPr="00105C7B">
        <w:rPr>
          <w:rFonts w:ascii="Arial" w:hAnsi="Arial" w:cs="Arial"/>
        </w:rPr>
        <w:t>4 настоящего Положения, рассматривается в отношении лица, исполняющего полномочия председателя Совета депутатов,</w:t>
      </w:r>
      <w:r>
        <w:rPr>
          <w:rFonts w:ascii="Arial" w:hAnsi="Arial" w:cs="Arial"/>
        </w:rPr>
        <w:t xml:space="preserve"> </w:t>
      </w:r>
      <w:r w:rsidRPr="00105C7B">
        <w:rPr>
          <w:rFonts w:ascii="Arial" w:hAnsi="Arial" w:cs="Arial"/>
        </w:rPr>
        <w:t>заседание (сессию) Совета депутатов созывает иное уполномоченное лицо.</w:t>
      </w:r>
    </w:p>
    <w:p w:rsidR="00481F6A" w:rsidRPr="00105C7B" w:rsidRDefault="00481F6A" w:rsidP="00CE7C5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05C7B">
        <w:rPr>
          <w:rFonts w:ascii="Arial" w:hAnsi="Arial" w:cs="Arial"/>
          <w:sz w:val="24"/>
          <w:szCs w:val="24"/>
        </w:rPr>
        <w:t>На заседании (сессии), указанном в пункте 5 настоящего Положения,  вправе присутствовать лицо, в отношении которого рассматривается вопрос о применении мер ответственности.</w:t>
      </w:r>
    </w:p>
    <w:p w:rsidR="00481F6A" w:rsidRPr="00105C7B" w:rsidRDefault="00481F6A" w:rsidP="00930E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05C7B">
        <w:rPr>
          <w:rFonts w:ascii="Arial" w:hAnsi="Arial" w:cs="Arial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481F6A" w:rsidRPr="00105C7B" w:rsidRDefault="00481F6A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rFonts w:ascii="Arial" w:hAnsi="Arial" w:cs="Arial"/>
        </w:rPr>
        <w:t xml:space="preserve"> </w:t>
      </w:r>
      <w:r w:rsidRPr="00105C7B">
        <w:rPr>
          <w:rFonts w:ascii="Arial" w:hAnsi="Arial" w:cs="Arial"/>
        </w:rPr>
        <w:t>оформляется решением Совета депутатов(далее – решение о применении мер ответственности).</w:t>
      </w:r>
    </w:p>
    <w:p w:rsidR="00481F6A" w:rsidRPr="00503C8C" w:rsidRDefault="00481F6A" w:rsidP="005100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" w:name="sub_7419"/>
      <w:r w:rsidRPr="00105C7B">
        <w:rPr>
          <w:rFonts w:ascii="Arial" w:hAnsi="Arial" w:cs="Arial"/>
          <w:sz w:val="24"/>
          <w:szCs w:val="24"/>
        </w:rPr>
        <w:t>Решение о применении мер ответственности</w:t>
      </w:r>
      <w:r w:rsidRPr="00503C8C">
        <w:rPr>
          <w:rFonts w:ascii="Arial" w:hAnsi="Arial" w:cs="Arial"/>
          <w:sz w:val="24"/>
          <w:szCs w:val="24"/>
        </w:rPr>
        <w:t xml:space="preserve">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481F6A" w:rsidRPr="00503C8C" w:rsidRDefault="00481F6A" w:rsidP="00EE4D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03C8C">
        <w:rPr>
          <w:rFonts w:ascii="Arial" w:hAnsi="Arial" w:cs="Arial"/>
          <w:sz w:val="24"/>
          <w:szCs w:val="24"/>
        </w:rPr>
        <w:t xml:space="preserve">Решение о применении мер ответственности </w:t>
      </w:r>
      <w:r w:rsidRPr="00503C8C">
        <w:rPr>
          <w:rFonts w:ascii="Arial" w:hAnsi="Arial" w:cs="Arial"/>
          <w:color w:val="000000"/>
          <w:sz w:val="24"/>
          <w:szCs w:val="24"/>
        </w:rPr>
        <w:t xml:space="preserve">в отношении </w:t>
      </w:r>
      <w:r w:rsidRPr="00503C8C">
        <w:rPr>
          <w:rFonts w:ascii="Arial" w:hAnsi="Arial" w:cs="Arial"/>
          <w:sz w:val="24"/>
          <w:szCs w:val="24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Arial" w:hAnsi="Arial" w:cs="Arial"/>
          <w:sz w:val="24"/>
          <w:szCs w:val="24"/>
        </w:rPr>
        <w:t xml:space="preserve">ке, предусмотренном уставом </w:t>
      </w:r>
      <w:r>
        <w:rPr>
          <w:rFonts w:ascii="Arial" w:hAnsi="Arial" w:cs="Arial"/>
        </w:rPr>
        <w:t xml:space="preserve">Качелайского сельского поселения </w:t>
      </w:r>
      <w:r>
        <w:rPr>
          <w:rFonts w:ascii="Arial" w:hAnsi="Arial" w:cs="Arial"/>
          <w:sz w:val="24"/>
          <w:szCs w:val="24"/>
        </w:rPr>
        <w:t xml:space="preserve">Кочкуровского муниципального района Республики Мордовия </w:t>
      </w:r>
      <w:r w:rsidRPr="00503C8C">
        <w:rPr>
          <w:rFonts w:ascii="Arial" w:hAnsi="Arial" w:cs="Arial"/>
          <w:sz w:val="24"/>
          <w:szCs w:val="24"/>
        </w:rPr>
        <w:t xml:space="preserve"> и регламентом Совета депутатов.</w:t>
      </w:r>
    </w:p>
    <w:p w:rsidR="00481F6A" w:rsidRPr="00105C7B" w:rsidRDefault="00481F6A" w:rsidP="009E53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03C8C">
        <w:rPr>
          <w:rFonts w:ascii="Arial" w:hAnsi="Arial" w:cs="Arial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подписывается лицом, председательствующим на  </w:t>
      </w:r>
      <w:r w:rsidRPr="00105C7B">
        <w:rPr>
          <w:rFonts w:ascii="Arial" w:hAnsi="Arial" w:cs="Arial"/>
          <w:sz w:val="24"/>
          <w:szCs w:val="24"/>
        </w:rPr>
        <w:t>заседании (сессии) Совета депутатов, на котором данное решение было принято.</w:t>
      </w:r>
    </w:p>
    <w:bookmarkEnd w:id="1"/>
    <w:p w:rsidR="00481F6A" w:rsidRPr="00105C7B" w:rsidRDefault="00481F6A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 xml:space="preserve">Совет депутатов письменно извещает Главу </w:t>
      </w:r>
      <w:r>
        <w:rPr>
          <w:rFonts w:ascii="Arial" w:hAnsi="Arial" w:cs="Arial"/>
        </w:rPr>
        <w:t xml:space="preserve">Качелайского сельского поселения </w:t>
      </w:r>
      <w:r w:rsidRPr="00105C7B">
        <w:rPr>
          <w:rFonts w:ascii="Arial" w:hAnsi="Arial" w:cs="Arial"/>
        </w:rPr>
        <w:t>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481F6A" w:rsidRPr="00105C7B" w:rsidRDefault="00481F6A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>Принятое решение о применении мер ответственности</w:t>
      </w:r>
      <w:r>
        <w:rPr>
          <w:rFonts w:ascii="Arial" w:hAnsi="Arial" w:cs="Arial"/>
        </w:rPr>
        <w:t xml:space="preserve"> </w:t>
      </w:r>
      <w:r w:rsidRPr="00105C7B">
        <w:rPr>
          <w:rFonts w:ascii="Arial" w:hAnsi="Arial" w:cs="Arial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решение о применении мер ответственности к нему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481F6A" w:rsidRPr="00105C7B" w:rsidRDefault="00481F6A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105C7B">
        <w:rPr>
          <w:rFonts w:ascii="Arial" w:hAnsi="Arial" w:cs="Arial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481F6A" w:rsidRPr="00105C7B" w:rsidRDefault="00481F6A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741131"/>
      <w:bookmarkEnd w:id="2"/>
      <w:r w:rsidRPr="00105C7B">
        <w:rPr>
          <w:rFonts w:ascii="Arial" w:hAnsi="Arial" w:cs="Arial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481F6A" w:rsidRPr="00105C7B" w:rsidRDefault="00481F6A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741132"/>
      <w:bookmarkEnd w:id="3"/>
      <w:r w:rsidRPr="00105C7B">
        <w:rPr>
          <w:rFonts w:ascii="Arial" w:hAnsi="Arial" w:cs="Arial"/>
          <w:sz w:val="24"/>
          <w:szCs w:val="24"/>
        </w:rPr>
        <w:t>2) предоставление лицу, указанному в подпункте 1 настоящего</w:t>
      </w:r>
      <w:r>
        <w:rPr>
          <w:rFonts w:ascii="Arial" w:hAnsi="Arial" w:cs="Arial"/>
          <w:sz w:val="24"/>
          <w:szCs w:val="24"/>
        </w:rPr>
        <w:t xml:space="preserve"> </w:t>
      </w:r>
      <w:r w:rsidRPr="00105C7B">
        <w:rPr>
          <w:rFonts w:ascii="Arial" w:hAnsi="Arial" w:cs="Arial"/>
          <w:sz w:val="24"/>
          <w:szCs w:val="24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481F6A" w:rsidRPr="00105C7B" w:rsidRDefault="00481F6A" w:rsidP="009014B7">
      <w:pPr>
        <w:pStyle w:val="ListParagraph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5" w:name="sub_74114"/>
      <w:bookmarkEnd w:id="4"/>
      <w:r w:rsidRPr="00105C7B">
        <w:rPr>
          <w:rFonts w:ascii="Arial" w:hAnsi="Arial" w:cs="Arial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481F6A" w:rsidRPr="00105C7B" w:rsidRDefault="00481F6A">
      <w:pPr>
        <w:rPr>
          <w:rFonts w:ascii="Arial" w:hAnsi="Arial" w:cs="Arial"/>
          <w:sz w:val="24"/>
          <w:szCs w:val="24"/>
        </w:rPr>
      </w:pPr>
    </w:p>
    <w:sectPr w:rsidR="00481F6A" w:rsidRPr="00105C7B" w:rsidSect="00440768">
      <w:headerReference w:type="default" r:id="rId7"/>
      <w:headerReference w:type="first" r:id="rId8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F6A" w:rsidRDefault="00481F6A" w:rsidP="00DF4966">
      <w:pPr>
        <w:spacing w:after="0" w:line="240" w:lineRule="auto"/>
      </w:pPr>
      <w:r>
        <w:separator/>
      </w:r>
    </w:p>
  </w:endnote>
  <w:endnote w:type="continuationSeparator" w:id="1">
    <w:p w:rsidR="00481F6A" w:rsidRDefault="00481F6A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F6A" w:rsidRDefault="00481F6A" w:rsidP="00DF4966">
      <w:pPr>
        <w:spacing w:after="0" w:line="240" w:lineRule="auto"/>
      </w:pPr>
      <w:r>
        <w:separator/>
      </w:r>
    </w:p>
  </w:footnote>
  <w:footnote w:type="continuationSeparator" w:id="1">
    <w:p w:rsidR="00481F6A" w:rsidRDefault="00481F6A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F6A" w:rsidRPr="00440768" w:rsidRDefault="00481F6A">
    <w:pPr>
      <w:pStyle w:val="Header"/>
      <w:jc w:val="center"/>
      <w:rPr>
        <w:rFonts w:ascii="Times New Roman" w:hAnsi="Times New Roman"/>
        <w:sz w:val="24"/>
        <w:szCs w:val="24"/>
      </w:rPr>
    </w:pPr>
  </w:p>
  <w:p w:rsidR="00481F6A" w:rsidRDefault="00481F6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F6A" w:rsidRDefault="00481F6A">
    <w:pPr>
      <w:pStyle w:val="Header"/>
      <w:jc w:val="center"/>
    </w:pPr>
  </w:p>
  <w:p w:rsidR="00481F6A" w:rsidRDefault="00481F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122D2"/>
    <w:rsid w:val="00017691"/>
    <w:rsid w:val="00033A9F"/>
    <w:rsid w:val="00055F09"/>
    <w:rsid w:val="00063C84"/>
    <w:rsid w:val="00105C7B"/>
    <w:rsid w:val="00110622"/>
    <w:rsid w:val="001519CC"/>
    <w:rsid w:val="0018256A"/>
    <w:rsid w:val="001848C0"/>
    <w:rsid w:val="001A2510"/>
    <w:rsid w:val="001F33EC"/>
    <w:rsid w:val="00246F48"/>
    <w:rsid w:val="002C0DA3"/>
    <w:rsid w:val="002C46DF"/>
    <w:rsid w:val="0030168C"/>
    <w:rsid w:val="003016C1"/>
    <w:rsid w:val="00307987"/>
    <w:rsid w:val="00313F7C"/>
    <w:rsid w:val="003500C9"/>
    <w:rsid w:val="00367520"/>
    <w:rsid w:val="00372F46"/>
    <w:rsid w:val="004009CC"/>
    <w:rsid w:val="0040138D"/>
    <w:rsid w:val="00430C45"/>
    <w:rsid w:val="00440768"/>
    <w:rsid w:val="00442C4A"/>
    <w:rsid w:val="004548DA"/>
    <w:rsid w:val="00457EF3"/>
    <w:rsid w:val="00481F6A"/>
    <w:rsid w:val="0048697D"/>
    <w:rsid w:val="004E2595"/>
    <w:rsid w:val="00503C8C"/>
    <w:rsid w:val="00507E97"/>
    <w:rsid w:val="00510027"/>
    <w:rsid w:val="005116F1"/>
    <w:rsid w:val="0052295A"/>
    <w:rsid w:val="00536E0A"/>
    <w:rsid w:val="005423A9"/>
    <w:rsid w:val="005502BD"/>
    <w:rsid w:val="0058661E"/>
    <w:rsid w:val="00594868"/>
    <w:rsid w:val="00594AE7"/>
    <w:rsid w:val="005B28BB"/>
    <w:rsid w:val="005D58C1"/>
    <w:rsid w:val="005F6FC6"/>
    <w:rsid w:val="00654BB6"/>
    <w:rsid w:val="00664499"/>
    <w:rsid w:val="00672148"/>
    <w:rsid w:val="0067420F"/>
    <w:rsid w:val="00696B82"/>
    <w:rsid w:val="006A064F"/>
    <w:rsid w:val="006A4773"/>
    <w:rsid w:val="006B0FFF"/>
    <w:rsid w:val="006B3F07"/>
    <w:rsid w:val="006E0498"/>
    <w:rsid w:val="006F17F6"/>
    <w:rsid w:val="00713063"/>
    <w:rsid w:val="00723084"/>
    <w:rsid w:val="00761583"/>
    <w:rsid w:val="00763B28"/>
    <w:rsid w:val="00765D3D"/>
    <w:rsid w:val="00771309"/>
    <w:rsid w:val="007A5987"/>
    <w:rsid w:val="007D6786"/>
    <w:rsid w:val="0084232C"/>
    <w:rsid w:val="0085596F"/>
    <w:rsid w:val="00871A25"/>
    <w:rsid w:val="00874E80"/>
    <w:rsid w:val="00893465"/>
    <w:rsid w:val="00897425"/>
    <w:rsid w:val="008D68C2"/>
    <w:rsid w:val="009014B7"/>
    <w:rsid w:val="009146F8"/>
    <w:rsid w:val="00920287"/>
    <w:rsid w:val="00930E72"/>
    <w:rsid w:val="00971931"/>
    <w:rsid w:val="009C084A"/>
    <w:rsid w:val="009E53E4"/>
    <w:rsid w:val="00A02EA3"/>
    <w:rsid w:val="00A2731E"/>
    <w:rsid w:val="00A36AF7"/>
    <w:rsid w:val="00A51F20"/>
    <w:rsid w:val="00A614DE"/>
    <w:rsid w:val="00A6400C"/>
    <w:rsid w:val="00AA3A21"/>
    <w:rsid w:val="00AA3A4F"/>
    <w:rsid w:val="00AB4956"/>
    <w:rsid w:val="00AB6DC7"/>
    <w:rsid w:val="00AC5269"/>
    <w:rsid w:val="00AD6E89"/>
    <w:rsid w:val="00AF2AE2"/>
    <w:rsid w:val="00B25C53"/>
    <w:rsid w:val="00B37194"/>
    <w:rsid w:val="00B448C5"/>
    <w:rsid w:val="00B65D1D"/>
    <w:rsid w:val="00C31727"/>
    <w:rsid w:val="00C413D2"/>
    <w:rsid w:val="00C636EC"/>
    <w:rsid w:val="00C83847"/>
    <w:rsid w:val="00C90B02"/>
    <w:rsid w:val="00C9260D"/>
    <w:rsid w:val="00CB2101"/>
    <w:rsid w:val="00CC29E7"/>
    <w:rsid w:val="00CC66ED"/>
    <w:rsid w:val="00CD4C46"/>
    <w:rsid w:val="00CE7C52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D441E"/>
    <w:rsid w:val="00EE4D77"/>
    <w:rsid w:val="00EF5B17"/>
    <w:rsid w:val="00F258F7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C4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rFonts w:cs="Times New Roman"/>
      <w:color w:val="106BBE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  <w:rPr>
      <w:rFonts w:cs="Times New Roman"/>
    </w:rPr>
  </w:style>
  <w:style w:type="table" w:styleId="TableGrid">
    <w:name w:val="Table Grid"/>
    <w:basedOn w:val="TableNormal"/>
    <w:uiPriority w:val="99"/>
    <w:rsid w:val="0084232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2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30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04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04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464</TotalTime>
  <Pages>5</Pages>
  <Words>1342</Words>
  <Characters>7650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Anna</cp:lastModifiedBy>
  <cp:revision>55</cp:revision>
  <cp:lastPrinted>2019-12-18T05:55:00Z</cp:lastPrinted>
  <dcterms:created xsi:type="dcterms:W3CDTF">2019-10-15T10:03:00Z</dcterms:created>
  <dcterms:modified xsi:type="dcterms:W3CDTF">2019-12-23T12:28:00Z</dcterms:modified>
</cp:coreProperties>
</file>