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4DD" w:rsidRPr="004079EF" w:rsidRDefault="004964DD" w:rsidP="0074769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4964DD" w:rsidRDefault="004964DD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4964DD" w:rsidRPr="004079EF" w:rsidRDefault="004964DD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качелайского сельского поселения</w:t>
      </w:r>
    </w:p>
    <w:p w:rsidR="004964DD" w:rsidRPr="004079EF" w:rsidRDefault="004964DD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4964DD" w:rsidRPr="004079EF" w:rsidRDefault="004964DD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4964DD" w:rsidRPr="004079EF" w:rsidRDefault="004964DD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4964DD" w:rsidRDefault="004964DD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4964DD" w:rsidRDefault="004964DD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4964DD" w:rsidRDefault="004964DD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№132</w:t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  <w:t xml:space="preserve">15 октябя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Arial" w:hAnsi="Arial" w:cs="Arial"/>
            <w:b/>
            <w:bCs/>
            <w:caps/>
            <w:sz w:val="32"/>
            <w:szCs w:val="32"/>
          </w:rPr>
          <w:t>2019 г</w:t>
        </w:r>
      </w:smartTag>
      <w:r>
        <w:rPr>
          <w:rFonts w:ascii="Arial" w:hAnsi="Arial" w:cs="Arial"/>
          <w:b/>
          <w:bCs/>
          <w:caps/>
          <w:sz w:val="32"/>
          <w:szCs w:val="32"/>
        </w:rPr>
        <w:t>.</w:t>
      </w:r>
    </w:p>
    <w:p w:rsidR="004964DD" w:rsidRDefault="004964DD" w:rsidP="008A61AA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4964DD" w:rsidRDefault="004964DD" w:rsidP="008A61AA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4964DD" w:rsidRPr="004079EF" w:rsidRDefault="004964DD" w:rsidP="00880112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КАЧЕЛАЙСКОГО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№101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74769D">
        <w:rPr>
          <w:rFonts w:ascii="Arial" w:hAnsi="Arial" w:cs="Arial"/>
          <w:b/>
          <w:bCs/>
          <w:caps/>
          <w:spacing w:val="-20"/>
          <w:sz w:val="32"/>
          <w:szCs w:val="32"/>
        </w:rPr>
        <w:t>Качелайского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(с изменениями от 13.03.20179г. № 107, от 1.04.2019г. № 109, от 18.04.2019 г. № 114, от 14.05.2019 №116, от 10.06.2019 №120, от 26.06.2019 №123, от 09.08.2019 №126, </w:t>
      </w:r>
      <w:r w:rsidRPr="00A97E10">
        <w:rPr>
          <w:rFonts w:ascii="Arial" w:hAnsi="Arial" w:cs="Arial"/>
          <w:b/>
          <w:bCs/>
          <w:caps/>
          <w:sz w:val="32"/>
          <w:szCs w:val="32"/>
        </w:rPr>
        <w:t>от 09.09.2019 №129)</w:t>
      </w:r>
    </w:p>
    <w:p w:rsidR="004964DD" w:rsidRPr="00ED5120" w:rsidRDefault="004964DD" w:rsidP="00CF411D">
      <w:pPr>
        <w:jc w:val="both"/>
        <w:rPr>
          <w:rFonts w:ascii="Arial" w:hAnsi="Arial" w:cs="Arial"/>
        </w:rPr>
      </w:pPr>
    </w:p>
    <w:p w:rsidR="004964DD" w:rsidRDefault="004964DD" w:rsidP="0066118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4964DD" w:rsidRDefault="004964DD" w:rsidP="00661182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в решение Совета депутатов Качелайского сельского поселения Кочкуровского муниципального района шестого созыва от 28.12.2018 года №101 «О бюджете Качелайского сельского поселения на 2019 год и на плановый период 2020 и 2021 годов» (с изменениями от 13.03.2019г. № 107, от 1.04.2019г. № 109, от 18.04.2019 г. № 114, от</w:t>
      </w:r>
      <w:r w:rsidRPr="00DB427B">
        <w:rPr>
          <w:rFonts w:ascii="Arial" w:hAnsi="Arial" w:cs="Arial"/>
        </w:rPr>
        <w:t xml:space="preserve"> 14.05.2019 №116</w:t>
      </w:r>
      <w:r>
        <w:rPr>
          <w:rFonts w:ascii="Arial" w:hAnsi="Arial" w:cs="Arial"/>
        </w:rPr>
        <w:t xml:space="preserve"> г., от 10.06.2019 №120, от 26.06.2019 №123, от 09.08.2019 г. №126, </w:t>
      </w:r>
      <w:r w:rsidRPr="00A97E10">
        <w:rPr>
          <w:rFonts w:ascii="Arial" w:hAnsi="Arial" w:cs="Arial"/>
        </w:rPr>
        <w:t>от 09.09.2019 №129)</w:t>
      </w:r>
      <w:r>
        <w:rPr>
          <w:rFonts w:ascii="Arial" w:hAnsi="Arial" w:cs="Arial"/>
        </w:rPr>
        <w:t xml:space="preserve"> следующие изменения:</w:t>
      </w:r>
    </w:p>
    <w:p w:rsidR="004964DD" w:rsidRDefault="004964DD" w:rsidP="00661182">
      <w:pPr>
        <w:jc w:val="both"/>
        <w:rPr>
          <w:rFonts w:ascii="Arial" w:hAnsi="Arial" w:cs="Arial"/>
        </w:rPr>
      </w:pPr>
    </w:p>
    <w:p w:rsidR="004964DD" w:rsidRPr="004854F8" w:rsidRDefault="004964DD" w:rsidP="00661182">
      <w:pPr>
        <w:numPr>
          <w:ilvl w:val="1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Статью 1 изложить в следующей редакции:</w:t>
      </w:r>
    </w:p>
    <w:p w:rsidR="004964DD" w:rsidRDefault="004964DD" w:rsidP="0066118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D5120">
        <w:rPr>
          <w:rFonts w:ascii="Arial" w:hAnsi="Arial" w:cs="Arial"/>
        </w:rPr>
        <w:t>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Качелайского сельского поселения 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2199,0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262,8 тыс. рублей, с превышением расходов над доходами в сумме 63,8 тыс. руб.</w:t>
      </w:r>
    </w:p>
    <w:p w:rsidR="004964DD" w:rsidRPr="00126062" w:rsidRDefault="004964DD" w:rsidP="00661182">
      <w:pPr>
        <w:ind w:firstLine="709"/>
        <w:jc w:val="both"/>
        <w:rPr>
          <w:rFonts w:ascii="Arial" w:hAnsi="Arial" w:cs="Arial"/>
        </w:rPr>
      </w:pPr>
      <w:r w:rsidRPr="00126062">
        <w:rPr>
          <w:rFonts w:ascii="Arial" w:hAnsi="Arial" w:cs="Arial"/>
        </w:rPr>
        <w:t xml:space="preserve">2. Утвердить бюджет Качелайского сельского поселения Кочкуровского муниципального района на 2020 год по доходам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1848,10</w:t>
      </w:r>
      <w:r w:rsidRPr="00126062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1848,10</w:t>
      </w:r>
      <w:r w:rsidRPr="00126062">
        <w:rPr>
          <w:rFonts w:ascii="Arial" w:hAnsi="Arial" w:cs="Arial"/>
        </w:rPr>
        <w:t xml:space="preserve"> тыс. рублей, в том числе условно утвержденные расходы в сумме - 15,</w:t>
      </w:r>
      <w:r>
        <w:rPr>
          <w:rFonts w:ascii="Arial" w:hAnsi="Arial" w:cs="Arial"/>
        </w:rPr>
        <w:t>3</w:t>
      </w:r>
      <w:r w:rsidRPr="00126062">
        <w:rPr>
          <w:rFonts w:ascii="Arial" w:hAnsi="Arial" w:cs="Arial"/>
        </w:rPr>
        <w:t xml:space="preserve"> тыс. рублей. </w:t>
      </w:r>
    </w:p>
    <w:p w:rsidR="004964DD" w:rsidRPr="00126062" w:rsidRDefault="004964DD" w:rsidP="00661182">
      <w:pPr>
        <w:ind w:firstLine="709"/>
        <w:jc w:val="both"/>
        <w:rPr>
          <w:rFonts w:ascii="Arial" w:hAnsi="Arial" w:cs="Arial"/>
          <w:bCs/>
        </w:rPr>
      </w:pPr>
      <w:r w:rsidRPr="00126062">
        <w:rPr>
          <w:rFonts w:ascii="Arial" w:hAnsi="Arial" w:cs="Arial"/>
        </w:rPr>
        <w:t xml:space="preserve">3. Утвердить бюджет Качелайского сельского поселения Кочкуровсокго муниципального района на 2021 год по доходам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2211,60</w:t>
      </w:r>
      <w:r w:rsidRPr="00126062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– 2211,60</w:t>
      </w:r>
      <w:r w:rsidRPr="00126062">
        <w:rPr>
          <w:rFonts w:ascii="Arial" w:hAnsi="Arial" w:cs="Arial"/>
        </w:rPr>
        <w:t xml:space="preserve"> тыс. рублей, в том числе условно у</w:t>
      </w:r>
      <w:r>
        <w:rPr>
          <w:rFonts w:ascii="Arial" w:hAnsi="Arial" w:cs="Arial"/>
        </w:rPr>
        <w:t xml:space="preserve">твержденные расходы в сумме – 59,5 </w:t>
      </w:r>
      <w:r w:rsidRPr="00126062">
        <w:rPr>
          <w:rFonts w:ascii="Arial" w:hAnsi="Arial" w:cs="Arial"/>
        </w:rPr>
        <w:t xml:space="preserve">тыс. рублей. </w:t>
      </w:r>
    </w:p>
    <w:p w:rsidR="004964DD" w:rsidRPr="00126062" w:rsidRDefault="004964DD" w:rsidP="00661182">
      <w:pPr>
        <w:ind w:firstLine="709"/>
        <w:jc w:val="both"/>
        <w:rPr>
          <w:rFonts w:ascii="Arial" w:hAnsi="Arial" w:cs="Arial"/>
        </w:rPr>
      </w:pPr>
    </w:p>
    <w:p w:rsidR="004964DD" w:rsidRDefault="004964DD" w:rsidP="0066118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4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1);</w:t>
      </w:r>
    </w:p>
    <w:p w:rsidR="004964DD" w:rsidRDefault="004964DD" w:rsidP="0066118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2);</w:t>
      </w:r>
    </w:p>
    <w:p w:rsidR="004964DD" w:rsidRDefault="004964DD" w:rsidP="0066118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3);</w:t>
      </w:r>
    </w:p>
    <w:p w:rsidR="004964DD" w:rsidRDefault="004964DD" w:rsidP="0066118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4);</w:t>
      </w:r>
    </w:p>
    <w:p w:rsidR="004964DD" w:rsidRDefault="004964DD" w:rsidP="0066118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4964DD" w:rsidRDefault="004964DD" w:rsidP="00661182">
      <w:pPr>
        <w:ind w:firstLine="540"/>
        <w:jc w:val="both"/>
        <w:rPr>
          <w:rFonts w:ascii="Arial" w:hAnsi="Arial" w:cs="Arial"/>
        </w:rPr>
      </w:pPr>
    </w:p>
    <w:p w:rsidR="004964DD" w:rsidRDefault="004964DD" w:rsidP="00661182">
      <w:pPr>
        <w:ind w:firstLine="851"/>
        <w:jc w:val="both"/>
        <w:rPr>
          <w:rFonts w:ascii="Arial" w:hAnsi="Arial" w:cs="Arial"/>
        </w:rPr>
      </w:pPr>
    </w:p>
    <w:p w:rsidR="004964DD" w:rsidRDefault="004964DD" w:rsidP="00661182">
      <w:pPr>
        <w:ind w:right="-119"/>
        <w:jc w:val="both"/>
        <w:rPr>
          <w:rFonts w:ascii="Arial" w:hAnsi="Arial" w:cs="Arial"/>
        </w:rPr>
      </w:pPr>
    </w:p>
    <w:p w:rsidR="004964DD" w:rsidRPr="00B24E03" w:rsidRDefault="004964DD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B24E03">
        <w:rPr>
          <w:rFonts w:ascii="Arial" w:hAnsi="Arial" w:cs="Arial"/>
        </w:rPr>
        <w:t>лава</w:t>
      </w:r>
    </w:p>
    <w:p w:rsidR="004964DD" w:rsidRPr="00B24E03" w:rsidRDefault="004964DD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  <w:r>
        <w:rPr>
          <w:rFonts w:ascii="Arial" w:hAnsi="Arial" w:cs="Arial"/>
        </w:rPr>
        <w:t>В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</w:rPr>
        <w:t>И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  <w:spacing w:val="-2"/>
        </w:rPr>
        <w:t xml:space="preserve"> Вишняков</w:t>
      </w: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p w:rsidR="004964DD" w:rsidRDefault="004964DD" w:rsidP="0024365F">
      <w:pPr>
        <w:jc w:val="right"/>
        <w:rPr>
          <w:rFonts w:ascii="Arial" w:hAnsi="Arial" w:cs="Arial"/>
          <w:spacing w:val="-2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740"/>
        <w:gridCol w:w="4100"/>
        <w:gridCol w:w="951"/>
        <w:gridCol w:w="1149"/>
        <w:gridCol w:w="1320"/>
      </w:tblGrid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15.10.2019. №132 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964DD" w:rsidRPr="00151225" w:rsidTr="00151225">
        <w:trPr>
          <w:trHeight w:val="99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ОБЪЕМ </w:t>
            </w: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БЕЗВОЗМЕЗДНЫХ ПОСТУПЛЕНИЙ В БЮДЖЕТ КАЧЕЛАЙСКОГО СЕЛЬСКОГО ПОСЕЛЕНИЯ РЕСПУБЛИКИ МОРДОВИЯ НА 2019 ГОД И НА ПЛАНОВЫЙ ПЕРИОД 2020 И 2021 ГОДОВ</w:t>
            </w: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</w:rPr>
            </w:pPr>
            <w:r w:rsidRPr="00151225">
              <w:rPr>
                <w:rFonts w:ascii="Arial" w:hAnsi="Arial" w:cs="Arial"/>
                <w:b/>
                <w:bCs/>
              </w:rPr>
              <w:t xml:space="preserve"> Код </w:t>
            </w:r>
          </w:p>
        </w:tc>
        <w:tc>
          <w:tcPr>
            <w:tcW w:w="4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4964DD" w:rsidRPr="00151225" w:rsidTr="00151225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</w:rPr>
            </w:pPr>
            <w:r w:rsidRPr="0015122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</w:rPr>
            </w:pPr>
            <w:r w:rsidRPr="00151225">
              <w:rPr>
                <w:rFonts w:ascii="Arial" w:hAnsi="Arial" w:cs="Arial"/>
                <w:b/>
                <w:bCs/>
              </w:rPr>
              <w:t>85000000000000000</w:t>
            </w:r>
          </w:p>
        </w:tc>
        <w:tc>
          <w:tcPr>
            <w:tcW w:w="4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9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2 199,0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1 848,1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2 211,6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</w:rPr>
            </w:pPr>
            <w:r w:rsidRPr="00151225">
              <w:rPr>
                <w:rFonts w:ascii="Arial" w:hAnsi="Arial" w:cs="Arial"/>
                <w:b/>
                <w:bCs/>
              </w:rPr>
              <w:t>10000000000000000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773,1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240,9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248,1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</w:rPr>
            </w:pPr>
            <w:r w:rsidRPr="00151225">
              <w:rPr>
                <w:rFonts w:ascii="Arial" w:hAnsi="Arial" w:cs="Arial"/>
                <w:b/>
                <w:bCs/>
              </w:rPr>
              <w:t>10100000000000000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20,9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21,7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22,6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10102000010000110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20,9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21,7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22,6</w:t>
            </w:r>
          </w:p>
        </w:tc>
      </w:tr>
      <w:tr w:rsidR="004964DD" w:rsidRPr="00151225" w:rsidTr="00151225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10102010010000110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20,9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21,70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22,60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</w:rPr>
            </w:pPr>
            <w:r w:rsidRPr="00151225">
              <w:rPr>
                <w:rFonts w:ascii="Arial" w:hAnsi="Arial" w:cs="Arial"/>
                <w:b/>
                <w:bCs/>
              </w:rPr>
              <w:t>10600000000000000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51,0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27,4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10601000000000110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51,0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27,40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27,90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</w:rPr>
            </w:pPr>
            <w:r w:rsidRPr="00151225">
              <w:rPr>
                <w:rFonts w:ascii="Arial" w:hAnsi="Arial" w:cs="Arial"/>
                <w:b/>
                <w:bCs/>
              </w:rPr>
              <w:t>10606000000000110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181,2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191,8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197,6</w:t>
            </w:r>
          </w:p>
        </w:tc>
      </w:tr>
      <w:tr w:rsidR="004964DD" w:rsidRPr="00151225" w:rsidTr="00151225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10606043100000110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181,2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191,80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197,60</w:t>
            </w:r>
          </w:p>
        </w:tc>
      </w:tr>
      <w:tr w:rsidR="004964DD" w:rsidRPr="00151225" w:rsidTr="00151225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</w:rPr>
            </w:pPr>
            <w:r w:rsidRPr="00151225">
              <w:rPr>
                <w:rFonts w:ascii="Arial" w:hAnsi="Arial" w:cs="Arial"/>
                <w:b/>
                <w:bCs/>
              </w:rPr>
              <w:t>11100000000000000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4964DD" w:rsidRPr="00151225" w:rsidTr="00151225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11105030000000120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964DD" w:rsidRPr="00151225" w:rsidTr="00151225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11109000000000120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4964DD" w:rsidRPr="00151225" w:rsidTr="00151225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11109040000000120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11400000000000000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520,0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11406000000000400</w:t>
            </w:r>
          </w:p>
        </w:tc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520,0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964DD" w:rsidRPr="00151225" w:rsidTr="00151225">
        <w:trPr>
          <w:trHeight w:val="76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11406025100000430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520,0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11700000000000000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11705000000000180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11705050100000180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20200000000000000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1 350,9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1 607,2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1 963,5</w:t>
            </w:r>
          </w:p>
        </w:tc>
      </w:tr>
      <w:tr w:rsidR="004964DD" w:rsidRPr="00151225" w:rsidTr="00151225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20210000000000150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385,7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20215001000000150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385,7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20215001100000150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385,7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371,4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941,1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20220000000000150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20229999000000150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20229999100000150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20230000000000150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75,6</w:t>
            </w:r>
          </w:p>
        </w:tc>
      </w:tr>
      <w:tr w:rsidR="004964DD" w:rsidRPr="00151225" w:rsidTr="00151225">
        <w:trPr>
          <w:trHeight w:val="7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</w:rPr>
            </w:pPr>
            <w:r w:rsidRPr="00151225">
              <w:rPr>
                <w:rFonts w:ascii="Arial" w:hAnsi="Arial" w:cs="Arial"/>
                <w:color w:val="000000"/>
              </w:rPr>
              <w:t>20235118000000150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4964DD" w:rsidRPr="00151225" w:rsidTr="00151225">
        <w:trPr>
          <w:trHeight w:val="78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</w:rPr>
            </w:pPr>
            <w:r w:rsidRPr="00151225">
              <w:rPr>
                <w:rFonts w:ascii="Arial" w:hAnsi="Arial" w:cs="Arial"/>
                <w:color w:val="000000"/>
              </w:rPr>
              <w:t>20235118100000150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20230024000000150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4964DD" w:rsidRPr="00151225" w:rsidTr="00151225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20230024100000150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</w:tr>
      <w:tr w:rsidR="004964DD" w:rsidRPr="00151225" w:rsidTr="00151225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20240000000000150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889,60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1160,20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946,80</w:t>
            </w:r>
          </w:p>
        </w:tc>
      </w:tr>
      <w:tr w:rsidR="004964DD" w:rsidRPr="00151225" w:rsidTr="00151225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</w:rPr>
            </w:pPr>
            <w:r w:rsidRPr="00151225">
              <w:rPr>
                <w:rFonts w:ascii="Arial" w:hAnsi="Arial" w:cs="Arial"/>
              </w:rPr>
              <w:t>20240014000000150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363,40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661,90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>946,80</w:t>
            </w:r>
          </w:p>
        </w:tc>
      </w:tr>
      <w:tr w:rsidR="004964DD" w:rsidRPr="00151225" w:rsidTr="00151225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</w:rPr>
            </w:pPr>
            <w:r w:rsidRPr="00151225">
              <w:rPr>
                <w:rFonts w:ascii="Arial" w:hAnsi="Arial" w:cs="Arial"/>
                <w:color w:val="000000"/>
              </w:rPr>
              <w:t>20240014100000150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363,40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661,90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946,80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</w:rPr>
            </w:pPr>
            <w:r w:rsidRPr="00151225">
              <w:rPr>
                <w:rFonts w:ascii="Arial" w:hAnsi="Arial" w:cs="Arial"/>
                <w:color w:val="000000"/>
              </w:rPr>
              <w:t>20249999000000150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526,20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498,30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4964DD" w:rsidRPr="00151225" w:rsidTr="00151225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</w:rPr>
            </w:pPr>
            <w:r w:rsidRPr="00151225">
              <w:rPr>
                <w:rFonts w:ascii="Arial" w:hAnsi="Arial" w:cs="Arial"/>
                <w:color w:val="000000"/>
              </w:rPr>
              <w:t>20249999100000150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526,2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498,3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tbl>
      <w:tblPr>
        <w:tblW w:w="10220" w:type="dxa"/>
        <w:tblInd w:w="108" w:type="dxa"/>
        <w:tblLook w:val="0000"/>
      </w:tblPr>
      <w:tblGrid>
        <w:gridCol w:w="3122"/>
        <w:gridCol w:w="449"/>
        <w:gridCol w:w="582"/>
        <w:gridCol w:w="439"/>
        <w:gridCol w:w="368"/>
        <w:gridCol w:w="439"/>
        <w:gridCol w:w="773"/>
        <w:gridCol w:w="550"/>
        <w:gridCol w:w="1166"/>
        <w:gridCol w:w="1166"/>
        <w:gridCol w:w="1166"/>
      </w:tblGrid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RANGE!A1:K144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15.10.2019г. №132 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964DD" w:rsidRPr="00151225" w:rsidTr="00151225">
        <w:trPr>
          <w:trHeight w:val="21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</w:rPr>
              <w:t xml:space="preserve">РАСПРЕДЕЛЕНИЕ </w:t>
            </w:r>
            <w:r w:rsidRPr="00151225">
              <w:rPr>
                <w:rFonts w:ascii="Arial" w:hAnsi="Arial" w:cs="Arial"/>
                <w:b/>
                <w:bCs/>
                <w:color w:val="000000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4964DD" w:rsidRPr="00151225" w:rsidTr="00151225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4964DD" w:rsidRPr="00151225" w:rsidTr="00151225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964DD" w:rsidRPr="00151225" w:rsidTr="00151225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4964DD" w:rsidRPr="00151225" w:rsidTr="0015122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964DD" w:rsidRPr="00151225" w:rsidTr="0015122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2262,80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1695,70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4964DD" w:rsidRPr="00151225" w:rsidTr="00151225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151225" w:rsidTr="00151225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151225" w:rsidTr="001512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151225" w:rsidTr="001512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1326,20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4964DD" w:rsidRPr="00151225" w:rsidTr="00151225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1326,20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1326,20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4964DD" w:rsidRPr="00151225" w:rsidTr="001512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588,00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129,60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524,60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524,60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283,10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283,10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151225" w:rsidTr="0015122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64DD" w:rsidRPr="00151225" w:rsidTr="00151225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64DD" w:rsidRPr="00151225" w:rsidTr="00151225">
        <w:trPr>
          <w:trHeight w:val="21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 аосуществление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151225" w:rsidTr="001512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151225" w:rsidTr="001512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151225" w:rsidTr="0015122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151225" w:rsidTr="001512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151225" w:rsidTr="00151225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18"/>
                <w:szCs w:val="18"/>
              </w:rPr>
            </w:pPr>
            <w:r w:rsidRPr="00151225">
              <w:rPr>
                <w:rFonts w:ascii="Arial" w:hAnsi="Arial" w:cs="Arial"/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151225" w:rsidTr="0015122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Капитальный ремонт, ремонт и содержание автомобильных дорог общего пользования и искусственных сооружений на них за счет средств местного бюджета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71,60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151225" w:rsidTr="00151225">
        <w:trPr>
          <w:trHeight w:val="41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151225" w:rsidTr="0015122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0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51225">
              <w:rPr>
                <w:rFonts w:ascii="Arial" w:hAnsi="Arial" w:cs="Arial"/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4964DD" w:rsidRPr="00151225" w:rsidTr="00151225">
        <w:trPr>
          <w:trHeight w:val="21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4964DD" w:rsidRPr="00151225" w:rsidTr="0015122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197,80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4964DD" w:rsidRPr="00151225" w:rsidTr="00151225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4964DD" w:rsidRPr="00151225" w:rsidTr="0015122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28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151225" w:rsidTr="001512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151225" w:rsidTr="001512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151225" w:rsidTr="001512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151225" w:rsidTr="001512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151225" w:rsidTr="0015122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151225" w:rsidTr="001512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sz w:val="20"/>
                <w:szCs w:val="20"/>
              </w:rPr>
            </w:pPr>
            <w:r w:rsidRPr="00151225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4964DD" w:rsidRPr="00151225" w:rsidTr="0015122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4964DD" w:rsidRPr="00151225" w:rsidTr="00151225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151225" w:rsidTr="0015122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151225" w:rsidTr="0015122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151225" w:rsidTr="00151225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1225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151225" w:rsidRDefault="004964DD" w:rsidP="0015122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51225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</w:tbl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3192"/>
        <w:gridCol w:w="772"/>
        <w:gridCol w:w="449"/>
        <w:gridCol w:w="582"/>
        <w:gridCol w:w="439"/>
        <w:gridCol w:w="371"/>
        <w:gridCol w:w="439"/>
        <w:gridCol w:w="773"/>
        <w:gridCol w:w="550"/>
        <w:gridCol w:w="893"/>
        <w:gridCol w:w="298"/>
        <w:gridCol w:w="602"/>
        <w:gridCol w:w="409"/>
        <w:gridCol w:w="491"/>
      </w:tblGrid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RANGE!A1:L145"/>
            <w:bookmarkEnd w:id="1"/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Качелайского сельского поселения 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15.10.2019г. №132 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964DD" w:rsidRPr="00451B3D" w:rsidTr="00451B3D">
        <w:trPr>
          <w:trHeight w:val="1005"/>
        </w:trPr>
        <w:tc>
          <w:tcPr>
            <w:tcW w:w="102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</w:rPr>
              <w:t xml:space="preserve">ВЕДОМСТВЕННАЯ СТРУКТУРА </w:t>
            </w:r>
            <w:r w:rsidRPr="00451B3D">
              <w:rPr>
                <w:rFonts w:ascii="Arial" w:hAnsi="Arial" w:cs="Arial"/>
                <w:b/>
                <w:bCs/>
                <w:color w:val="000000"/>
              </w:rPr>
              <w:br/>
              <w:t>РАСХОДОВ БЮДЖЕТА КАЧЕЛАЙСКОГО СЕЛЬСКОГО ПОСЕЛЕНИЯ НА 2019 ГОД И НА ПЛАНОВЫЙ ПЕРИОД 2020 И 2021 ГОДОВ</w:t>
            </w:r>
          </w:p>
        </w:tc>
      </w:tr>
      <w:tr w:rsidR="004964DD" w:rsidRPr="00451B3D" w:rsidTr="00451B3D">
        <w:trPr>
          <w:trHeight w:val="300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4964DD" w:rsidRPr="00451B3D" w:rsidTr="00451B3D">
        <w:trPr>
          <w:trHeight w:val="398"/>
        </w:trPr>
        <w:tc>
          <w:tcPr>
            <w:tcW w:w="3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02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964DD" w:rsidRPr="00451B3D" w:rsidTr="00451B3D">
        <w:trPr>
          <w:trHeight w:val="327"/>
        </w:trPr>
        <w:tc>
          <w:tcPr>
            <w:tcW w:w="31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4964DD" w:rsidRPr="00451B3D" w:rsidTr="00451B3D">
        <w:trPr>
          <w:trHeight w:val="289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964DD" w:rsidRPr="00451B3D" w:rsidTr="00451B3D">
        <w:trPr>
          <w:trHeight w:val="289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2262,80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Качелайского сельского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1695,70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4964DD" w:rsidRPr="00451B3D" w:rsidTr="00451B3D">
        <w:trPr>
          <w:trHeight w:val="73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451B3D" w:rsidTr="00451B3D">
        <w:trPr>
          <w:trHeight w:val="49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451B3D" w:rsidTr="00451B3D">
        <w:trPr>
          <w:trHeight w:val="19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19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118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1326,20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4964DD" w:rsidRPr="00451B3D" w:rsidTr="00451B3D">
        <w:trPr>
          <w:trHeight w:val="52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1326,20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1326,20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4964DD" w:rsidRPr="00451B3D" w:rsidTr="00451B3D">
        <w:trPr>
          <w:trHeight w:val="19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588,00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129,60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524,60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524,60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19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283,10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283,10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964DD" w:rsidRPr="00451B3D" w:rsidTr="00451B3D">
        <w:trPr>
          <w:trHeight w:val="240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64DD" w:rsidRPr="00451B3D" w:rsidTr="00451B3D">
        <w:trPr>
          <w:trHeight w:val="288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964DD" w:rsidRPr="00451B3D" w:rsidTr="00451B3D">
        <w:trPr>
          <w:trHeight w:val="120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964DD" w:rsidRPr="00451B3D" w:rsidTr="00451B3D">
        <w:trPr>
          <w:trHeight w:val="216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 аосуществление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451B3D" w:rsidTr="00451B3D">
        <w:trPr>
          <w:trHeight w:val="10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  <w:r w:rsidRPr="00451B3D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4964DD" w:rsidRPr="00451B3D" w:rsidTr="00451B3D">
        <w:trPr>
          <w:trHeight w:val="19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sz w:val="18"/>
                <w:szCs w:val="18"/>
              </w:rPr>
            </w:pPr>
            <w:r w:rsidRPr="00451B3D">
              <w:rPr>
                <w:rFonts w:ascii="Arial" w:hAnsi="Arial" w:cs="Arial"/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10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  <w:r w:rsidRPr="00451B3D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451B3D" w:rsidTr="00451B3D">
        <w:trPr>
          <w:trHeight w:val="120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Капитальный ремонт, ремонт и содержание автомобильных дорог общего пользования и искусственных сооружений на них за счет средств местного бюджета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71,60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71,60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42340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71,60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964DD" w:rsidRPr="00451B3D" w:rsidTr="00451B3D">
        <w:trPr>
          <w:trHeight w:val="41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51B3D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451B3D"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  <w:r w:rsidRPr="00451B3D">
              <w:rPr>
                <w:rFonts w:ascii="Arial" w:hAnsi="Arial" w:cs="Arial"/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86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451B3D">
              <w:rPr>
                <w:rFonts w:ascii="Arial" w:hAnsi="Arial" w:cs="Arial"/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51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  <w:r w:rsidRPr="00451B3D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4964DD" w:rsidRPr="00451B3D" w:rsidTr="00451B3D">
        <w:trPr>
          <w:trHeight w:val="240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129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144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4964DD" w:rsidRPr="00451B3D" w:rsidTr="00451B3D">
        <w:trPr>
          <w:trHeight w:val="765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197,80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4964DD" w:rsidRPr="00451B3D" w:rsidTr="00451B3D">
        <w:trPr>
          <w:trHeight w:val="48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4964DD" w:rsidRPr="00451B3D" w:rsidTr="00451B3D">
        <w:trPr>
          <w:trHeight w:val="240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36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288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451B3D" w:rsidTr="00451B3D">
        <w:trPr>
          <w:trHeight w:val="765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451B3D" w:rsidTr="00451B3D">
        <w:trPr>
          <w:trHeight w:val="51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451B3D" w:rsidTr="00451B3D">
        <w:trPr>
          <w:trHeight w:val="51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4964DD" w:rsidRPr="00451B3D" w:rsidTr="00451B3D">
        <w:trPr>
          <w:trHeight w:val="51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451B3D" w:rsidTr="00451B3D">
        <w:trPr>
          <w:trHeight w:val="765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4964DD" w:rsidRPr="00451B3D" w:rsidTr="00451B3D">
        <w:trPr>
          <w:trHeight w:val="51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  <w:r w:rsidRPr="00451B3D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4964DD" w:rsidRPr="00451B3D" w:rsidTr="00451B3D">
        <w:trPr>
          <w:trHeight w:val="51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4964DD" w:rsidRPr="00451B3D" w:rsidTr="00451B3D">
        <w:trPr>
          <w:trHeight w:val="285"/>
        </w:trPr>
        <w:tc>
          <w:tcPr>
            <w:tcW w:w="3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4964DD" w:rsidRPr="00451B3D" w:rsidTr="00451B3D">
        <w:trPr>
          <w:trHeight w:val="510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451B3D" w:rsidTr="00451B3D">
        <w:trPr>
          <w:trHeight w:val="72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451B3D" w:rsidTr="00451B3D">
        <w:trPr>
          <w:trHeight w:val="960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4964DD" w:rsidRPr="00451B3D" w:rsidTr="00451B3D">
        <w:trPr>
          <w:trHeight w:val="255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51B3D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64DD" w:rsidRPr="00451B3D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B3D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</w:tbl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p w:rsidR="004964DD" w:rsidRDefault="004964DD" w:rsidP="0024365F">
      <w:pPr>
        <w:jc w:val="right"/>
        <w:rPr>
          <w:rFonts w:ascii="Arial" w:hAnsi="Arial" w:cs="Arial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3340"/>
        <w:gridCol w:w="3500"/>
        <w:gridCol w:w="900"/>
        <w:gridCol w:w="1260"/>
        <w:gridCol w:w="1260"/>
      </w:tblGrid>
      <w:tr w:rsidR="004964DD" w:rsidRPr="00451B3D" w:rsidTr="00174032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A1:E25"/>
            <w:bookmarkEnd w:id="2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174032">
            <w:pPr>
              <w:ind w:left="-14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64DD" w:rsidRPr="00451B3D" w:rsidTr="00174032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74032" w:rsidRDefault="004964DD" w:rsidP="00174032">
            <w:pPr>
              <w:ind w:left="-1424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4032">
              <w:rPr>
                <w:rFonts w:ascii="Arial" w:hAnsi="Arial" w:cs="Arial"/>
                <w:color w:val="000000"/>
                <w:sz w:val="20"/>
                <w:szCs w:val="20"/>
              </w:rPr>
              <w:t>Приложение 4</w:t>
            </w:r>
          </w:p>
        </w:tc>
      </w:tr>
      <w:tr w:rsidR="004964DD" w:rsidRPr="00451B3D" w:rsidTr="00174032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74032" w:rsidRDefault="004964DD" w:rsidP="00174032">
            <w:pPr>
              <w:ind w:left="-1424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4032">
              <w:rPr>
                <w:rFonts w:ascii="Arial" w:hAnsi="Arial" w:cs="Arial"/>
                <w:color w:val="000000"/>
                <w:sz w:val="20"/>
                <w:szCs w:val="20"/>
              </w:rPr>
              <w:t>к решению Совета депутатов</w:t>
            </w:r>
          </w:p>
        </w:tc>
      </w:tr>
      <w:tr w:rsidR="004964DD" w:rsidRPr="00451B3D" w:rsidTr="00174032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74032" w:rsidRDefault="004964DD" w:rsidP="00174032">
            <w:pPr>
              <w:ind w:left="-1424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4032">
              <w:rPr>
                <w:rFonts w:ascii="Arial" w:hAnsi="Arial" w:cs="Arial"/>
                <w:color w:val="000000"/>
                <w:sz w:val="20"/>
                <w:szCs w:val="20"/>
              </w:rPr>
              <w:t>Качелайского сельского поселения</w:t>
            </w:r>
          </w:p>
        </w:tc>
      </w:tr>
      <w:tr w:rsidR="004964DD" w:rsidRPr="00451B3D" w:rsidTr="00174032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64DD" w:rsidRPr="00174032" w:rsidRDefault="004964DD" w:rsidP="00174032">
            <w:pPr>
              <w:ind w:left="-1424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4032">
              <w:rPr>
                <w:rFonts w:ascii="Arial" w:hAnsi="Arial" w:cs="Arial"/>
                <w:color w:val="000000"/>
                <w:sz w:val="20"/>
                <w:szCs w:val="20"/>
              </w:rPr>
              <w:t>от 15.10.2019г. №132</w:t>
            </w:r>
          </w:p>
        </w:tc>
      </w:tr>
      <w:tr w:rsidR="004964DD" w:rsidRPr="00451B3D" w:rsidTr="00174032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74032" w:rsidRDefault="004964DD" w:rsidP="00174032">
            <w:pPr>
              <w:ind w:left="-142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964DD" w:rsidRPr="00451B3D" w:rsidTr="00174032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64DD" w:rsidRPr="00174032" w:rsidRDefault="004964DD" w:rsidP="00174032">
            <w:pPr>
              <w:ind w:left="-14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64DD" w:rsidRPr="00451B3D" w:rsidTr="00174032">
        <w:trPr>
          <w:trHeight w:val="105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 xml:space="preserve">ИСТОЧНИКИ </w:t>
            </w:r>
            <w:r w:rsidRPr="00174032">
              <w:rPr>
                <w:rFonts w:ascii="Arial" w:hAnsi="Arial" w:cs="Arial"/>
                <w:b/>
                <w:bCs/>
              </w:rPr>
              <w:br/>
              <w:t>ВНУТРЕННЕГО ФИНАНСИРОВАНИЯ ДЕФИЦИТА БЮДЖЕТА КАЧЕЛАЙСКОГО СЕЛЬСКОГО ПОСЕЛЕНИЯ НА 2019 ГОД И НА ПЛАНОВЫЙ ПЕРИОД 2020 и 2021 ГОДОВ</w:t>
            </w:r>
          </w:p>
        </w:tc>
      </w:tr>
      <w:tr w:rsidR="004964DD" w:rsidRPr="00451B3D" w:rsidTr="00174032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64DD" w:rsidRPr="00174032" w:rsidRDefault="004964DD" w:rsidP="00451B3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64DD" w:rsidRPr="00451B3D" w:rsidTr="00174032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Код</w:t>
            </w: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174032">
              <w:rPr>
                <w:rFonts w:ascii="Arial" w:hAnsi="Arial" w:cs="Arial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Сумма (тыс. руб.)</w:t>
            </w:r>
          </w:p>
        </w:tc>
      </w:tr>
      <w:tr w:rsidR="004964DD" w:rsidRPr="00451B3D" w:rsidTr="00174032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DD" w:rsidRPr="00174032" w:rsidRDefault="004964DD" w:rsidP="00451B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4DD" w:rsidRPr="00174032" w:rsidRDefault="004964DD" w:rsidP="00451B3D">
            <w:pPr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2021 год</w:t>
            </w:r>
          </w:p>
        </w:tc>
      </w:tr>
      <w:tr w:rsidR="004964DD" w:rsidRPr="00451B3D" w:rsidTr="00174032">
        <w:trPr>
          <w:trHeight w:val="3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4964DD" w:rsidRPr="00451B3D" w:rsidTr="00174032">
        <w:trPr>
          <w:trHeight w:val="67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3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  <w:b/>
                <w:bCs/>
              </w:rPr>
            </w:pPr>
            <w:r w:rsidRPr="00174032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4964DD" w:rsidRPr="00451B3D" w:rsidTr="00174032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0,0</w:t>
            </w:r>
          </w:p>
        </w:tc>
      </w:tr>
      <w:tr w:rsidR="004964DD" w:rsidRPr="00451B3D" w:rsidTr="00174032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-2 124,0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-2 211,6</w:t>
            </w:r>
          </w:p>
        </w:tc>
      </w:tr>
      <w:tr w:rsidR="004964DD" w:rsidRPr="00451B3D" w:rsidTr="00174032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-2 124,0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-2 211,6</w:t>
            </w:r>
          </w:p>
        </w:tc>
      </w:tr>
      <w:tr w:rsidR="004964DD" w:rsidRPr="00451B3D" w:rsidTr="00174032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-2 124,0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-2 211,6</w:t>
            </w:r>
          </w:p>
        </w:tc>
      </w:tr>
      <w:tr w:rsidR="004964DD" w:rsidRPr="00451B3D" w:rsidTr="00174032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2 124,0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2 211,6</w:t>
            </w:r>
          </w:p>
        </w:tc>
      </w:tr>
      <w:tr w:rsidR="004964DD" w:rsidRPr="00451B3D" w:rsidTr="00174032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2 124,0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2 211,6</w:t>
            </w:r>
          </w:p>
        </w:tc>
      </w:tr>
      <w:tr w:rsidR="004964DD" w:rsidRPr="00451B3D" w:rsidTr="00174032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64DD" w:rsidRPr="00174032" w:rsidRDefault="004964DD" w:rsidP="00451B3D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174032"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2 124,0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1 848,1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64DD" w:rsidRPr="00174032" w:rsidRDefault="004964DD" w:rsidP="00451B3D">
            <w:pPr>
              <w:jc w:val="right"/>
              <w:rPr>
                <w:rFonts w:ascii="Arial" w:hAnsi="Arial" w:cs="Arial"/>
              </w:rPr>
            </w:pPr>
            <w:r w:rsidRPr="00174032">
              <w:rPr>
                <w:rFonts w:ascii="Arial" w:hAnsi="Arial" w:cs="Arial"/>
              </w:rPr>
              <w:t>2 211,6</w:t>
            </w:r>
          </w:p>
        </w:tc>
      </w:tr>
    </w:tbl>
    <w:p w:rsidR="004964DD" w:rsidRDefault="004964DD" w:rsidP="0024365F">
      <w:pPr>
        <w:jc w:val="right"/>
        <w:rPr>
          <w:rFonts w:ascii="Arial" w:hAnsi="Arial" w:cs="Arial"/>
        </w:rPr>
      </w:pPr>
    </w:p>
    <w:sectPr w:rsidR="004964DD" w:rsidSect="00661182">
      <w:headerReference w:type="default" r:id="rId7"/>
      <w:pgSz w:w="11906" w:h="16838"/>
      <w:pgMar w:top="1134" w:right="206" w:bottom="1077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4DD" w:rsidRDefault="004964DD" w:rsidP="003F70E7">
      <w:r>
        <w:separator/>
      </w:r>
    </w:p>
  </w:endnote>
  <w:endnote w:type="continuationSeparator" w:id="1">
    <w:p w:rsidR="004964DD" w:rsidRDefault="004964DD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4DD" w:rsidRDefault="004964DD" w:rsidP="003F70E7">
      <w:r>
        <w:separator/>
      </w:r>
    </w:p>
  </w:footnote>
  <w:footnote w:type="continuationSeparator" w:id="1">
    <w:p w:rsidR="004964DD" w:rsidRDefault="004964DD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4DD" w:rsidRDefault="004964DD" w:rsidP="00512A1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4964DD" w:rsidRDefault="004964DD" w:rsidP="00512A10">
    <w:pPr>
      <w:pStyle w:val="Header"/>
      <w:ind w:right="360"/>
    </w:pPr>
    <w:r>
      <w:t xml:space="preserve">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33BE6"/>
    <w:rsid w:val="00047B9B"/>
    <w:rsid w:val="00067094"/>
    <w:rsid w:val="000726B1"/>
    <w:rsid w:val="00090E42"/>
    <w:rsid w:val="000A3528"/>
    <w:rsid w:val="000A3EC5"/>
    <w:rsid w:val="000E70D0"/>
    <w:rsid w:val="000F69F7"/>
    <w:rsid w:val="00102728"/>
    <w:rsid w:val="00116E84"/>
    <w:rsid w:val="00126062"/>
    <w:rsid w:val="00151225"/>
    <w:rsid w:val="00162FF2"/>
    <w:rsid w:val="001738FF"/>
    <w:rsid w:val="00174032"/>
    <w:rsid w:val="001A3B50"/>
    <w:rsid w:val="001C0E19"/>
    <w:rsid w:val="001C26D3"/>
    <w:rsid w:val="001D3ABD"/>
    <w:rsid w:val="001F59ED"/>
    <w:rsid w:val="00200BA3"/>
    <w:rsid w:val="002120EA"/>
    <w:rsid w:val="0024365F"/>
    <w:rsid w:val="002D2280"/>
    <w:rsid w:val="002F3947"/>
    <w:rsid w:val="002F6794"/>
    <w:rsid w:val="002F705B"/>
    <w:rsid w:val="00332BA9"/>
    <w:rsid w:val="0035786F"/>
    <w:rsid w:val="003B6E19"/>
    <w:rsid w:val="003C6467"/>
    <w:rsid w:val="003F4927"/>
    <w:rsid w:val="003F70E7"/>
    <w:rsid w:val="004079EF"/>
    <w:rsid w:val="00436329"/>
    <w:rsid w:val="00451B3D"/>
    <w:rsid w:val="0045559A"/>
    <w:rsid w:val="00476A54"/>
    <w:rsid w:val="004844FD"/>
    <w:rsid w:val="00484C45"/>
    <w:rsid w:val="004854F8"/>
    <w:rsid w:val="004964DD"/>
    <w:rsid w:val="004A1AE2"/>
    <w:rsid w:val="004A41B9"/>
    <w:rsid w:val="004F2B38"/>
    <w:rsid w:val="00500C52"/>
    <w:rsid w:val="00512A10"/>
    <w:rsid w:val="0053037B"/>
    <w:rsid w:val="005328B2"/>
    <w:rsid w:val="00535A52"/>
    <w:rsid w:val="0054138D"/>
    <w:rsid w:val="00581900"/>
    <w:rsid w:val="00584EAF"/>
    <w:rsid w:val="005B0680"/>
    <w:rsid w:val="005C5182"/>
    <w:rsid w:val="005C5A05"/>
    <w:rsid w:val="005D1DBA"/>
    <w:rsid w:val="005F0C5E"/>
    <w:rsid w:val="005F7393"/>
    <w:rsid w:val="00621BD3"/>
    <w:rsid w:val="0064001C"/>
    <w:rsid w:val="00657489"/>
    <w:rsid w:val="00661182"/>
    <w:rsid w:val="00670701"/>
    <w:rsid w:val="00672BC9"/>
    <w:rsid w:val="0068016E"/>
    <w:rsid w:val="00685B90"/>
    <w:rsid w:val="00694DA5"/>
    <w:rsid w:val="006A71CA"/>
    <w:rsid w:val="006E6A37"/>
    <w:rsid w:val="006F7519"/>
    <w:rsid w:val="00722E50"/>
    <w:rsid w:val="0074769D"/>
    <w:rsid w:val="00757B90"/>
    <w:rsid w:val="00770118"/>
    <w:rsid w:val="00783BEA"/>
    <w:rsid w:val="007933B5"/>
    <w:rsid w:val="007A4EBF"/>
    <w:rsid w:val="007B6F2A"/>
    <w:rsid w:val="007D09A1"/>
    <w:rsid w:val="007F4055"/>
    <w:rsid w:val="00842AB9"/>
    <w:rsid w:val="0087168D"/>
    <w:rsid w:val="00880112"/>
    <w:rsid w:val="0089375A"/>
    <w:rsid w:val="008967F2"/>
    <w:rsid w:val="008A61AA"/>
    <w:rsid w:val="008B6DB7"/>
    <w:rsid w:val="008E015A"/>
    <w:rsid w:val="008E1462"/>
    <w:rsid w:val="008E5145"/>
    <w:rsid w:val="00903F72"/>
    <w:rsid w:val="00911CB7"/>
    <w:rsid w:val="00920418"/>
    <w:rsid w:val="0092482B"/>
    <w:rsid w:val="00926FE6"/>
    <w:rsid w:val="00946CFA"/>
    <w:rsid w:val="00957999"/>
    <w:rsid w:val="009759AE"/>
    <w:rsid w:val="00983329"/>
    <w:rsid w:val="009A446B"/>
    <w:rsid w:val="009C596C"/>
    <w:rsid w:val="009D0CC1"/>
    <w:rsid w:val="009D4DD8"/>
    <w:rsid w:val="009E4085"/>
    <w:rsid w:val="009F023A"/>
    <w:rsid w:val="00A040F7"/>
    <w:rsid w:val="00A11ADE"/>
    <w:rsid w:val="00A2692B"/>
    <w:rsid w:val="00A271B0"/>
    <w:rsid w:val="00A3456C"/>
    <w:rsid w:val="00A949B3"/>
    <w:rsid w:val="00A9682E"/>
    <w:rsid w:val="00A97E10"/>
    <w:rsid w:val="00AB1227"/>
    <w:rsid w:val="00AB5D40"/>
    <w:rsid w:val="00AD6370"/>
    <w:rsid w:val="00AE1D39"/>
    <w:rsid w:val="00AE4623"/>
    <w:rsid w:val="00AF1CF2"/>
    <w:rsid w:val="00B0097E"/>
    <w:rsid w:val="00B10768"/>
    <w:rsid w:val="00B1509B"/>
    <w:rsid w:val="00B152C1"/>
    <w:rsid w:val="00B1584A"/>
    <w:rsid w:val="00B164AC"/>
    <w:rsid w:val="00B23613"/>
    <w:rsid w:val="00B24E03"/>
    <w:rsid w:val="00B471AD"/>
    <w:rsid w:val="00BA0B36"/>
    <w:rsid w:val="00BB3C96"/>
    <w:rsid w:val="00BD1ED0"/>
    <w:rsid w:val="00BD6953"/>
    <w:rsid w:val="00BD7FEB"/>
    <w:rsid w:val="00C17F24"/>
    <w:rsid w:val="00C2105A"/>
    <w:rsid w:val="00C21A9F"/>
    <w:rsid w:val="00C26A72"/>
    <w:rsid w:val="00C4201A"/>
    <w:rsid w:val="00C8428B"/>
    <w:rsid w:val="00CA4313"/>
    <w:rsid w:val="00CC01D0"/>
    <w:rsid w:val="00CD6802"/>
    <w:rsid w:val="00CE2C91"/>
    <w:rsid w:val="00CF411D"/>
    <w:rsid w:val="00D33010"/>
    <w:rsid w:val="00D40EA8"/>
    <w:rsid w:val="00D42729"/>
    <w:rsid w:val="00D42965"/>
    <w:rsid w:val="00D7119B"/>
    <w:rsid w:val="00D715FB"/>
    <w:rsid w:val="00D81A5E"/>
    <w:rsid w:val="00D82229"/>
    <w:rsid w:val="00DA28E6"/>
    <w:rsid w:val="00DB427B"/>
    <w:rsid w:val="00DC33A4"/>
    <w:rsid w:val="00DC3A2D"/>
    <w:rsid w:val="00DF5CE6"/>
    <w:rsid w:val="00E32F12"/>
    <w:rsid w:val="00E6212B"/>
    <w:rsid w:val="00EA4855"/>
    <w:rsid w:val="00EA5096"/>
    <w:rsid w:val="00EB2B1D"/>
    <w:rsid w:val="00ED4482"/>
    <w:rsid w:val="00ED5120"/>
    <w:rsid w:val="00F373C4"/>
    <w:rsid w:val="00F723AB"/>
    <w:rsid w:val="00F7360E"/>
    <w:rsid w:val="00F73BC5"/>
    <w:rsid w:val="00F8383E"/>
    <w:rsid w:val="00F956D4"/>
    <w:rsid w:val="00F973D4"/>
    <w:rsid w:val="00FA2AA9"/>
    <w:rsid w:val="00FB5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Header">
    <w:name w:val="header"/>
    <w:basedOn w:val="Normal"/>
    <w:link w:val="HeaderChar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46CF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107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7519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82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397</TotalTime>
  <Pages>24</Pages>
  <Words>7595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Anna</cp:lastModifiedBy>
  <cp:revision>67</cp:revision>
  <cp:lastPrinted>2019-10-16T13:40:00Z</cp:lastPrinted>
  <dcterms:created xsi:type="dcterms:W3CDTF">2019-02-18T13:31:00Z</dcterms:created>
  <dcterms:modified xsi:type="dcterms:W3CDTF">2019-10-22T13:53:00Z</dcterms:modified>
</cp:coreProperties>
</file>