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231" w:rsidRDefault="00BB5231" w:rsidP="007611B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  <w:r>
        <w:rPr>
          <w:rFonts w:ascii="Arial" w:hAnsi="Arial" w:cs="Arial"/>
          <w:color w:val="000000"/>
          <w:sz w:val="23"/>
          <w:szCs w:val="23"/>
          <w:lang w:eastAsia="ru-RU"/>
        </w:rPr>
        <w:t xml:space="preserve">19 сентября 2019 года в администрации Кочкуровского муниципального района Центром поддержки предпринимательства Республики Мордовия проведен </w:t>
      </w:r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t xml:space="preserve">образовательный </w:t>
      </w:r>
    </w:p>
    <w:p w:rsidR="00BB5231" w:rsidRPr="00E556B9" w:rsidRDefault="00BB5231" w:rsidP="007611B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  <w:r>
        <w:rPr>
          <w:rFonts w:ascii="Arial" w:hAnsi="Arial" w:cs="Arial"/>
          <w:color w:val="000000"/>
          <w:sz w:val="23"/>
          <w:szCs w:val="23"/>
          <w:lang w:eastAsia="ru-RU"/>
        </w:rPr>
        <w:t xml:space="preserve">тренинг-интенсив «Бизнес класс»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для субъектов </w:t>
      </w:r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t xml:space="preserve">малого и среднего бизнеса 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Кочкуровского муниципального</w:t>
      </w:r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t xml:space="preserve"> района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.</w:t>
      </w:r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t> </w:t>
      </w:r>
    </w:p>
    <w:p w:rsidR="00BB5231" w:rsidRDefault="00BB5231" w:rsidP="00E556B9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t>Образовательная программа поддержки предпринимателей включ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ил</w:t>
      </w:r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t xml:space="preserve"> в себя комплекс из трех обучающих занятий, которые раскрывают компетенции, необходимые предпринимателям. Мероприятие про</w:t>
      </w:r>
      <w:r>
        <w:rPr>
          <w:rFonts w:ascii="Arial" w:hAnsi="Arial" w:cs="Arial"/>
          <w:color w:val="000000"/>
          <w:sz w:val="23"/>
          <w:szCs w:val="23"/>
          <w:lang w:eastAsia="ru-RU"/>
        </w:rPr>
        <w:t>шло</w:t>
      </w:r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t xml:space="preserve"> в формате интерактивного тр</w:t>
      </w:r>
      <w:r>
        <w:rPr>
          <w:rFonts w:ascii="Arial" w:hAnsi="Arial" w:cs="Arial"/>
          <w:color w:val="000000"/>
          <w:sz w:val="23"/>
          <w:szCs w:val="23"/>
          <w:lang w:eastAsia="ru-RU"/>
        </w:rPr>
        <w:t xml:space="preserve">енинга, который был </w:t>
      </w:r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t>направлен на развитие у участников предпринимательских компетенций - знаний, навыков и качеств личности, которые позволят ускорить рост бизнеса. </w:t>
      </w:r>
    </w:p>
    <w:p w:rsidR="00BB5231" w:rsidRDefault="00BB5231" w:rsidP="00E556B9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BB5231" w:rsidRDefault="00BB5231" w:rsidP="00B3194A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  <w:r w:rsidRPr="0039592A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17.5pt;height:231pt;visibility:visible">
            <v:imagedata r:id="rId4" o:title="" croptop="18234f" cropbottom="5777f" cropleft="21632f" cropright="21564f"/>
          </v:shape>
        </w:pict>
      </w:r>
      <w:r w:rsidRPr="0039592A">
        <w:rPr>
          <w:noProof/>
          <w:lang w:eastAsia="ru-RU"/>
        </w:rPr>
        <w:pict>
          <v:shape id="Рисунок 3" o:spid="_x0000_i1026" type="#_x0000_t75" style="width:178.5pt;height:229.5pt;visibility:visible">
            <v:imagedata r:id="rId5" o:title="" croptop="15389f" cropbottom="4694f" cropleft="22203f" cropright="21564f"/>
          </v:shape>
        </w:pict>
      </w:r>
    </w:p>
    <w:p w:rsidR="00BB5231" w:rsidRDefault="00BB5231" w:rsidP="00E556B9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BB5231" w:rsidRDefault="00BB5231" w:rsidP="00E556B9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</w:p>
    <w:p w:rsidR="00BB5231" w:rsidRPr="00E556B9" w:rsidRDefault="00BB5231" w:rsidP="00E556B9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</w:p>
    <w:p w:rsidR="00BB5231" w:rsidRPr="00E556B9" w:rsidRDefault="00BB5231" w:rsidP="00E556B9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  <w:bookmarkStart w:id="0" w:name="_GoBack"/>
      <w:bookmarkEnd w:id="0"/>
    </w:p>
    <w:p w:rsidR="00BB5231" w:rsidRPr="00E556B9" w:rsidRDefault="00BB5231" w:rsidP="00E556B9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</w:p>
    <w:p w:rsidR="00BB5231" w:rsidRPr="00E556B9" w:rsidRDefault="00BB5231" w:rsidP="00E556B9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lang w:eastAsia="ru-RU"/>
        </w:rPr>
      </w:pPr>
    </w:p>
    <w:p w:rsidR="00BB5231" w:rsidRDefault="00BB5231" w:rsidP="00E556B9">
      <w:r w:rsidRPr="00E556B9">
        <w:rPr>
          <w:rFonts w:ascii="Arial" w:hAnsi="Arial" w:cs="Arial"/>
          <w:color w:val="000000"/>
          <w:sz w:val="23"/>
          <w:szCs w:val="23"/>
          <w:lang w:eastAsia="ru-RU"/>
        </w:rPr>
        <w:br/>
      </w:r>
    </w:p>
    <w:sectPr w:rsidR="00BB5231" w:rsidSect="007611B6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8B4"/>
    <w:rsid w:val="00083CEB"/>
    <w:rsid w:val="00226E95"/>
    <w:rsid w:val="0039592A"/>
    <w:rsid w:val="003E6191"/>
    <w:rsid w:val="004B71E5"/>
    <w:rsid w:val="004D421F"/>
    <w:rsid w:val="005317D3"/>
    <w:rsid w:val="005C7325"/>
    <w:rsid w:val="006508EC"/>
    <w:rsid w:val="007611B6"/>
    <w:rsid w:val="007937C3"/>
    <w:rsid w:val="008448B4"/>
    <w:rsid w:val="008C5AFF"/>
    <w:rsid w:val="00B2598E"/>
    <w:rsid w:val="00B3194A"/>
    <w:rsid w:val="00BB5231"/>
    <w:rsid w:val="00CA1168"/>
    <w:rsid w:val="00CB098A"/>
    <w:rsid w:val="00E27EC9"/>
    <w:rsid w:val="00E55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A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B7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71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08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82939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8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8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98</Words>
  <Characters>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sveta</cp:lastModifiedBy>
  <cp:revision>26</cp:revision>
  <cp:lastPrinted>2019-09-20T13:09:00Z</cp:lastPrinted>
  <dcterms:created xsi:type="dcterms:W3CDTF">2019-09-20T12:41:00Z</dcterms:created>
  <dcterms:modified xsi:type="dcterms:W3CDTF">2019-09-20T14:14:00Z</dcterms:modified>
</cp:coreProperties>
</file>