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E62" w:rsidRPr="006C724F" w:rsidRDefault="007D0E62" w:rsidP="00ED5D05">
      <w:pPr>
        <w:tabs>
          <w:tab w:val="left" w:pos="426"/>
          <w:tab w:val="left" w:pos="3780"/>
          <w:tab w:val="left" w:pos="6379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C724F">
        <w:rPr>
          <w:rFonts w:ascii="Times New Roman" w:hAnsi="Times New Roman"/>
          <w:b/>
          <w:sz w:val="28"/>
          <w:szCs w:val="28"/>
          <w:lang w:eastAsia="ru-RU"/>
        </w:rPr>
        <w:t>РЕСПУБЛИКА МОРДОВИЯ</w:t>
      </w: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C724F">
        <w:rPr>
          <w:rFonts w:ascii="Times New Roman" w:hAnsi="Times New Roman"/>
          <w:b/>
          <w:sz w:val="28"/>
          <w:szCs w:val="28"/>
          <w:lang w:eastAsia="ru-RU"/>
        </w:rPr>
        <w:t>КОЧКУРОВСКИЙ МУНИЦИПАЛЬНЫЙ РАЙОН</w:t>
      </w: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D0E62" w:rsidRDefault="007D0E62" w:rsidP="007C1D82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ИНФОРМАЦИОННЫЙ БЮЛЛЕТЕНЬ</w:t>
      </w:r>
    </w:p>
    <w:p w:rsidR="007D0E62" w:rsidRDefault="007D0E62" w:rsidP="007C1D82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«МУНИЦИПАЛЬНЫЙ ВЕСТНИК»</w:t>
      </w:r>
    </w:p>
    <w:p w:rsidR="007D0E62" w:rsidRDefault="007D0E62" w:rsidP="007C1D82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96862"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  <w:lang w:eastAsia="ru-RU"/>
        </w:rPr>
        <w:t>29</w:t>
      </w:r>
      <w:r w:rsidRPr="00596862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марта</w:t>
      </w:r>
      <w:r w:rsidRPr="00596862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96862">
          <w:rPr>
            <w:rFonts w:ascii="Times New Roman" w:hAnsi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/>
            <w:sz w:val="28"/>
            <w:szCs w:val="28"/>
            <w:lang w:eastAsia="ru-RU"/>
          </w:rPr>
          <w:t>9</w:t>
        </w:r>
        <w:r w:rsidRPr="00596862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596862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       </w:t>
      </w:r>
      <w:bookmarkStart w:id="0" w:name="_GoBack"/>
      <w:bookmarkEnd w:id="0"/>
      <w:r w:rsidRPr="00596862">
        <w:rPr>
          <w:rFonts w:ascii="Times New Roman" w:hAnsi="Times New Roman"/>
          <w:sz w:val="28"/>
          <w:szCs w:val="28"/>
          <w:lang w:eastAsia="ru-RU"/>
        </w:rPr>
        <w:t xml:space="preserve">     №</w:t>
      </w:r>
      <w:r>
        <w:rPr>
          <w:rFonts w:ascii="Times New Roman" w:hAnsi="Times New Roman"/>
          <w:sz w:val="28"/>
          <w:szCs w:val="28"/>
          <w:lang w:eastAsia="ru-RU"/>
        </w:rPr>
        <w:t xml:space="preserve"> 33</w:t>
      </w:r>
      <w:r w:rsidRPr="00596862">
        <w:rPr>
          <w:rFonts w:ascii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1015</w:t>
      </w:r>
      <w:r w:rsidRPr="00596862">
        <w:rPr>
          <w:rFonts w:ascii="Times New Roman" w:hAnsi="Times New Roman"/>
          <w:sz w:val="28"/>
          <w:szCs w:val="28"/>
          <w:lang w:eastAsia="ru-RU"/>
        </w:rPr>
        <w:t>)</w:t>
      </w: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6C724F">
        <w:rPr>
          <w:rFonts w:ascii="Times New Roman" w:hAnsi="Times New Roman"/>
          <w:sz w:val="28"/>
          <w:szCs w:val="28"/>
          <w:lang w:eastAsia="ru-RU"/>
        </w:rPr>
        <w:t>Является официальным печатным</w:t>
      </w: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6C724F">
        <w:rPr>
          <w:rFonts w:ascii="Times New Roman" w:hAnsi="Times New Roman"/>
          <w:sz w:val="28"/>
          <w:szCs w:val="28"/>
          <w:lang w:eastAsia="ru-RU"/>
        </w:rPr>
        <w:t>изданием  органов местного самоуправления</w:t>
      </w: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6C724F">
        <w:rPr>
          <w:rFonts w:ascii="Times New Roman" w:hAnsi="Times New Roman"/>
          <w:sz w:val="28"/>
          <w:szCs w:val="28"/>
          <w:lang w:eastAsia="ru-RU"/>
        </w:rPr>
        <w:t>Кочкуровского муниципального района</w:t>
      </w: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ED5D05">
      <w:pPr>
        <w:tabs>
          <w:tab w:val="left" w:pos="426"/>
          <w:tab w:val="left" w:pos="3780"/>
        </w:tabs>
        <w:spacing w:after="0" w:line="240" w:lineRule="auto"/>
        <w:ind w:left="900"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0E62" w:rsidRPr="006C724F" w:rsidRDefault="007D0E62" w:rsidP="00180C1E">
      <w:pPr>
        <w:tabs>
          <w:tab w:val="left" w:pos="426"/>
          <w:tab w:val="left" w:pos="3780"/>
        </w:tabs>
        <w:spacing w:after="0" w:line="240" w:lineRule="auto"/>
        <w:ind w:left="90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724F">
        <w:rPr>
          <w:rFonts w:ascii="Times New Roman" w:hAnsi="Times New Roman"/>
          <w:sz w:val="28"/>
          <w:szCs w:val="28"/>
          <w:lang w:eastAsia="ru-RU"/>
        </w:rPr>
        <w:t>Учредитель: Совет депутатов Кочкуровского муниципального района Республики Мордовия</w:t>
      </w:r>
    </w:p>
    <w:p w:rsidR="007D0E62" w:rsidRPr="006C724F" w:rsidRDefault="007D0E62" w:rsidP="00180C1E">
      <w:pPr>
        <w:tabs>
          <w:tab w:val="left" w:pos="426"/>
          <w:tab w:val="left" w:pos="3780"/>
        </w:tabs>
        <w:spacing w:after="0" w:line="240" w:lineRule="auto"/>
        <w:ind w:left="90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724F">
        <w:rPr>
          <w:rFonts w:ascii="Times New Roman" w:hAnsi="Times New Roman"/>
          <w:sz w:val="28"/>
          <w:szCs w:val="28"/>
          <w:lang w:eastAsia="ru-RU"/>
        </w:rPr>
        <w:t>Адрес: Республик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6C724F">
        <w:rPr>
          <w:rFonts w:ascii="Times New Roman" w:hAnsi="Times New Roman"/>
          <w:sz w:val="28"/>
          <w:szCs w:val="28"/>
          <w:lang w:eastAsia="ru-RU"/>
        </w:rPr>
        <w:t xml:space="preserve"> Мордовия, Кочкуровский район, с. Кочкурово, ул. Советская, д.16</w:t>
      </w:r>
    </w:p>
    <w:p w:rsidR="007D0E62" w:rsidRPr="006C724F" w:rsidRDefault="007D0E62" w:rsidP="00180C1E">
      <w:pPr>
        <w:tabs>
          <w:tab w:val="left" w:pos="426"/>
          <w:tab w:val="left" w:pos="3780"/>
        </w:tabs>
        <w:spacing w:after="0" w:line="240" w:lineRule="auto"/>
        <w:ind w:left="90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724F">
        <w:rPr>
          <w:rFonts w:ascii="Times New Roman" w:hAnsi="Times New Roman"/>
          <w:sz w:val="28"/>
          <w:szCs w:val="28"/>
          <w:lang w:eastAsia="ru-RU"/>
        </w:rPr>
        <w:t>Телефон (факс): +7 834 39 2 12 67</w:t>
      </w:r>
    </w:p>
    <w:p w:rsidR="007D0E62" w:rsidRPr="006C724F" w:rsidRDefault="007D0E62" w:rsidP="00180C1E">
      <w:pPr>
        <w:tabs>
          <w:tab w:val="left" w:pos="426"/>
        </w:tabs>
        <w:spacing w:after="0" w:line="240" w:lineRule="auto"/>
        <w:ind w:left="900"/>
        <w:rPr>
          <w:rFonts w:ascii="Times New Roman" w:hAnsi="Times New Roman"/>
          <w:sz w:val="28"/>
          <w:szCs w:val="28"/>
          <w:lang w:eastAsia="ru-RU"/>
        </w:rPr>
      </w:pPr>
      <w:r w:rsidRPr="006C724F">
        <w:rPr>
          <w:rFonts w:ascii="Times New Roman" w:hAnsi="Times New Roman"/>
          <w:sz w:val="28"/>
          <w:szCs w:val="28"/>
          <w:lang w:eastAsia="ru-RU"/>
        </w:rPr>
        <w:t>Тираж «16» экземпляров</w:t>
      </w:r>
    </w:p>
    <w:p w:rsidR="007D0E62" w:rsidRDefault="007D0E62" w:rsidP="00CD2FCE">
      <w:pPr>
        <w:shd w:val="clear" w:color="auto" w:fill="FFFFFF"/>
        <w:spacing w:after="0"/>
        <w:ind w:right="43" w:firstLine="53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D0E62" w:rsidRDefault="007D0E62" w:rsidP="006F31A3">
      <w:pPr>
        <w:shd w:val="clear" w:color="auto" w:fill="FFFFFF"/>
        <w:spacing w:after="0" w:line="259" w:lineRule="exact"/>
        <w:ind w:right="43" w:firstLine="53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D0E62" w:rsidRDefault="007D0E62" w:rsidP="006F31A3">
      <w:pPr>
        <w:shd w:val="clear" w:color="auto" w:fill="FFFFFF"/>
        <w:spacing w:after="0" w:line="259" w:lineRule="exact"/>
        <w:ind w:right="43" w:firstLine="53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D0E62" w:rsidRPr="006F31A3" w:rsidRDefault="007D0E62" w:rsidP="006F31A3">
      <w:pPr>
        <w:shd w:val="clear" w:color="auto" w:fill="FFFFFF"/>
        <w:spacing w:after="0" w:line="259" w:lineRule="exact"/>
        <w:ind w:right="43" w:firstLine="533"/>
        <w:jc w:val="center"/>
        <w:rPr>
          <w:rFonts w:ascii="Times New Roman" w:hAnsi="Times New Roman"/>
          <w:b/>
          <w:bCs/>
          <w:sz w:val="28"/>
          <w:szCs w:val="28"/>
        </w:rPr>
      </w:pPr>
      <w:r w:rsidRPr="006F31A3">
        <w:rPr>
          <w:rFonts w:ascii="Times New Roman" w:hAnsi="Times New Roman"/>
          <w:b/>
          <w:bCs/>
          <w:sz w:val="28"/>
          <w:szCs w:val="28"/>
        </w:rPr>
        <w:t>«ИНФОРМАЦИОННОЕ СООБЩЕНИЕ»</w:t>
      </w:r>
    </w:p>
    <w:p w:rsidR="007D0E62" w:rsidRPr="006F31A3" w:rsidRDefault="007D0E62" w:rsidP="006F31A3">
      <w:pPr>
        <w:shd w:val="clear" w:color="auto" w:fill="FFFFFF"/>
        <w:spacing w:after="0" w:line="259" w:lineRule="exact"/>
        <w:ind w:right="43"/>
        <w:jc w:val="center"/>
        <w:rPr>
          <w:rFonts w:ascii="Times New Roman" w:hAnsi="Times New Roman"/>
          <w:b/>
          <w:sz w:val="28"/>
          <w:szCs w:val="28"/>
        </w:rPr>
      </w:pPr>
      <w:r w:rsidRPr="006F31A3">
        <w:rPr>
          <w:rFonts w:ascii="Times New Roman" w:hAnsi="Times New Roman"/>
          <w:b/>
          <w:sz w:val="28"/>
          <w:szCs w:val="28"/>
        </w:rPr>
        <w:t xml:space="preserve">Об итогах проведения открытого аукциона № </w:t>
      </w:r>
      <w:r>
        <w:rPr>
          <w:rFonts w:ascii="Times New Roman" w:hAnsi="Times New Roman"/>
          <w:b/>
          <w:sz w:val="28"/>
          <w:szCs w:val="28"/>
        </w:rPr>
        <w:t>5</w:t>
      </w:r>
      <w:r w:rsidRPr="006F31A3">
        <w:rPr>
          <w:rFonts w:ascii="Times New Roman" w:hAnsi="Times New Roman"/>
          <w:b/>
          <w:sz w:val="28"/>
          <w:szCs w:val="28"/>
        </w:rPr>
        <w:t>/1</w:t>
      </w:r>
      <w:r>
        <w:rPr>
          <w:rFonts w:ascii="Times New Roman" w:hAnsi="Times New Roman"/>
          <w:b/>
          <w:sz w:val="28"/>
          <w:szCs w:val="28"/>
        </w:rPr>
        <w:t>9</w:t>
      </w:r>
      <w:r w:rsidRPr="006F31A3">
        <w:rPr>
          <w:rFonts w:ascii="Times New Roman" w:hAnsi="Times New Roman"/>
          <w:b/>
          <w:sz w:val="28"/>
          <w:szCs w:val="28"/>
        </w:rPr>
        <w:t xml:space="preserve">  по продаже права на заключение договора аренды земельных участков»</w:t>
      </w:r>
    </w:p>
    <w:p w:rsidR="007D0E62" w:rsidRPr="00524FAE" w:rsidRDefault="007D0E62" w:rsidP="006F31A3">
      <w:pPr>
        <w:shd w:val="clear" w:color="auto" w:fill="FFFFFF"/>
        <w:spacing w:after="0" w:line="259" w:lineRule="exact"/>
        <w:ind w:right="4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D0E62" w:rsidRPr="00524FAE" w:rsidRDefault="007D0E62" w:rsidP="007E5976">
      <w:pPr>
        <w:shd w:val="clear" w:color="auto" w:fill="FFFFFF"/>
        <w:spacing w:line="240" w:lineRule="auto"/>
        <w:ind w:right="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524FAE">
        <w:rPr>
          <w:rFonts w:ascii="Times New Roman" w:hAnsi="Times New Roman"/>
          <w:sz w:val="28"/>
          <w:szCs w:val="28"/>
        </w:rPr>
        <w:t xml:space="preserve">«В соответствии  с Земельным кодексом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524FAE">
          <w:rPr>
            <w:rFonts w:ascii="Times New Roman" w:hAnsi="Times New Roman"/>
            <w:sz w:val="28"/>
            <w:szCs w:val="28"/>
          </w:rPr>
          <w:t>2001 г</w:t>
        </w:r>
      </w:smartTag>
      <w:r w:rsidRPr="00524FAE">
        <w:rPr>
          <w:rFonts w:ascii="Times New Roman" w:hAnsi="Times New Roman"/>
          <w:sz w:val="28"/>
          <w:szCs w:val="28"/>
        </w:rPr>
        <w:t>. № 136-ФЗ, Федеральным Законом от 25 октября 2001 года №137-ФЗ «О введении в действие Земельного кодекса Российской Федерации», Федеральным законом от 23 июня 2014г. № 171-ФЗ «О внесении изменений в Земельный кодекс Российской Федерации и отдельные законодательные акты Российской Федерации», Федеральным законом от 3 июля 2016 года № 334-ФЗ «О внесении изменений в Земельный кодекс Российской Федерации и отдельные законодательные акты Российской Федерации», администрация Кочкуровского муниципального района сообщает итоги открытого аукциона по продаже права аренды на земельный участок, на срок 5 лет:</w:t>
      </w:r>
    </w:p>
    <w:p w:rsidR="007D0E62" w:rsidRPr="006F31A3" w:rsidRDefault="007D0E62" w:rsidP="007E59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24FAE">
        <w:rPr>
          <w:rFonts w:ascii="Times New Roman" w:hAnsi="Times New Roman"/>
          <w:b/>
          <w:sz w:val="28"/>
          <w:szCs w:val="28"/>
        </w:rPr>
        <w:t xml:space="preserve">           Лот 1:</w:t>
      </w:r>
      <w:r w:rsidRPr="00524FAE">
        <w:rPr>
          <w:rFonts w:ascii="Times New Roman" w:hAnsi="Times New Roman"/>
          <w:sz w:val="28"/>
          <w:szCs w:val="28"/>
        </w:rPr>
        <w:t xml:space="preserve"> земельный участок с видом разрешенного использования: жилая застройка, площадью 924 (девятьсот двадцать четыре) кв.м., с кадастровым номером 13:13:0104001:4801. Адрес: Местоположение установлено относительно ориентира, расположенного в границах участка. Почтовый адрес ориентира: Республика Мордовия, Кочкуровский район, с. Кочкурово, категория земель – земли населенных пунктов</w:t>
      </w:r>
      <w:r w:rsidRPr="00524FAE">
        <w:rPr>
          <w:rFonts w:ascii="Times New Roman" w:hAnsi="Times New Roman"/>
          <w:b/>
          <w:sz w:val="28"/>
          <w:szCs w:val="28"/>
        </w:rPr>
        <w:t xml:space="preserve">, </w:t>
      </w:r>
      <w:r w:rsidRPr="00524FAE">
        <w:rPr>
          <w:rFonts w:ascii="Times New Roman" w:hAnsi="Times New Roman"/>
          <w:sz w:val="28"/>
          <w:szCs w:val="28"/>
        </w:rPr>
        <w:t>аукцион в отношении  данного лота признан не состоявшимся в виду поступления единственной заявки</w:t>
      </w:r>
      <w:r>
        <w:rPr>
          <w:rFonts w:ascii="Times New Roman" w:hAnsi="Times New Roman"/>
          <w:sz w:val="28"/>
          <w:szCs w:val="28"/>
        </w:rPr>
        <w:t>.</w:t>
      </w:r>
      <w:r w:rsidRPr="00524FAE">
        <w:rPr>
          <w:rFonts w:ascii="Times New Roman" w:hAnsi="Times New Roman"/>
          <w:sz w:val="28"/>
          <w:szCs w:val="28"/>
        </w:rPr>
        <w:t xml:space="preserve"> </w:t>
      </w: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7D0E62" w:rsidRPr="006C724F" w:rsidRDefault="007D0E62" w:rsidP="00B27526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  <w:r w:rsidRPr="006C724F">
        <w:rPr>
          <w:rFonts w:ascii="Times New Roman" w:hAnsi="Times New Roman"/>
          <w:sz w:val="28"/>
          <w:szCs w:val="28"/>
        </w:rPr>
        <w:t xml:space="preserve">В данном информационном </w:t>
      </w:r>
      <w:r>
        <w:rPr>
          <w:rFonts w:ascii="Times New Roman" w:hAnsi="Times New Roman"/>
          <w:sz w:val="28"/>
          <w:szCs w:val="28"/>
        </w:rPr>
        <w:t xml:space="preserve">бюллетене опубликовано 3 </w:t>
      </w:r>
      <w:r w:rsidRPr="006C724F">
        <w:rPr>
          <w:rFonts w:ascii="Times New Roman" w:hAnsi="Times New Roman"/>
          <w:sz w:val="28"/>
          <w:szCs w:val="28"/>
        </w:rPr>
        <w:t>лист</w:t>
      </w:r>
      <w:r>
        <w:rPr>
          <w:rFonts w:ascii="Times New Roman" w:hAnsi="Times New Roman"/>
          <w:sz w:val="28"/>
          <w:szCs w:val="28"/>
        </w:rPr>
        <w:t>а</w:t>
      </w:r>
      <w:r w:rsidRPr="006C724F">
        <w:rPr>
          <w:rFonts w:ascii="Times New Roman" w:hAnsi="Times New Roman"/>
          <w:sz w:val="28"/>
          <w:szCs w:val="28"/>
        </w:rPr>
        <w:t>.</w:t>
      </w:r>
    </w:p>
    <w:sectPr w:rsidR="007D0E62" w:rsidRPr="006C724F" w:rsidSect="00180C1E">
      <w:headerReference w:type="even" r:id="rId7"/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E62" w:rsidRDefault="007D0E62" w:rsidP="00363629">
      <w:pPr>
        <w:spacing w:after="0" w:line="240" w:lineRule="auto"/>
      </w:pPr>
      <w:r>
        <w:separator/>
      </w:r>
    </w:p>
  </w:endnote>
  <w:endnote w:type="continuationSeparator" w:id="1">
    <w:p w:rsidR="007D0E62" w:rsidRDefault="007D0E62" w:rsidP="0036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Default="007D0E62">
    <w:pPr>
      <w:pStyle w:val="Footer"/>
      <w:jc w:val="right"/>
    </w:pPr>
  </w:p>
  <w:p w:rsidR="007D0E62" w:rsidRDefault="007D0E6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E62" w:rsidRDefault="007D0E62" w:rsidP="00363629">
      <w:pPr>
        <w:spacing w:after="0" w:line="240" w:lineRule="auto"/>
      </w:pPr>
      <w:r>
        <w:separator/>
      </w:r>
    </w:p>
  </w:footnote>
  <w:footnote w:type="continuationSeparator" w:id="1">
    <w:p w:rsidR="007D0E62" w:rsidRDefault="007D0E62" w:rsidP="0036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Default="007D0E62" w:rsidP="00B33E9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0E62" w:rsidRDefault="007D0E62" w:rsidP="00180C1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Default="007D0E62" w:rsidP="00B33E9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7D0E62" w:rsidRDefault="007D0E62" w:rsidP="00180C1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117D7"/>
    <w:multiLevelType w:val="hybridMultilevel"/>
    <w:tmpl w:val="734A6B50"/>
    <w:lvl w:ilvl="0" w:tplc="37C613F8">
      <w:start w:val="1"/>
      <w:numFmt w:val="decimal"/>
      <w:lvlText w:val="%1."/>
      <w:lvlJc w:val="left"/>
      <w:pPr>
        <w:ind w:left="100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">
    <w:nsid w:val="2B3710E9"/>
    <w:multiLevelType w:val="hybridMultilevel"/>
    <w:tmpl w:val="9140E11A"/>
    <w:lvl w:ilvl="0" w:tplc="2CBA44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47816B81"/>
    <w:multiLevelType w:val="hybridMultilevel"/>
    <w:tmpl w:val="7AA8ED0E"/>
    <w:lvl w:ilvl="0" w:tplc="EFFE7AF4">
      <w:start w:val="3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3">
    <w:nsid w:val="4B0F53D4"/>
    <w:multiLevelType w:val="hybridMultilevel"/>
    <w:tmpl w:val="AB38167C"/>
    <w:lvl w:ilvl="0" w:tplc="4C14ECF2">
      <w:start w:val="2"/>
      <w:numFmt w:val="decimal"/>
      <w:lvlText w:val="%1)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>
    <w:nsid w:val="4C8F4243"/>
    <w:multiLevelType w:val="hybridMultilevel"/>
    <w:tmpl w:val="C696E0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6E316CF"/>
    <w:multiLevelType w:val="multilevel"/>
    <w:tmpl w:val="5C14C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EC02672"/>
    <w:multiLevelType w:val="hybridMultilevel"/>
    <w:tmpl w:val="2916913A"/>
    <w:lvl w:ilvl="0" w:tplc="D9FC2544">
      <w:start w:val="2"/>
      <w:numFmt w:val="decimal"/>
      <w:lvlText w:val="%1)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63E8000A"/>
    <w:multiLevelType w:val="hybridMultilevel"/>
    <w:tmpl w:val="AB266694"/>
    <w:lvl w:ilvl="0" w:tplc="8BA47298">
      <w:start w:val="3"/>
      <w:numFmt w:val="decimal"/>
      <w:lvlText w:val="%1)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303E"/>
    <w:rsid w:val="00022EB4"/>
    <w:rsid w:val="00026A2B"/>
    <w:rsid w:val="000313C5"/>
    <w:rsid w:val="0003394F"/>
    <w:rsid w:val="00041052"/>
    <w:rsid w:val="000532EF"/>
    <w:rsid w:val="000540B7"/>
    <w:rsid w:val="00076AD5"/>
    <w:rsid w:val="000843A7"/>
    <w:rsid w:val="000878B0"/>
    <w:rsid w:val="000A2409"/>
    <w:rsid w:val="000A433D"/>
    <w:rsid w:val="000B0FCE"/>
    <w:rsid w:val="000B4C4A"/>
    <w:rsid w:val="000C078A"/>
    <w:rsid w:val="000C57CC"/>
    <w:rsid w:val="000C7044"/>
    <w:rsid w:val="000C7A16"/>
    <w:rsid w:val="000D5A50"/>
    <w:rsid w:val="000F60A0"/>
    <w:rsid w:val="00120A9B"/>
    <w:rsid w:val="0012174D"/>
    <w:rsid w:val="00125BBE"/>
    <w:rsid w:val="001430B1"/>
    <w:rsid w:val="0014428F"/>
    <w:rsid w:val="00150DD4"/>
    <w:rsid w:val="0017434B"/>
    <w:rsid w:val="00175BC9"/>
    <w:rsid w:val="00176B0E"/>
    <w:rsid w:val="00180C1E"/>
    <w:rsid w:val="0018638E"/>
    <w:rsid w:val="00206567"/>
    <w:rsid w:val="00214E22"/>
    <w:rsid w:val="00217E02"/>
    <w:rsid w:val="00233BA6"/>
    <w:rsid w:val="00235816"/>
    <w:rsid w:val="0024108C"/>
    <w:rsid w:val="0024370A"/>
    <w:rsid w:val="0025314C"/>
    <w:rsid w:val="002545E1"/>
    <w:rsid w:val="002569A0"/>
    <w:rsid w:val="002976DC"/>
    <w:rsid w:val="002A3F3C"/>
    <w:rsid w:val="002B4A21"/>
    <w:rsid w:val="002C7DD3"/>
    <w:rsid w:val="00300C58"/>
    <w:rsid w:val="00333C65"/>
    <w:rsid w:val="00342A20"/>
    <w:rsid w:val="003633EB"/>
    <w:rsid w:val="00363629"/>
    <w:rsid w:val="00380DA3"/>
    <w:rsid w:val="003909D2"/>
    <w:rsid w:val="003A0E0D"/>
    <w:rsid w:val="003A279A"/>
    <w:rsid w:val="003B6A50"/>
    <w:rsid w:val="003E42BE"/>
    <w:rsid w:val="00415BDC"/>
    <w:rsid w:val="00431243"/>
    <w:rsid w:val="00456C63"/>
    <w:rsid w:val="004623F3"/>
    <w:rsid w:val="00471EC3"/>
    <w:rsid w:val="00475BFE"/>
    <w:rsid w:val="004904FA"/>
    <w:rsid w:val="00491BB7"/>
    <w:rsid w:val="004979F4"/>
    <w:rsid w:val="004A73D8"/>
    <w:rsid w:val="004B1242"/>
    <w:rsid w:val="004C3983"/>
    <w:rsid w:val="004C7627"/>
    <w:rsid w:val="004D5762"/>
    <w:rsid w:val="004E4E9B"/>
    <w:rsid w:val="004E72B5"/>
    <w:rsid w:val="00517D10"/>
    <w:rsid w:val="00524FAE"/>
    <w:rsid w:val="00536C3C"/>
    <w:rsid w:val="0054408D"/>
    <w:rsid w:val="00546AE2"/>
    <w:rsid w:val="00596862"/>
    <w:rsid w:val="00597D58"/>
    <w:rsid w:val="005A53C8"/>
    <w:rsid w:val="005B34CC"/>
    <w:rsid w:val="005D30CB"/>
    <w:rsid w:val="005E3EA3"/>
    <w:rsid w:val="00604D36"/>
    <w:rsid w:val="006220B0"/>
    <w:rsid w:val="00636CCB"/>
    <w:rsid w:val="0064303E"/>
    <w:rsid w:val="00660CCB"/>
    <w:rsid w:val="006845C2"/>
    <w:rsid w:val="006A05BB"/>
    <w:rsid w:val="006A2793"/>
    <w:rsid w:val="006A4561"/>
    <w:rsid w:val="006A7707"/>
    <w:rsid w:val="006C0019"/>
    <w:rsid w:val="006C724F"/>
    <w:rsid w:val="006E31DB"/>
    <w:rsid w:val="006F31A3"/>
    <w:rsid w:val="006F3B9D"/>
    <w:rsid w:val="00703598"/>
    <w:rsid w:val="00703E28"/>
    <w:rsid w:val="00713B91"/>
    <w:rsid w:val="007207DA"/>
    <w:rsid w:val="0073140E"/>
    <w:rsid w:val="007477EA"/>
    <w:rsid w:val="0076266B"/>
    <w:rsid w:val="00772397"/>
    <w:rsid w:val="0077516A"/>
    <w:rsid w:val="00775752"/>
    <w:rsid w:val="00777BF4"/>
    <w:rsid w:val="00780368"/>
    <w:rsid w:val="00797CAC"/>
    <w:rsid w:val="007B0BFB"/>
    <w:rsid w:val="007B4D32"/>
    <w:rsid w:val="007C1D82"/>
    <w:rsid w:val="007D0E62"/>
    <w:rsid w:val="007D357F"/>
    <w:rsid w:val="007D378C"/>
    <w:rsid w:val="007E5976"/>
    <w:rsid w:val="007F5207"/>
    <w:rsid w:val="0080234F"/>
    <w:rsid w:val="00813CD6"/>
    <w:rsid w:val="008238FE"/>
    <w:rsid w:val="00824BAB"/>
    <w:rsid w:val="00826574"/>
    <w:rsid w:val="0083198A"/>
    <w:rsid w:val="00843C31"/>
    <w:rsid w:val="008505CF"/>
    <w:rsid w:val="00866D91"/>
    <w:rsid w:val="00883619"/>
    <w:rsid w:val="008840C5"/>
    <w:rsid w:val="00897D17"/>
    <w:rsid w:val="008A0209"/>
    <w:rsid w:val="008A258D"/>
    <w:rsid w:val="008A748E"/>
    <w:rsid w:val="008B3AD0"/>
    <w:rsid w:val="008D39B6"/>
    <w:rsid w:val="008E2576"/>
    <w:rsid w:val="00901CF1"/>
    <w:rsid w:val="00907E89"/>
    <w:rsid w:val="00916EA8"/>
    <w:rsid w:val="0097305D"/>
    <w:rsid w:val="00974F5D"/>
    <w:rsid w:val="0097634F"/>
    <w:rsid w:val="009B12C8"/>
    <w:rsid w:val="009B48ED"/>
    <w:rsid w:val="009C226F"/>
    <w:rsid w:val="00A01A28"/>
    <w:rsid w:val="00A045E4"/>
    <w:rsid w:val="00A10D28"/>
    <w:rsid w:val="00A31F9F"/>
    <w:rsid w:val="00A50140"/>
    <w:rsid w:val="00A543CB"/>
    <w:rsid w:val="00A573CF"/>
    <w:rsid w:val="00A737D2"/>
    <w:rsid w:val="00A8013E"/>
    <w:rsid w:val="00AA2394"/>
    <w:rsid w:val="00AB6942"/>
    <w:rsid w:val="00AC3BEC"/>
    <w:rsid w:val="00AE3A0F"/>
    <w:rsid w:val="00B02E7B"/>
    <w:rsid w:val="00B13674"/>
    <w:rsid w:val="00B17A93"/>
    <w:rsid w:val="00B27526"/>
    <w:rsid w:val="00B311AD"/>
    <w:rsid w:val="00B32256"/>
    <w:rsid w:val="00B33E9A"/>
    <w:rsid w:val="00B35547"/>
    <w:rsid w:val="00B4047B"/>
    <w:rsid w:val="00B55720"/>
    <w:rsid w:val="00B64F80"/>
    <w:rsid w:val="00B85426"/>
    <w:rsid w:val="00B914B7"/>
    <w:rsid w:val="00BA2C2E"/>
    <w:rsid w:val="00BA5891"/>
    <w:rsid w:val="00BB0688"/>
    <w:rsid w:val="00BC0548"/>
    <w:rsid w:val="00BC31B6"/>
    <w:rsid w:val="00BC59AD"/>
    <w:rsid w:val="00C0325E"/>
    <w:rsid w:val="00C038B8"/>
    <w:rsid w:val="00C41938"/>
    <w:rsid w:val="00C42061"/>
    <w:rsid w:val="00C43FD2"/>
    <w:rsid w:val="00C50BF1"/>
    <w:rsid w:val="00C54D92"/>
    <w:rsid w:val="00C71E23"/>
    <w:rsid w:val="00C84C9E"/>
    <w:rsid w:val="00C95D6D"/>
    <w:rsid w:val="00C962DB"/>
    <w:rsid w:val="00C978C1"/>
    <w:rsid w:val="00CA1AD1"/>
    <w:rsid w:val="00CA27B0"/>
    <w:rsid w:val="00CA491F"/>
    <w:rsid w:val="00CA6BC1"/>
    <w:rsid w:val="00CB0450"/>
    <w:rsid w:val="00CB450F"/>
    <w:rsid w:val="00CD1083"/>
    <w:rsid w:val="00CD132A"/>
    <w:rsid w:val="00CD2FCE"/>
    <w:rsid w:val="00CF33F3"/>
    <w:rsid w:val="00D53C54"/>
    <w:rsid w:val="00D55202"/>
    <w:rsid w:val="00D621B4"/>
    <w:rsid w:val="00D9121D"/>
    <w:rsid w:val="00DA325F"/>
    <w:rsid w:val="00DF0E64"/>
    <w:rsid w:val="00DF39CB"/>
    <w:rsid w:val="00DF7551"/>
    <w:rsid w:val="00E11229"/>
    <w:rsid w:val="00E31530"/>
    <w:rsid w:val="00E6784A"/>
    <w:rsid w:val="00E67F92"/>
    <w:rsid w:val="00E81B5E"/>
    <w:rsid w:val="00EA6CB9"/>
    <w:rsid w:val="00EC37AD"/>
    <w:rsid w:val="00ED5D05"/>
    <w:rsid w:val="00EE1611"/>
    <w:rsid w:val="00F00F85"/>
    <w:rsid w:val="00F13900"/>
    <w:rsid w:val="00F13F0E"/>
    <w:rsid w:val="00F35FD6"/>
    <w:rsid w:val="00F47C64"/>
    <w:rsid w:val="00F51B6A"/>
    <w:rsid w:val="00F642F5"/>
    <w:rsid w:val="00F70582"/>
    <w:rsid w:val="00F7209F"/>
    <w:rsid w:val="00F73BE2"/>
    <w:rsid w:val="00F846FE"/>
    <w:rsid w:val="00FB1405"/>
    <w:rsid w:val="00FB46B0"/>
    <w:rsid w:val="00FB4BD1"/>
    <w:rsid w:val="00FB6028"/>
    <w:rsid w:val="00FE0D3F"/>
    <w:rsid w:val="00FE2FF4"/>
    <w:rsid w:val="00FF5371"/>
    <w:rsid w:val="00FF7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13900"/>
    <w:pPr>
      <w:spacing w:after="200" w:line="276" w:lineRule="auto"/>
    </w:pPr>
    <w:rPr>
      <w:lang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FE2FF4"/>
    <w:pPr>
      <w:keepNext/>
      <w:spacing w:after="0" w:line="240" w:lineRule="auto"/>
      <w:ind w:firstLine="540"/>
      <w:jc w:val="both"/>
      <w:outlineLvl w:val="0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FE2FF4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hAnsi="Arial"/>
      <w:b/>
      <w:bCs/>
      <w:sz w:val="20"/>
      <w:szCs w:val="20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E2FF4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szCs w:val="20"/>
      <w:lang w:eastAsia="ru-RU"/>
    </w:rPr>
  </w:style>
  <w:style w:type="paragraph" w:styleId="Heading6">
    <w:name w:val="heading 6"/>
    <w:aliases w:val="H6"/>
    <w:basedOn w:val="Normal"/>
    <w:next w:val="Normal"/>
    <w:link w:val="Heading6Char"/>
    <w:uiPriority w:val="99"/>
    <w:qFormat/>
    <w:rsid w:val="00FE2FF4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  <w:lang w:val="en-US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E2FF4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FE2FF4"/>
    <w:rPr>
      <w:rFonts w:ascii="Times New Roman" w:hAnsi="Times New Roman" w:cs="Times New Roman"/>
      <w:b/>
      <w:sz w:val="24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FE2FF4"/>
    <w:rPr>
      <w:rFonts w:ascii="Arial" w:hAnsi="Arial" w:cs="Times New Roman"/>
      <w:b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E2FF4"/>
    <w:rPr>
      <w:rFonts w:ascii="Times New Roman" w:hAnsi="Times New Roman" w:cs="Times New Roman"/>
      <w:b/>
      <w:sz w:val="24"/>
      <w:lang w:eastAsia="ru-RU"/>
    </w:rPr>
  </w:style>
  <w:style w:type="character" w:customStyle="1" w:styleId="Heading6Char">
    <w:name w:val="Heading 6 Char"/>
    <w:aliases w:val="H6 Char"/>
    <w:basedOn w:val="DefaultParagraphFont"/>
    <w:link w:val="Heading6"/>
    <w:uiPriority w:val="99"/>
    <w:locked/>
    <w:rsid w:val="00FE2FF4"/>
    <w:rPr>
      <w:rFonts w:ascii="Times New Roman" w:hAnsi="Times New Roman" w:cs="Times New Roman"/>
      <w:b/>
      <w:lang w:val="en-US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FE2FF4"/>
    <w:rPr>
      <w:rFonts w:ascii="Times New Roman" w:hAnsi="Times New Roman" w:cs="Times New Roman"/>
      <w:sz w:val="24"/>
      <w:lang w:val="en-US"/>
    </w:rPr>
  </w:style>
  <w:style w:type="paragraph" w:styleId="Header">
    <w:name w:val="header"/>
    <w:basedOn w:val="Normal"/>
    <w:link w:val="HeaderChar"/>
    <w:uiPriority w:val="99"/>
    <w:rsid w:val="003636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63629"/>
    <w:rPr>
      <w:rFonts w:ascii="Calibri" w:hAnsi="Calibri" w:cs="Times New Roman"/>
    </w:rPr>
  </w:style>
  <w:style w:type="paragraph" w:styleId="Footer">
    <w:name w:val="footer"/>
    <w:basedOn w:val="Normal"/>
    <w:link w:val="FooterChar2"/>
    <w:uiPriority w:val="99"/>
    <w:rsid w:val="003636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E2FF4"/>
    <w:rPr>
      <w:rFonts w:cs="Times New Roman"/>
      <w:sz w:val="24"/>
      <w:lang w:eastAsia="ru-RU"/>
    </w:rPr>
  </w:style>
  <w:style w:type="character" w:customStyle="1" w:styleId="FooterChar2">
    <w:name w:val="Footer Char2"/>
    <w:link w:val="Footer"/>
    <w:uiPriority w:val="99"/>
    <w:locked/>
    <w:rsid w:val="00363629"/>
    <w:rPr>
      <w:rFonts w:ascii="Calibri" w:hAnsi="Calibri"/>
    </w:rPr>
  </w:style>
  <w:style w:type="paragraph" w:customStyle="1" w:styleId="ConsNormal">
    <w:name w:val="ConsNormal"/>
    <w:uiPriority w:val="99"/>
    <w:rsid w:val="000B0FC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0B0FCE"/>
    <w:pPr>
      <w:spacing w:after="120" w:line="240" w:lineRule="auto"/>
      <w:ind w:left="283"/>
    </w:pPr>
    <w:rPr>
      <w:rFonts w:ascii="Times New Roman" w:hAnsi="Times New Roman"/>
      <w:sz w:val="24"/>
      <w:szCs w:val="24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B0FCE"/>
    <w:rPr>
      <w:rFonts w:ascii="Times New Roman" w:hAnsi="Times New Roman" w:cs="Times New Roman"/>
      <w:sz w:val="24"/>
      <w:lang w:val="en-US"/>
    </w:rPr>
  </w:style>
  <w:style w:type="paragraph" w:customStyle="1" w:styleId="ConsNonformat">
    <w:name w:val="ConsNonformat"/>
    <w:uiPriority w:val="99"/>
    <w:rsid w:val="000B0FCE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PageNumber">
    <w:name w:val="page number"/>
    <w:basedOn w:val="DefaultParagraphFont"/>
    <w:uiPriority w:val="99"/>
    <w:rsid w:val="000B0FCE"/>
    <w:rPr>
      <w:rFonts w:cs="Times New Roman"/>
    </w:rPr>
  </w:style>
  <w:style w:type="paragraph" w:customStyle="1" w:styleId="ConsTitle">
    <w:name w:val="ConsTitle"/>
    <w:uiPriority w:val="99"/>
    <w:rsid w:val="006F3B9D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6F3B9D"/>
    <w:pPr>
      <w:spacing w:after="120" w:line="480" w:lineRule="auto"/>
      <w:ind w:left="283"/>
    </w:pPr>
    <w:rPr>
      <w:rFonts w:ascii="Times New Roman" w:hAnsi="Times New Roman"/>
      <w:sz w:val="24"/>
      <w:szCs w:val="24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F3B9D"/>
    <w:rPr>
      <w:rFonts w:ascii="Times New Roman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rsid w:val="006F3B9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F3B9D"/>
    <w:rPr>
      <w:rFonts w:cs="Times New Roman"/>
      <w:color w:val="800080"/>
      <w:u w:val="single"/>
    </w:rPr>
  </w:style>
  <w:style w:type="paragraph" w:customStyle="1" w:styleId="xl66">
    <w:name w:val="xl66"/>
    <w:basedOn w:val="Normal"/>
    <w:uiPriority w:val="99"/>
    <w:rsid w:val="006F3B9D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F3B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F3B9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6F3B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F3B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2">
    <w:name w:val="xl102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3">
    <w:name w:val="xl103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4">
    <w:name w:val="xl104"/>
    <w:basedOn w:val="Normal"/>
    <w:uiPriority w:val="99"/>
    <w:rsid w:val="006F3B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6">
    <w:name w:val="xl106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7">
    <w:name w:val="xl107"/>
    <w:basedOn w:val="Normal"/>
    <w:uiPriority w:val="99"/>
    <w:rsid w:val="006F3B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F3B9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F3B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F3B9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F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F3B9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F3B9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table" w:styleId="TableGrid">
    <w:name w:val="Table Grid"/>
    <w:basedOn w:val="TableNormal"/>
    <w:uiPriority w:val="99"/>
    <w:rsid w:val="006F3B9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546AE2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46AE2"/>
    <w:rPr>
      <w:rFonts w:ascii="Tahoma" w:hAnsi="Tahoma" w:cs="Times New Roman"/>
      <w:sz w:val="16"/>
    </w:rPr>
  </w:style>
  <w:style w:type="character" w:customStyle="1" w:styleId="FooterChar1">
    <w:name w:val="Footer Char1"/>
    <w:uiPriority w:val="99"/>
    <w:semiHidden/>
    <w:rsid w:val="00FE2FF4"/>
    <w:rPr>
      <w:rFonts w:ascii="Times New Roman" w:hAnsi="Times New Roman"/>
      <w:sz w:val="24"/>
    </w:rPr>
  </w:style>
  <w:style w:type="character" w:customStyle="1" w:styleId="TitleChar">
    <w:name w:val="Title Char"/>
    <w:uiPriority w:val="99"/>
    <w:locked/>
    <w:rsid w:val="00FE2FF4"/>
    <w:rPr>
      <w:b/>
      <w:sz w:val="24"/>
      <w:lang w:eastAsia="ru-RU"/>
    </w:rPr>
  </w:style>
  <w:style w:type="paragraph" w:styleId="Title">
    <w:name w:val="Title"/>
    <w:basedOn w:val="Normal"/>
    <w:link w:val="TitleChar2"/>
    <w:uiPriority w:val="99"/>
    <w:qFormat/>
    <w:rsid w:val="00FE2FF4"/>
    <w:pPr>
      <w:spacing w:after="0" w:line="240" w:lineRule="auto"/>
      <w:jc w:val="center"/>
    </w:pPr>
    <w:rPr>
      <w:b/>
      <w:sz w:val="24"/>
      <w:szCs w:val="20"/>
      <w:lang w:eastAsia="ru-RU"/>
    </w:rPr>
  </w:style>
  <w:style w:type="character" w:customStyle="1" w:styleId="TitleChar1">
    <w:name w:val="Title Char1"/>
    <w:basedOn w:val="DefaultParagraphFont"/>
    <w:link w:val="Title"/>
    <w:uiPriority w:val="99"/>
    <w:locked/>
    <w:rsid w:val="00FE2FF4"/>
    <w:rPr>
      <w:rFonts w:ascii="Cambria" w:hAnsi="Cambria" w:cs="Times New Roman"/>
      <w:b/>
      <w:kern w:val="28"/>
      <w:sz w:val="32"/>
    </w:rPr>
  </w:style>
  <w:style w:type="character" w:customStyle="1" w:styleId="TitleChar2">
    <w:name w:val="Title Char2"/>
    <w:link w:val="Title"/>
    <w:uiPriority w:val="99"/>
    <w:locked/>
    <w:rsid w:val="00FE2FF4"/>
    <w:rPr>
      <w:rFonts w:ascii="Calibri" w:hAnsi="Calibri"/>
      <w:b/>
      <w:sz w:val="24"/>
      <w:lang w:eastAsia="ru-RU"/>
    </w:rPr>
  </w:style>
  <w:style w:type="character" w:customStyle="1" w:styleId="BodyTextChar">
    <w:name w:val="Body Text Char"/>
    <w:uiPriority w:val="99"/>
    <w:locked/>
    <w:rsid w:val="00FE2FF4"/>
    <w:rPr>
      <w:lang w:eastAsia="ru-RU"/>
    </w:rPr>
  </w:style>
  <w:style w:type="paragraph" w:styleId="BodyText">
    <w:name w:val="Body Text"/>
    <w:basedOn w:val="Normal"/>
    <w:link w:val="BodyTextChar2"/>
    <w:uiPriority w:val="99"/>
    <w:rsid w:val="00FE2FF4"/>
    <w:pPr>
      <w:suppressAutoHyphens/>
      <w:spacing w:after="0" w:line="240" w:lineRule="auto"/>
      <w:jc w:val="both"/>
    </w:pPr>
    <w:rPr>
      <w:sz w:val="20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E2FF4"/>
    <w:rPr>
      <w:rFonts w:ascii="Times New Roman" w:hAnsi="Times New Roman" w:cs="Times New Roman"/>
      <w:sz w:val="24"/>
    </w:rPr>
  </w:style>
  <w:style w:type="character" w:customStyle="1" w:styleId="BodyTextChar2">
    <w:name w:val="Body Text Char2"/>
    <w:link w:val="BodyText"/>
    <w:uiPriority w:val="99"/>
    <w:locked/>
    <w:rsid w:val="00FE2FF4"/>
    <w:rPr>
      <w:rFonts w:ascii="Calibri" w:hAnsi="Calibri"/>
      <w:sz w:val="20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FE2FF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21">
    <w:name w:val="Основной текст 21"/>
    <w:basedOn w:val="Normal"/>
    <w:uiPriority w:val="99"/>
    <w:rsid w:val="00FE2FF4"/>
    <w:pPr>
      <w:suppressAutoHyphens/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paragraph" w:customStyle="1" w:styleId="a0">
    <w:name w:val="Содержимое таблицы"/>
    <w:basedOn w:val="Normal"/>
    <w:uiPriority w:val="99"/>
    <w:rsid w:val="00FE2FF4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1">
    <w:name w:val="Основной текст_"/>
    <w:link w:val="1"/>
    <w:uiPriority w:val="99"/>
    <w:locked/>
    <w:rsid w:val="00FE2FF4"/>
    <w:rPr>
      <w:sz w:val="29"/>
      <w:shd w:val="clear" w:color="auto" w:fill="FFFFFF"/>
    </w:rPr>
  </w:style>
  <w:style w:type="paragraph" w:customStyle="1" w:styleId="1">
    <w:name w:val="Основной текст1"/>
    <w:basedOn w:val="Normal"/>
    <w:link w:val="a1"/>
    <w:uiPriority w:val="99"/>
    <w:rsid w:val="00FE2FF4"/>
    <w:pPr>
      <w:widowControl w:val="0"/>
      <w:shd w:val="clear" w:color="auto" w:fill="FFFFFF"/>
      <w:spacing w:after="60" w:line="240" w:lineRule="atLeast"/>
    </w:pPr>
    <w:rPr>
      <w:sz w:val="29"/>
      <w:szCs w:val="20"/>
      <w:shd w:val="clear" w:color="auto" w:fill="FFFFFF"/>
      <w:lang w:eastAsia="ru-RU"/>
    </w:rPr>
  </w:style>
  <w:style w:type="paragraph" w:customStyle="1" w:styleId="10">
    <w:name w:val="Абзац списка1"/>
    <w:basedOn w:val="Normal"/>
    <w:uiPriority w:val="99"/>
    <w:rsid w:val="00FE2FF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customStyle="1" w:styleId="a2">
    <w:name w:val="Гипертекстовая ссылка"/>
    <w:uiPriority w:val="99"/>
    <w:rsid w:val="00FE2FF4"/>
    <w:rPr>
      <w:color w:val="008000"/>
    </w:rPr>
  </w:style>
  <w:style w:type="character" w:customStyle="1" w:styleId="a3">
    <w:name w:val="Активная гипертекстовая ссылка"/>
    <w:uiPriority w:val="99"/>
    <w:rsid w:val="00FE2FF4"/>
    <w:rPr>
      <w:b/>
      <w:color w:val="008000"/>
      <w:u w:val="single"/>
    </w:rPr>
  </w:style>
  <w:style w:type="character" w:customStyle="1" w:styleId="Sylfaen">
    <w:name w:val="Основной текст + Sylfaen"/>
    <w:uiPriority w:val="99"/>
    <w:rsid w:val="00FE2FF4"/>
    <w:rPr>
      <w:rFonts w:ascii="Sylfaen" w:hAnsi="Sylfaen"/>
      <w:color w:val="000000"/>
      <w:spacing w:val="0"/>
      <w:w w:val="100"/>
      <w:position w:val="0"/>
      <w:sz w:val="20"/>
      <w:u w:val="none"/>
      <w:effect w:val="none"/>
      <w:lang w:val="ru-RU"/>
    </w:rPr>
  </w:style>
  <w:style w:type="paragraph" w:customStyle="1" w:styleId="msonormalcxspmiddle">
    <w:name w:val="msonormalcxspmiddle"/>
    <w:basedOn w:val="Normal"/>
    <w:uiPriority w:val="99"/>
    <w:rsid w:val="00FE2F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FE2FF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hl41">
    <w:name w:val="hl41"/>
    <w:uiPriority w:val="99"/>
    <w:rsid w:val="00FE2FF4"/>
    <w:rPr>
      <w:b/>
      <w:sz w:val="20"/>
    </w:rPr>
  </w:style>
  <w:style w:type="paragraph" w:customStyle="1" w:styleId="Web">
    <w:name w:val="Обычный (Web)"/>
    <w:basedOn w:val="Normal"/>
    <w:uiPriority w:val="99"/>
    <w:rsid w:val="00FE2FF4"/>
    <w:pPr>
      <w:spacing w:before="100" w:after="100" w:line="240" w:lineRule="auto"/>
    </w:pPr>
    <w:rPr>
      <w:rFonts w:ascii="Arial Unicode MS" w:eastAsia="Arial Unicode MS" w:hAnsi="Arial Unicode MS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E2FF4"/>
    <w:pPr>
      <w:spacing w:after="120" w:line="480" w:lineRule="auto"/>
    </w:pPr>
    <w:rPr>
      <w:rFonts w:ascii="Times New Roman" w:hAnsi="Times New Roman"/>
      <w:sz w:val="24"/>
      <w:szCs w:val="24"/>
      <w:lang w:val="en-US"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FE2FF4"/>
    <w:rPr>
      <w:rFonts w:ascii="Times New Roman" w:hAnsi="Times New Roman" w:cs="Times New Roman"/>
      <w:sz w:val="24"/>
      <w:lang w:val="en-US"/>
    </w:rPr>
  </w:style>
  <w:style w:type="paragraph" w:customStyle="1" w:styleId="ConsCell">
    <w:name w:val="ConsCell"/>
    <w:uiPriority w:val="99"/>
    <w:rsid w:val="00FE2FF4"/>
    <w:pPr>
      <w:autoSpaceDE w:val="0"/>
      <w:autoSpaceDN w:val="0"/>
      <w:adjustRightInd w:val="0"/>
      <w:ind w:right="19772"/>
    </w:pPr>
    <w:rPr>
      <w:rFonts w:ascii="Arial" w:eastAsia="Times New Roman" w:hAnsi="Arial" w:cs="Arial"/>
      <w:sz w:val="24"/>
      <w:szCs w:val="24"/>
    </w:rPr>
  </w:style>
  <w:style w:type="table" w:customStyle="1" w:styleId="11">
    <w:name w:val="Сетка таблицы1"/>
    <w:uiPriority w:val="99"/>
    <w:rsid w:val="00FE2FF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Normal"/>
    <w:uiPriority w:val="99"/>
    <w:rsid w:val="00FE2FF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Normal"/>
    <w:uiPriority w:val="99"/>
    <w:rsid w:val="00FE2FF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3633EB"/>
    <w:pPr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633EB"/>
    <w:rPr>
      <w:rFonts w:ascii="Calibri" w:hAnsi="Calibri" w:cs="Times New Roman"/>
      <w:sz w:val="16"/>
    </w:rPr>
  </w:style>
  <w:style w:type="table" w:customStyle="1" w:styleId="2">
    <w:name w:val="Сетка таблицы2"/>
    <w:uiPriority w:val="99"/>
    <w:rsid w:val="00022EB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022EB4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US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22EB4"/>
    <w:rPr>
      <w:rFonts w:ascii="Tahoma" w:hAnsi="Tahoma" w:cs="Times New Roman"/>
      <w:sz w:val="20"/>
      <w:shd w:val="clear" w:color="auto" w:fill="000080"/>
      <w:lang w:val="en-US"/>
    </w:rPr>
  </w:style>
  <w:style w:type="table" w:customStyle="1" w:styleId="3">
    <w:name w:val="Сетка таблицы3"/>
    <w:uiPriority w:val="99"/>
    <w:rsid w:val="000B4C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Normal"/>
    <w:next w:val="Normal"/>
    <w:uiPriority w:val="99"/>
    <w:rsid w:val="00636CC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636CCB"/>
    <w:pPr>
      <w:ind w:left="720"/>
      <w:contextualSpacing/>
    </w:pPr>
  </w:style>
  <w:style w:type="paragraph" w:customStyle="1" w:styleId="FR1">
    <w:name w:val="FR1"/>
    <w:uiPriority w:val="99"/>
    <w:rsid w:val="00604D36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character" w:styleId="Emphasis">
    <w:name w:val="Emphasis"/>
    <w:basedOn w:val="DefaultParagraphFont"/>
    <w:uiPriority w:val="99"/>
    <w:qFormat/>
    <w:rsid w:val="007B4D32"/>
    <w:rPr>
      <w:rFonts w:cs="Times New Roman"/>
      <w:i/>
    </w:rPr>
  </w:style>
  <w:style w:type="paragraph" w:customStyle="1" w:styleId="12">
    <w:name w:val="Знак1 Знак Знак Знак"/>
    <w:basedOn w:val="Normal"/>
    <w:uiPriority w:val="99"/>
    <w:rsid w:val="00EE1611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30">
    <w:name w:val="Основной текст3"/>
    <w:basedOn w:val="Normal"/>
    <w:uiPriority w:val="99"/>
    <w:rsid w:val="00EE1611"/>
    <w:pPr>
      <w:widowControl w:val="0"/>
      <w:shd w:val="clear" w:color="auto" w:fill="FFFFFF"/>
      <w:spacing w:before="300" w:after="300" w:line="317" w:lineRule="exact"/>
      <w:jc w:val="both"/>
    </w:pPr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41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801</TotalTime>
  <Pages>3</Pages>
  <Words>294</Words>
  <Characters>1678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Крестина; user</dc:creator>
  <cp:keywords/>
  <dc:description/>
  <cp:lastModifiedBy>Ирина</cp:lastModifiedBy>
  <cp:revision>150</cp:revision>
  <cp:lastPrinted>2018-12-26T10:49:00Z</cp:lastPrinted>
  <dcterms:created xsi:type="dcterms:W3CDTF">2013-05-28T07:03:00Z</dcterms:created>
  <dcterms:modified xsi:type="dcterms:W3CDTF">2019-03-29T07:06:00Z</dcterms:modified>
</cp:coreProperties>
</file>