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sz w:val="32"/>
          <w:szCs w:val="32"/>
          <w:lang w:eastAsia="ru-RU"/>
        </w:rPr>
        <w:t>РЕСПУБЛИКА МОРДОВИЯ</w:t>
      </w:r>
    </w:p>
    <w:p w:rsidR="00852229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sz w:val="32"/>
          <w:szCs w:val="32"/>
          <w:lang w:eastAsia="ru-RU"/>
        </w:rPr>
        <w:t>СОВЕТ ДЕПУТАТОВ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КАЧЕЛАЙСКОГО СЕЛЬСКОГО ПОСЕЛЕНИЯ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sz w:val="32"/>
          <w:szCs w:val="32"/>
          <w:lang w:eastAsia="ru-RU"/>
        </w:rPr>
        <w:t xml:space="preserve">КОЧКУРОВСКОГОМУНИЦИПАЛЬНОГО </w:t>
      </w:r>
      <w:r w:rsidRPr="00D5235C">
        <w:rPr>
          <w:rFonts w:ascii="Arial" w:hAnsi="Arial" w:cs="Arial"/>
          <w:b/>
          <w:color w:val="000000"/>
          <w:sz w:val="32"/>
          <w:szCs w:val="32"/>
          <w:lang w:eastAsia="ru-RU"/>
        </w:rPr>
        <w:t>РАЙОНА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sz w:val="32"/>
          <w:szCs w:val="32"/>
          <w:lang w:eastAsia="ru-RU"/>
        </w:rPr>
        <w:t>РЕСПУБЛИКИ МОРДОВИЯ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>Решение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sz w:val="32"/>
          <w:szCs w:val="32"/>
          <w:lang w:eastAsia="ru-RU"/>
        </w:rPr>
        <w:t xml:space="preserve">от </w:t>
      </w:r>
      <w:r>
        <w:rPr>
          <w:rFonts w:ascii="Arial" w:hAnsi="Arial" w:cs="Arial"/>
          <w:b/>
          <w:sz w:val="32"/>
          <w:szCs w:val="32"/>
          <w:lang w:eastAsia="ru-RU"/>
        </w:rPr>
        <w:t>19 апреля 2018 года №71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проекта решения совета депутатов 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кочкуровского муниципального района 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>шестого</w:t>
      </w: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 созыва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>Кочкуровско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>го муниципального района за 2017</w:t>
      </w: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both"/>
        <w:rPr>
          <w:rFonts w:ascii="Arial" w:hAnsi="Arial" w:cs="Arial"/>
          <w:b/>
          <w:caps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284" w:firstLine="567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Качелайском сельском поселении </w:t>
      </w:r>
      <w:r w:rsidRPr="00D5235C">
        <w:rPr>
          <w:rFonts w:ascii="Arial" w:hAnsi="Arial" w:cs="Arial"/>
          <w:sz w:val="24"/>
          <w:szCs w:val="24"/>
          <w:lang w:eastAsia="ru-RU"/>
        </w:rPr>
        <w:t>Кочкуровско</w:t>
      </w:r>
      <w:r>
        <w:rPr>
          <w:rFonts w:ascii="Arial" w:hAnsi="Arial" w:cs="Arial"/>
          <w:sz w:val="24"/>
          <w:szCs w:val="24"/>
          <w:lang w:eastAsia="ru-RU"/>
        </w:rPr>
        <w:t>го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муниципально</w:t>
      </w:r>
      <w:r>
        <w:rPr>
          <w:rFonts w:ascii="Arial" w:hAnsi="Arial" w:cs="Arial"/>
          <w:sz w:val="24"/>
          <w:szCs w:val="24"/>
          <w:lang w:eastAsia="ru-RU"/>
        </w:rPr>
        <w:t>го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район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, утвержденным решением Совета депутатов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четвертого созыва от </w:t>
      </w:r>
      <w:r>
        <w:rPr>
          <w:rFonts w:ascii="Arial" w:hAnsi="Arial" w:cs="Arial"/>
        </w:rPr>
        <w:t>02.12.2010г. №134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, </w:t>
      </w:r>
      <w:r w:rsidRPr="00D5235C">
        <w:rPr>
          <w:rFonts w:ascii="Arial" w:hAnsi="Arial" w:cs="Arial"/>
          <w:color w:val="000000"/>
          <w:sz w:val="24"/>
          <w:szCs w:val="24"/>
          <w:lang w:eastAsia="ru-RU"/>
        </w:rPr>
        <w:t xml:space="preserve">Совет депутатов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1.Обнародовать путем опубликования в информационном бюллетене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и вынести на публичные слушания проект решения Совета депутатов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 «Об утверждении отчета об исполнении бюджета</w:t>
      </w:r>
      <w:r w:rsidRPr="00F21034">
        <w:rPr>
          <w:rFonts w:ascii="Arial" w:hAnsi="Arial" w:cs="Arial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>Качелайского сельского поселения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Кочкуровско</w:t>
      </w:r>
      <w:r>
        <w:rPr>
          <w:rFonts w:ascii="Arial" w:hAnsi="Arial" w:cs="Arial"/>
          <w:sz w:val="24"/>
          <w:szCs w:val="24"/>
          <w:lang w:eastAsia="ru-RU"/>
        </w:rPr>
        <w:t>го муниципального района за 2017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год». Приложение 1.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2. Определить место и время проведения публичных слушаний: Республика Мордовия, Кочкуровский район, с. К</w:t>
      </w:r>
      <w:r>
        <w:rPr>
          <w:rFonts w:ascii="Arial" w:hAnsi="Arial" w:cs="Arial"/>
          <w:sz w:val="24"/>
          <w:szCs w:val="24"/>
          <w:lang w:eastAsia="ru-RU"/>
        </w:rPr>
        <w:t>ачелай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, ул. </w:t>
      </w:r>
      <w:r>
        <w:rPr>
          <w:rFonts w:ascii="Arial" w:hAnsi="Arial" w:cs="Arial"/>
          <w:sz w:val="24"/>
          <w:szCs w:val="24"/>
          <w:lang w:eastAsia="ru-RU"/>
        </w:rPr>
        <w:t>Нагорная</w:t>
      </w:r>
      <w:r w:rsidRPr="00D5235C">
        <w:rPr>
          <w:rFonts w:ascii="Arial" w:hAnsi="Arial" w:cs="Arial"/>
          <w:sz w:val="24"/>
          <w:szCs w:val="24"/>
          <w:lang w:eastAsia="ru-RU"/>
        </w:rPr>
        <w:t>, д.1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(здание администрации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района), </w:t>
      </w:r>
      <w:r>
        <w:rPr>
          <w:rFonts w:ascii="Arial" w:hAnsi="Arial" w:cs="Arial"/>
          <w:sz w:val="24"/>
          <w:szCs w:val="24"/>
          <w:lang w:eastAsia="ru-RU"/>
        </w:rPr>
        <w:t>14 мая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201</w:t>
      </w:r>
      <w:r>
        <w:rPr>
          <w:rFonts w:ascii="Arial" w:hAnsi="Arial" w:cs="Arial"/>
          <w:sz w:val="24"/>
          <w:szCs w:val="24"/>
          <w:lang w:eastAsia="ru-RU"/>
        </w:rPr>
        <w:t>8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года, 17.</w:t>
      </w:r>
      <w:r>
        <w:rPr>
          <w:rFonts w:ascii="Arial" w:hAnsi="Arial" w:cs="Arial"/>
          <w:sz w:val="24"/>
          <w:szCs w:val="24"/>
          <w:lang w:eastAsia="ru-RU"/>
        </w:rPr>
        <w:t>0</w:t>
      </w:r>
      <w:r w:rsidRPr="00D5235C">
        <w:rPr>
          <w:rFonts w:ascii="Arial" w:hAnsi="Arial" w:cs="Arial"/>
          <w:sz w:val="24"/>
          <w:szCs w:val="24"/>
          <w:lang w:eastAsia="ru-RU"/>
        </w:rPr>
        <w:t>0.</w:t>
      </w:r>
    </w:p>
    <w:p w:rsidR="00852229" w:rsidRPr="00D5235C" w:rsidRDefault="00852229" w:rsidP="00F21034">
      <w:pPr>
        <w:spacing w:after="0" w:line="240" w:lineRule="auto"/>
        <w:ind w:left="-567" w:right="-284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>Кочкуровско</w:t>
      </w:r>
      <w:r>
        <w:rPr>
          <w:rFonts w:ascii="Arial" w:hAnsi="Arial" w:cs="Arial"/>
          <w:sz w:val="24"/>
          <w:szCs w:val="24"/>
          <w:lang w:eastAsia="ru-RU"/>
        </w:rPr>
        <w:t>го муниципального района за 2017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год».</w:t>
      </w:r>
      <w:r w:rsidRPr="00F21034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2</w:t>
      </w:r>
      <w:r w:rsidRPr="00D5235C">
        <w:rPr>
          <w:rFonts w:ascii="Arial" w:hAnsi="Arial" w:cs="Arial"/>
          <w:sz w:val="24"/>
          <w:szCs w:val="24"/>
          <w:lang w:eastAsia="ru-RU"/>
        </w:rPr>
        <w:t>.</w:t>
      </w:r>
    </w:p>
    <w:p w:rsidR="00852229" w:rsidRDefault="00852229" w:rsidP="00F21034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4. Предложения по проекту п</w:t>
      </w:r>
      <w:r>
        <w:rPr>
          <w:rFonts w:ascii="Arial" w:hAnsi="Arial" w:cs="Arial"/>
          <w:sz w:val="24"/>
          <w:szCs w:val="24"/>
          <w:lang w:eastAsia="ru-RU"/>
        </w:rPr>
        <w:t>ринимаются рабочей группой до 14 мая 2018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года в соответствии с формой внесения предложений по проекту бюджета</w:t>
      </w:r>
      <w:r w:rsidRPr="00F21034">
        <w:rPr>
          <w:rFonts w:ascii="Arial" w:hAnsi="Arial" w:cs="Arial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>Качелайского сельского поселения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Кочкуровского муниципального района (приложение 2) по адресу: Республика Мордовия, Кочкуровский район, с. К</w:t>
      </w:r>
      <w:r>
        <w:rPr>
          <w:rFonts w:ascii="Arial" w:hAnsi="Arial" w:cs="Arial"/>
          <w:sz w:val="24"/>
          <w:szCs w:val="24"/>
          <w:lang w:eastAsia="ru-RU"/>
        </w:rPr>
        <w:t>ачелай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, ул. </w:t>
      </w:r>
      <w:r>
        <w:rPr>
          <w:rFonts w:ascii="Arial" w:hAnsi="Arial" w:cs="Arial"/>
          <w:sz w:val="24"/>
          <w:szCs w:val="24"/>
          <w:lang w:eastAsia="ru-RU"/>
        </w:rPr>
        <w:t>Нагорная</w:t>
      </w:r>
      <w:r w:rsidRPr="00D5235C">
        <w:rPr>
          <w:rFonts w:ascii="Arial" w:hAnsi="Arial" w:cs="Arial"/>
          <w:sz w:val="24"/>
          <w:szCs w:val="24"/>
          <w:lang w:eastAsia="ru-RU"/>
        </w:rPr>
        <w:t>, д.1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(здание администрации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района), тел. 2-</w:t>
      </w:r>
      <w:r>
        <w:rPr>
          <w:rFonts w:ascii="Arial" w:hAnsi="Arial" w:cs="Arial"/>
          <w:sz w:val="24"/>
          <w:szCs w:val="24"/>
          <w:lang w:eastAsia="ru-RU"/>
        </w:rPr>
        <w:t>49</w:t>
      </w:r>
      <w:r w:rsidRPr="00D5235C">
        <w:rPr>
          <w:rFonts w:ascii="Arial" w:hAnsi="Arial" w:cs="Arial"/>
          <w:sz w:val="24"/>
          <w:szCs w:val="24"/>
          <w:lang w:eastAsia="ru-RU"/>
        </w:rPr>
        <w:t>-</w:t>
      </w:r>
      <w:r>
        <w:rPr>
          <w:rFonts w:ascii="Arial" w:hAnsi="Arial" w:cs="Arial"/>
          <w:sz w:val="24"/>
          <w:szCs w:val="24"/>
          <w:lang w:eastAsia="ru-RU"/>
        </w:rPr>
        <w:t>43</w:t>
      </w:r>
      <w:r w:rsidRPr="00D5235C">
        <w:rPr>
          <w:rFonts w:ascii="Arial" w:hAnsi="Arial" w:cs="Arial"/>
          <w:sz w:val="24"/>
          <w:szCs w:val="24"/>
          <w:lang w:eastAsia="ru-RU"/>
        </w:rPr>
        <w:t>, 2-</w:t>
      </w:r>
      <w:r>
        <w:rPr>
          <w:rFonts w:ascii="Arial" w:hAnsi="Arial" w:cs="Arial"/>
          <w:sz w:val="24"/>
          <w:szCs w:val="24"/>
          <w:lang w:eastAsia="ru-RU"/>
        </w:rPr>
        <w:t>49</w:t>
      </w:r>
      <w:r w:rsidRPr="00D5235C">
        <w:rPr>
          <w:rFonts w:ascii="Arial" w:hAnsi="Arial" w:cs="Arial"/>
          <w:sz w:val="24"/>
          <w:szCs w:val="24"/>
          <w:lang w:eastAsia="ru-RU"/>
        </w:rPr>
        <w:t>-</w:t>
      </w:r>
      <w:r>
        <w:rPr>
          <w:rFonts w:ascii="Arial" w:hAnsi="Arial" w:cs="Arial"/>
          <w:sz w:val="24"/>
          <w:szCs w:val="24"/>
          <w:lang w:eastAsia="ru-RU"/>
        </w:rPr>
        <w:t>49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, с </w:t>
      </w:r>
      <w:r>
        <w:rPr>
          <w:rFonts w:ascii="Arial" w:hAnsi="Arial" w:cs="Arial"/>
          <w:sz w:val="24"/>
          <w:szCs w:val="24"/>
          <w:lang w:eastAsia="ru-RU"/>
        </w:rPr>
        <w:t>8</w:t>
      </w:r>
      <w:r w:rsidRPr="00D5235C">
        <w:rPr>
          <w:rFonts w:ascii="Arial" w:hAnsi="Arial" w:cs="Arial"/>
          <w:sz w:val="24"/>
          <w:szCs w:val="24"/>
          <w:lang w:eastAsia="ru-RU"/>
        </w:rPr>
        <w:t>.</w:t>
      </w:r>
      <w:r>
        <w:rPr>
          <w:rFonts w:ascii="Arial" w:hAnsi="Arial" w:cs="Arial"/>
          <w:sz w:val="24"/>
          <w:szCs w:val="24"/>
          <w:lang w:eastAsia="ru-RU"/>
        </w:rPr>
        <w:t>3</w:t>
      </w:r>
      <w:r w:rsidRPr="00D5235C">
        <w:rPr>
          <w:rFonts w:ascii="Arial" w:hAnsi="Arial" w:cs="Arial"/>
          <w:sz w:val="24"/>
          <w:szCs w:val="24"/>
          <w:lang w:eastAsia="ru-RU"/>
        </w:rPr>
        <w:t>0 до 17.30, кроме субботы и воскресенья.</w:t>
      </w:r>
    </w:p>
    <w:p w:rsidR="00852229" w:rsidRPr="00D5235C" w:rsidRDefault="00852229" w:rsidP="00F21034">
      <w:pPr>
        <w:spacing w:after="0" w:line="240" w:lineRule="auto"/>
        <w:ind w:left="-567" w:right="-284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 Приложение </w:t>
      </w:r>
      <w:r>
        <w:rPr>
          <w:rFonts w:ascii="Arial" w:hAnsi="Arial" w:cs="Arial"/>
          <w:sz w:val="24"/>
          <w:szCs w:val="24"/>
          <w:lang w:eastAsia="ru-RU"/>
        </w:rPr>
        <w:t>3</w:t>
      </w:r>
      <w:r w:rsidRPr="00D5235C">
        <w:rPr>
          <w:rFonts w:ascii="Arial" w:hAnsi="Arial" w:cs="Arial"/>
          <w:sz w:val="24"/>
          <w:szCs w:val="24"/>
          <w:lang w:eastAsia="ru-RU"/>
        </w:rPr>
        <w:t>.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5. Обсуждение проекта отчета об исполнении бюджета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>Кочкуровско</w:t>
      </w:r>
      <w:r>
        <w:rPr>
          <w:rFonts w:ascii="Arial" w:hAnsi="Arial" w:cs="Arial"/>
          <w:sz w:val="24"/>
          <w:szCs w:val="24"/>
          <w:lang w:eastAsia="ru-RU"/>
        </w:rPr>
        <w:t>го муниципального района за 2017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год осуществляется в порядке, установленном Положением о порядке проведения публичных слушаний в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Качелайском сельском поселении </w:t>
      </w:r>
      <w:r w:rsidRPr="00D5235C">
        <w:rPr>
          <w:rFonts w:ascii="Arial" w:hAnsi="Arial" w:cs="Arial"/>
          <w:sz w:val="24"/>
          <w:szCs w:val="24"/>
          <w:lang w:eastAsia="ru-RU"/>
        </w:rPr>
        <w:t>Кочкуровско</w:t>
      </w:r>
      <w:r>
        <w:rPr>
          <w:rFonts w:ascii="Arial" w:hAnsi="Arial" w:cs="Arial"/>
          <w:sz w:val="24"/>
          <w:szCs w:val="24"/>
          <w:lang w:eastAsia="ru-RU"/>
        </w:rPr>
        <w:t>го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муниципально</w:t>
      </w:r>
      <w:r>
        <w:rPr>
          <w:rFonts w:ascii="Arial" w:hAnsi="Arial" w:cs="Arial"/>
          <w:sz w:val="24"/>
          <w:szCs w:val="24"/>
          <w:lang w:eastAsia="ru-RU"/>
        </w:rPr>
        <w:t>го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район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D5235C">
        <w:rPr>
          <w:rFonts w:ascii="Arial" w:hAnsi="Arial" w:cs="Arial"/>
          <w:sz w:val="24"/>
          <w:szCs w:val="24"/>
          <w:lang w:eastAsia="ru-RU"/>
        </w:rPr>
        <w:t>.</w:t>
      </w:r>
    </w:p>
    <w:p w:rsidR="00852229" w:rsidRDefault="00852229" w:rsidP="00EE58BF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6. Результаты публичных слушаний будут рассмотрены Советом депутатов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при принятии решения по проекту </w:t>
      </w:r>
      <w:r w:rsidRPr="00D5235C">
        <w:rPr>
          <w:rFonts w:ascii="Arial" w:hAnsi="Arial" w:cs="Arial"/>
          <w:caps/>
          <w:sz w:val="24"/>
          <w:szCs w:val="24"/>
          <w:lang w:eastAsia="ru-RU"/>
        </w:rPr>
        <w:t>«О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б утверждении отчета об исполнении бюджета </w:t>
      </w: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sz w:val="24"/>
          <w:szCs w:val="24"/>
          <w:lang w:eastAsia="ru-RU"/>
        </w:rPr>
        <w:t>Кочкуровско</w:t>
      </w:r>
      <w:r>
        <w:rPr>
          <w:rFonts w:ascii="Arial" w:hAnsi="Arial" w:cs="Arial"/>
          <w:sz w:val="24"/>
          <w:szCs w:val="24"/>
          <w:lang w:eastAsia="ru-RU"/>
        </w:rPr>
        <w:t>го муниципального района за 2017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год».</w:t>
      </w:r>
    </w:p>
    <w:p w:rsidR="00852229" w:rsidRDefault="00852229" w:rsidP="00EE58BF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284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284" w:firstLine="567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ab/>
      </w:r>
      <w:r w:rsidRPr="00D5235C">
        <w:rPr>
          <w:rFonts w:ascii="Arial" w:hAnsi="Arial" w:cs="Arial"/>
          <w:color w:val="000000"/>
          <w:sz w:val="24"/>
          <w:szCs w:val="24"/>
          <w:lang w:eastAsia="ru-RU"/>
        </w:rPr>
        <w:t xml:space="preserve">     Председатель Совета депутатов </w:t>
      </w:r>
    </w:p>
    <w:p w:rsidR="00852229" w:rsidRPr="00D5235C" w:rsidRDefault="00852229" w:rsidP="00EE58BF">
      <w:pPr>
        <w:spacing w:after="0" w:line="240" w:lineRule="auto"/>
        <w:ind w:left="-567" w:right="-284" w:firstLine="567"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</w:p>
    <w:p w:rsidR="00852229" w:rsidRPr="00F21034" w:rsidRDefault="00852229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hAnsi="Arial" w:cs="Arial"/>
          <w:sz w:val="24"/>
          <w:szCs w:val="20"/>
          <w:lang w:eastAsia="ru-RU"/>
        </w:rPr>
      </w:pPr>
      <w:r>
        <w:rPr>
          <w:rFonts w:ascii="Arial" w:hAnsi="Arial" w:cs="Arial"/>
          <w:sz w:val="24"/>
          <w:szCs w:val="20"/>
          <w:lang w:eastAsia="ru-RU"/>
        </w:rPr>
        <w:t xml:space="preserve">                                                                                                            </w:t>
      </w:r>
      <w:r w:rsidRPr="00F21034">
        <w:rPr>
          <w:rFonts w:ascii="Arial" w:hAnsi="Arial" w:cs="Arial"/>
          <w:sz w:val="24"/>
          <w:szCs w:val="20"/>
          <w:lang w:eastAsia="ru-RU"/>
        </w:rPr>
        <w:t>В.И.Вишняков</w:t>
      </w:r>
    </w:p>
    <w:p w:rsidR="00852229" w:rsidRPr="00D5235C" w:rsidRDefault="00852229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hAnsi="Arial" w:cs="Arial"/>
          <w:b/>
          <w:sz w:val="24"/>
          <w:szCs w:val="20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caps/>
          <w:sz w:val="24"/>
          <w:szCs w:val="24"/>
          <w:lang w:eastAsia="ru-RU"/>
        </w:rPr>
      </w:pPr>
    </w:p>
    <w:p w:rsidR="00852229" w:rsidRPr="00D5235C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Pr="00D5235C" w:rsidRDefault="00852229" w:rsidP="00A644AF">
      <w:pPr>
        <w:rPr>
          <w:rFonts w:ascii="Arial" w:hAnsi="Arial" w:cs="Arial"/>
          <w:caps/>
          <w:sz w:val="24"/>
          <w:szCs w:val="24"/>
          <w:lang w:eastAsia="ru-RU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Pr="00D5235C">
        <w:rPr>
          <w:rFonts w:ascii="Arial" w:hAnsi="Arial" w:cs="Arial"/>
          <w:caps/>
          <w:sz w:val="24"/>
          <w:szCs w:val="24"/>
          <w:lang w:eastAsia="ru-RU"/>
        </w:rPr>
        <w:t xml:space="preserve">Приложение </w:t>
      </w:r>
      <w:r>
        <w:rPr>
          <w:rFonts w:ascii="Arial" w:hAnsi="Arial" w:cs="Arial"/>
          <w:caps/>
          <w:sz w:val="24"/>
          <w:szCs w:val="24"/>
          <w:lang w:eastAsia="ru-RU"/>
        </w:rPr>
        <w:t>1</w:t>
      </w:r>
    </w:p>
    <w:p w:rsidR="00852229" w:rsidRPr="00D5235C" w:rsidRDefault="00852229" w:rsidP="00101A9A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к решению Совета депутатов</w:t>
      </w:r>
    </w:p>
    <w:p w:rsidR="00852229" w:rsidRDefault="00852229" w:rsidP="00101A9A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</w:p>
    <w:p w:rsidR="00852229" w:rsidRPr="00D5235C" w:rsidRDefault="00852229" w:rsidP="00101A9A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852229" w:rsidRPr="00D5235C" w:rsidRDefault="00852229" w:rsidP="00101A9A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шестого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созыва </w:t>
      </w:r>
    </w:p>
    <w:p w:rsidR="00852229" w:rsidRPr="00D5235C" w:rsidRDefault="00852229" w:rsidP="00101A9A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от </w:t>
      </w:r>
      <w:r>
        <w:rPr>
          <w:rFonts w:ascii="Arial" w:hAnsi="Arial" w:cs="Arial"/>
          <w:sz w:val="24"/>
          <w:szCs w:val="24"/>
          <w:lang w:eastAsia="ru-RU"/>
        </w:rPr>
        <w:t>19.04.2018 г. №71</w:t>
      </w:r>
    </w:p>
    <w:p w:rsidR="00852229" w:rsidRPr="00D5235C" w:rsidRDefault="00852229" w:rsidP="00101A9A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</w:p>
    <w:p w:rsidR="00852229" w:rsidRDefault="00852229" w:rsidP="00326C15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ПРОЕКТ</w:t>
      </w:r>
    </w:p>
    <w:p w:rsidR="00852229" w:rsidRDefault="00852229" w:rsidP="00326C15"/>
    <w:p w:rsidR="00852229" w:rsidRDefault="00852229" w:rsidP="00326C15">
      <w:pPr>
        <w:pStyle w:val="Heading1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852229" w:rsidRDefault="00852229" w:rsidP="00326C1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852229" w:rsidRDefault="00852229" w:rsidP="00326C1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КАЧЕЛАЙСКОГО СЕЛЬСКОГО ПОСЕЛЕНИЯ</w:t>
      </w:r>
    </w:p>
    <w:p w:rsidR="00852229" w:rsidRDefault="00852229" w:rsidP="00326C1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852229" w:rsidRDefault="00852229" w:rsidP="00326C1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52229" w:rsidRDefault="00852229" w:rsidP="00326C15">
      <w:pPr>
        <w:jc w:val="center"/>
        <w:rPr>
          <w:rFonts w:ascii="Arial" w:hAnsi="Arial" w:cs="Arial"/>
          <w:sz w:val="32"/>
          <w:szCs w:val="32"/>
        </w:rPr>
      </w:pPr>
    </w:p>
    <w:p w:rsidR="00852229" w:rsidRDefault="00852229" w:rsidP="00326C15">
      <w:pPr>
        <w:pStyle w:val="Heading1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РЕШЕНИЕ</w:t>
      </w:r>
    </w:p>
    <w:p w:rsidR="00852229" w:rsidRDefault="00852229" w:rsidP="00326C15"/>
    <w:p w:rsidR="00852229" w:rsidRDefault="00852229" w:rsidP="00326C1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_______2018 Г. № _____</w:t>
      </w:r>
    </w:p>
    <w:p w:rsidR="00852229" w:rsidRDefault="00852229" w:rsidP="00326C15">
      <w:pPr>
        <w:jc w:val="center"/>
        <w:rPr>
          <w:rFonts w:ascii="Arial" w:hAnsi="Arial" w:cs="Arial"/>
          <w:sz w:val="32"/>
          <w:szCs w:val="32"/>
        </w:rPr>
      </w:pPr>
    </w:p>
    <w:p w:rsidR="00852229" w:rsidRDefault="00852229" w:rsidP="00326C15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КАЧЕЛАЙСКОГО СЕЛЬСКОГО ПОСЕЛЕНИЯ</w:t>
      </w:r>
    </w:p>
    <w:p w:rsidR="00852229" w:rsidRDefault="00852229" w:rsidP="00326C15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Кочкуровского  муниципального района за 2017 год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В соответствии с ч.5 ст. 264.2 Бюджетного кодекса Российской Федерации </w:t>
      </w:r>
    </w:p>
    <w:p w:rsidR="00852229" w:rsidRDefault="00852229" w:rsidP="00326C15">
      <w:pPr>
        <w:pStyle w:val="BodyTextIndent2"/>
        <w:spacing w:after="0" w:line="240" w:lineRule="auto"/>
        <w:ind w:left="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Совет депутатов Качелайского сельского поселения решает Кочкуровского муниципального района РЕШАЕТ: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 Утвердить отчет об исполнении бюджета</w:t>
      </w:r>
      <w:r w:rsidRPr="001D28C1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Качелайского сельского поселения Кочкуровского муниципального района за  2017  год по доходам в сумме 2713,2 тыс. рублей и по расходам в сумме 2613,0 тыс. рублей, с превышением расходов  над доходами в сумме 100,2 тыс. рублей и по следующим показателям: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доходов  бюджета Качелайского сельского поселения Кочкуровского муниципального района за 2017 год согласно приложению  №1 к настоящему решению;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расходов бюджета Качелайского сельского поселения Кочкуровского муниципального района  за 2017 год по разделам, и подразделам классификации расходов бюджетов, согласно приложению №2 к настоящему решению;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расходов бюджета Качелайского сельского поселения Кочкуровского муниципального района за 2017 год  по ведомственной структуре расходов бюджета Качелайского сельского поселения Кочкуровского муниципального района, согласно приложению №3;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источников внутреннего финансирования дефицита   бюджета Качелайского сельского поселения Кочкуровского муниципального района за 2017 год, согласно приложению №4;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данные о численности муниципальных служащих, работников муниципальных учреждений и фактических расходах на их  денежное содержание за 2017 год, согласно приложению №5. 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2.Настоящее решение вступает в силу со дня его опубликования.</w:t>
      </w: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852229" w:rsidRDefault="00852229" w:rsidP="00326C15">
      <w:pPr>
        <w:pStyle w:val="BodyTextIndent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</w:t>
      </w:r>
    </w:p>
    <w:p w:rsidR="00852229" w:rsidRDefault="00852229" w:rsidP="00326C1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 Качелайского</w:t>
      </w:r>
    </w:p>
    <w:p w:rsidR="00852229" w:rsidRDefault="00852229" w:rsidP="00326C1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сельского поселения</w:t>
      </w:r>
    </w:p>
    <w:p w:rsidR="00852229" w:rsidRDefault="00852229" w:rsidP="00326C1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В.И.Вишняков</w:t>
      </w: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p w:rsidR="00852229" w:rsidRDefault="00852229" w:rsidP="00326C15">
      <w:pPr>
        <w:jc w:val="right"/>
        <w:rPr>
          <w:rFonts w:ascii="Arial" w:hAnsi="Arial" w:cs="Arial"/>
        </w:rPr>
      </w:pPr>
    </w:p>
    <w:tbl>
      <w:tblPr>
        <w:tblW w:w="10286" w:type="dxa"/>
        <w:tblInd w:w="93" w:type="dxa"/>
        <w:tblLook w:val="0000"/>
      </w:tblPr>
      <w:tblGrid>
        <w:gridCol w:w="2219"/>
        <w:gridCol w:w="3811"/>
        <w:gridCol w:w="1476"/>
        <w:gridCol w:w="1340"/>
        <w:gridCol w:w="1440"/>
      </w:tblGrid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№ 1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Качелайского сельского поселения </w:t>
            </w:r>
          </w:p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Кочкуровского муниципального района</w:t>
            </w:r>
          </w:p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Республики Мордовия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_________2018 года №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420"/>
        </w:trPr>
        <w:tc>
          <w:tcPr>
            <w:tcW w:w="1028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ДОХОДЫ БЮДЖЕТА </w:t>
            </w:r>
          </w:p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Администрации Качелайского сельского поселения Кочкуровского муниципального района Республика Мордовия </w:t>
            </w:r>
          </w:p>
        </w:tc>
      </w:tr>
      <w:tr w:rsidR="00852229" w:rsidTr="009F7D14">
        <w:trPr>
          <w:trHeight w:val="270"/>
        </w:trPr>
        <w:tc>
          <w:tcPr>
            <w:tcW w:w="1028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 КОДАМ КЛАССИФИКАЦИИ ДОХОДОВ БЮДЖЕТОВ</w:t>
            </w:r>
          </w:p>
        </w:tc>
      </w:tr>
      <w:tr w:rsidR="00852229" w:rsidTr="009F7D14">
        <w:trPr>
          <w:trHeight w:val="255"/>
        </w:trPr>
        <w:tc>
          <w:tcPr>
            <w:tcW w:w="1028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 2017 ГОД                 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852229" w:rsidTr="009F7D14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БЮДЖЕТА - ВСЕГО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2 709,6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2713,2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НАЛОГОВЫЕ И НЕНАЛОГОВЫЕ  ДОХОДЫ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153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37,8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852229" w:rsidTr="009F7D14">
        <w:trPr>
          <w:trHeight w:val="153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10102010012100110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8A547C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547C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153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10102010013000110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8A547C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547C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153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1010203001210110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8A547C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547C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10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10601030101000110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2E5B0F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B0F">
              <w:rPr>
                <w:rFonts w:ascii="Arial" w:hAnsi="Arial" w:cs="Arial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</w:t>
            </w:r>
          </w:p>
        </w:tc>
      </w:tr>
      <w:tr w:rsidR="00852229" w:rsidTr="009F7D14">
        <w:trPr>
          <w:trHeight w:val="10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10601030102100110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2E5B0F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B0F">
              <w:rPr>
                <w:rFonts w:ascii="Arial" w:hAnsi="Arial" w:cs="Arial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2100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</w:t>
            </w:r>
          </w:p>
        </w:tc>
      </w:tr>
      <w:tr w:rsidR="00852229" w:rsidTr="009F7D14">
        <w:trPr>
          <w:trHeight w:val="178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10606033101000110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2E5B0F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B0F">
              <w:rPr>
                <w:rFonts w:ascii="Arial" w:hAnsi="Arial" w:cs="Arial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852229" w:rsidTr="009F7D14">
        <w:trPr>
          <w:trHeight w:val="178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10606033102100110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2E5B0F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B0F">
              <w:rPr>
                <w:rFonts w:ascii="Arial" w:hAnsi="Arial" w:cs="Arial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178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10606043101000110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2E5B0F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B0F">
              <w:rPr>
                <w:rFonts w:ascii="Arial" w:hAnsi="Arial" w:cs="Arial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</w:t>
            </w:r>
          </w:p>
        </w:tc>
      </w:tr>
      <w:tr w:rsidR="00852229" w:rsidTr="009F7D14">
        <w:trPr>
          <w:trHeight w:val="1308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10606043102100110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2E5B0F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5B0F">
              <w:rPr>
                <w:rFonts w:ascii="Arial" w:hAnsi="Arial" w:cs="Arial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2100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11705050100000180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2508,2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2494,1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79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2508,2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2494,2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20215001107510151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52229" w:rsidRPr="002B51B5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51B5">
              <w:rPr>
                <w:rFonts w:ascii="Arial" w:hAnsi="Arial" w:cs="Arial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7510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752,8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752,8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20229999107601151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 бюджетам сельских поселений 7601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1406,2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1406,2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20230024107715151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52229" w:rsidRPr="002B51B5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51B5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20235118105118151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52229" w:rsidRPr="007E16DE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6DE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</w:tr>
      <w:tr w:rsidR="00852229" w:rsidTr="009F7D14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52229" w:rsidRPr="007E16DE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16DE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290,9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290,9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852229" w:rsidRDefault="00852229" w:rsidP="00326C15">
      <w:pPr>
        <w:jc w:val="center"/>
      </w:pPr>
    </w:p>
    <w:p w:rsidR="00852229" w:rsidRDefault="00852229" w:rsidP="00326C15">
      <w:pPr>
        <w:jc w:val="center"/>
      </w:pPr>
    </w:p>
    <w:p w:rsidR="00852229" w:rsidRPr="00594782" w:rsidRDefault="00852229" w:rsidP="00326C15"/>
    <w:p w:rsidR="00852229" w:rsidRDefault="00852229" w:rsidP="00326C15">
      <w:pPr>
        <w:pStyle w:val="ConsPlusTitle"/>
        <w:widowControl/>
        <w:jc w:val="both"/>
      </w:pPr>
      <w:r w:rsidRPr="00C04C7B">
        <w:t xml:space="preserve">                                                                                                                                  </w:t>
      </w:r>
    </w:p>
    <w:p w:rsidR="00852229" w:rsidRDefault="00852229" w:rsidP="00326C15">
      <w:pPr>
        <w:pStyle w:val="ConsPlusTitle"/>
        <w:widowControl/>
        <w:jc w:val="both"/>
      </w:pPr>
      <w:r w:rsidRPr="00C04C7B">
        <w:t xml:space="preserve">     </w:t>
      </w:r>
    </w:p>
    <w:tbl>
      <w:tblPr>
        <w:tblW w:w="4865" w:type="pct"/>
        <w:tblLayout w:type="fixed"/>
        <w:tblLook w:val="0000"/>
      </w:tblPr>
      <w:tblGrid>
        <w:gridCol w:w="2378"/>
        <w:gridCol w:w="445"/>
        <w:gridCol w:w="536"/>
        <w:gridCol w:w="48"/>
        <w:gridCol w:w="399"/>
        <w:gridCol w:w="97"/>
        <w:gridCol w:w="304"/>
        <w:gridCol w:w="501"/>
        <w:gridCol w:w="752"/>
        <w:gridCol w:w="596"/>
        <w:gridCol w:w="1155"/>
        <w:gridCol w:w="996"/>
        <w:gridCol w:w="1106"/>
      </w:tblGrid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4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№2</w:t>
            </w:r>
          </w:p>
        </w:tc>
      </w:tr>
      <w:tr w:rsidR="00852229" w:rsidTr="009F7D14">
        <w:trPr>
          <w:trHeight w:val="25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852229" w:rsidTr="009F7D14">
        <w:trPr>
          <w:trHeight w:val="25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Качелайского сельского поселения </w:t>
            </w:r>
          </w:p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Кочкуровского муниципального района</w:t>
            </w:r>
          </w:p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Республики Мордовия</w:t>
            </w:r>
          </w:p>
        </w:tc>
      </w:tr>
      <w:tr w:rsidR="00852229" w:rsidTr="009F7D14">
        <w:trPr>
          <w:trHeight w:val="25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_______2018 года №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" w:hAnsi="Arial" w:cs="Arial"/>
                <w:sz w:val="20"/>
                <w:szCs w:val="20"/>
              </w:rPr>
            </w:pPr>
          </w:p>
          <w:p w:rsidR="00852229" w:rsidRDefault="00852229" w:rsidP="009F7D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3871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РАСХОДОВ БЮДЖЕТА</w:t>
            </w:r>
          </w:p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3871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3871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 РАЗДЕЛАМ, ПОДРАЗДЕЛАМ  РАСХОДОВ БЮДЖЕТОВ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3871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ЗА 2017 ГОД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852229" w:rsidTr="009F7D14">
        <w:trPr>
          <w:trHeight w:val="765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51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Фонд оплаты труда работников 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 xml:space="preserve">органов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0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rPr>
                <w:rFonts w:ascii="Arial" w:hAnsi="Arial" w:cs="Arial"/>
                <w:sz w:val="20"/>
                <w:szCs w:val="20"/>
              </w:rPr>
            </w:pPr>
          </w:p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43,1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02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1710AA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10AA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299,9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299,2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02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200681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681">
              <w:rPr>
                <w:rFonts w:ascii="Arial" w:hAnsi="Arial" w:cs="Arial"/>
                <w:sz w:val="20"/>
                <w:szCs w:val="20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76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Расходы на выплаты  по оплате  труда работников  органов местного самоуправления Республики Мордовия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0 0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209,2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209,2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02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5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</w:tr>
      <w:tr w:rsidR="00852229" w:rsidTr="009F7D14">
        <w:trPr>
          <w:trHeight w:val="5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200681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681">
              <w:rPr>
                <w:rFonts w:ascii="Arial" w:hAnsi="Arial" w:cs="Arial"/>
                <w:sz w:val="20"/>
                <w:szCs w:val="20"/>
              </w:rPr>
              <w:t>Уплата налога на имущество организаций и земельного налога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</w:tr>
      <w:tr w:rsidR="00852229" w:rsidTr="009F7D14">
        <w:trPr>
          <w:trHeight w:val="102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02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</w:tr>
      <w:tr w:rsidR="00852229" w:rsidTr="009F7D14">
        <w:trPr>
          <w:trHeight w:val="102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200681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0681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549,7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466,5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</w:tr>
      <w:tr w:rsidR="00852229" w:rsidTr="009F7D14">
        <w:trPr>
          <w:trHeight w:val="102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F2B6C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B6C">
              <w:rPr>
                <w:rFonts w:ascii="Arial" w:hAnsi="Arial" w:cs="Arial"/>
                <w:sz w:val="20"/>
                <w:szCs w:val="20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192,9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</w:tr>
      <w:tr w:rsidR="00852229" w:rsidTr="009F7D14">
        <w:trPr>
          <w:trHeight w:val="102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F2B6C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B6C">
              <w:rPr>
                <w:rFonts w:ascii="Arial" w:hAnsi="Arial" w:cs="Arial"/>
                <w:sz w:val="20"/>
                <w:szCs w:val="20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230,1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229,6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F2B6C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B6C">
              <w:rPr>
                <w:rFonts w:ascii="Arial" w:hAnsi="Arial" w:cs="Arial"/>
                <w:sz w:val="20"/>
                <w:szCs w:val="20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DB322A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22A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  <w:p w:rsidR="00852229" w:rsidRPr="008F2B6C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37,8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DB322A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B322A">
              <w:rPr>
                <w:rFonts w:ascii="Arial" w:hAnsi="Arial" w:cs="Arial"/>
                <w:sz w:val="20"/>
                <w:szCs w:val="20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DB322A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21E">
              <w:rPr>
                <w:rFonts w:ascii="Arial" w:hAnsi="Arial" w:cs="Arial"/>
                <w:sz w:val="20"/>
                <w:szCs w:val="20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A021E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21E">
              <w:rPr>
                <w:rFonts w:ascii="Arial" w:hAnsi="Arial" w:cs="Arial"/>
                <w:sz w:val="20"/>
                <w:szCs w:val="20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A021E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21E">
              <w:rPr>
                <w:rFonts w:ascii="Arial" w:hAnsi="Arial" w:cs="Arial"/>
                <w:sz w:val="20"/>
                <w:szCs w:val="20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A021E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21E">
              <w:rPr>
                <w:rFonts w:ascii="Arial" w:hAnsi="Arial" w:cs="Arial"/>
                <w:sz w:val="20"/>
                <w:szCs w:val="20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A021E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21E">
              <w:rPr>
                <w:rFonts w:ascii="Arial" w:hAnsi="Arial" w:cs="Arial"/>
                <w:sz w:val="20"/>
                <w:szCs w:val="20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42340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53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A021E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21E"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 мировых соглашений по возмещению вреда, причиненного в 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 также в результате деятельности учреждений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035E6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5E69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0 0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982E3B" w:rsidRDefault="00852229" w:rsidP="009F7D1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42020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2,0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D9764E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64E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035E6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5E69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0 3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0 0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982E3B" w:rsidRDefault="00852229" w:rsidP="009F7D1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82E3B">
              <w:rPr>
                <w:rFonts w:ascii="Arial" w:hAnsi="Arial" w:cs="Arial"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852229" w:rsidTr="009F7D14">
        <w:trPr>
          <w:trHeight w:val="127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147,6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147,6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27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52229" w:rsidRPr="008A021E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21E">
              <w:rPr>
                <w:rFonts w:ascii="Arial" w:hAnsi="Arial" w:cs="Arial"/>
                <w:sz w:val="20"/>
                <w:szCs w:val="20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139,6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73B6F">
              <w:rPr>
                <w:rFonts w:ascii="Arial" w:hAnsi="Arial" w:cs="Arial"/>
                <w:b/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3B6F">
              <w:rPr>
                <w:rFonts w:ascii="Arial" w:hAnsi="Arial" w:cs="Arial"/>
                <w:b/>
                <w:sz w:val="20"/>
                <w:szCs w:val="20"/>
              </w:rPr>
              <w:t>08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3B6F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3B6F">
              <w:rPr>
                <w:rFonts w:ascii="Arial" w:hAnsi="Arial" w:cs="Arial"/>
                <w:b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3B6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3B6F">
              <w:rPr>
                <w:rFonts w:ascii="Arial" w:hAnsi="Arial" w:cs="Arial"/>
                <w:b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3B6F">
              <w:rPr>
                <w:rFonts w:ascii="Arial" w:hAnsi="Arial" w:cs="Arial"/>
                <w:b/>
                <w:sz w:val="20"/>
                <w:szCs w:val="20"/>
              </w:rPr>
              <w:t>61160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73B6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611 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273B6F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8A021E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21E">
              <w:rPr>
                <w:rFonts w:ascii="Arial" w:hAnsi="Arial" w:cs="Arial"/>
                <w:sz w:val="20"/>
                <w:szCs w:val="20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</w:tr>
      <w:tr w:rsidR="00852229" w:rsidTr="009F7D14">
        <w:trPr>
          <w:trHeight w:val="76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5923D5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23D5">
              <w:rPr>
                <w:rFonts w:ascii="Arial" w:hAnsi="Arial" w:cs="Arial"/>
                <w:sz w:val="20"/>
                <w:szCs w:val="20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160,7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51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0 0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22,5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510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255"/>
        </w:trPr>
        <w:tc>
          <w:tcPr>
            <w:tcW w:w="1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ВСЕГО РАСХОДОВ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2768,9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Pr="004659E4" w:rsidRDefault="00852229" w:rsidP="009F7D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2613,0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2229" w:rsidRPr="004659E4" w:rsidRDefault="00852229" w:rsidP="009F7D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</w:tr>
    </w:tbl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tbl>
      <w:tblPr>
        <w:tblW w:w="1040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70"/>
        <w:gridCol w:w="470"/>
        <w:gridCol w:w="436"/>
        <w:gridCol w:w="534"/>
        <w:gridCol w:w="494"/>
        <w:gridCol w:w="368"/>
        <w:gridCol w:w="404"/>
        <w:gridCol w:w="689"/>
        <w:gridCol w:w="457"/>
        <w:gridCol w:w="1052"/>
        <w:gridCol w:w="1151"/>
        <w:gridCol w:w="1080"/>
      </w:tblGrid>
      <w:tr w:rsidR="00852229" w:rsidTr="009F7D14">
        <w:trPr>
          <w:trHeight w:val="2525"/>
        </w:trPr>
        <w:tc>
          <w:tcPr>
            <w:tcW w:w="10405" w:type="dxa"/>
            <w:gridSpan w:val="12"/>
            <w:tcBorders>
              <w:top w:val="nil"/>
              <w:bottom w:val="single" w:sz="4" w:space="0" w:color="auto"/>
            </w:tcBorders>
          </w:tcPr>
          <w:p w:rsidR="00852229" w:rsidRDefault="00852229" w:rsidP="009F7D1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RANGE!A1:H113"/>
            <w:bookmarkStart w:id="1" w:name="RANGE!A1:K420"/>
            <w:bookmarkEnd w:id="0"/>
            <w:bookmarkEnd w:id="1"/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№ 3</w:t>
            </w:r>
          </w:p>
          <w:p w:rsidR="00852229" w:rsidRDefault="00852229" w:rsidP="009F7D1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к </w:t>
            </w:r>
            <w:r w:rsidRPr="001D28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решению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Совета депутатов </w:t>
            </w:r>
          </w:p>
          <w:p w:rsidR="00852229" w:rsidRDefault="00852229" w:rsidP="009F7D1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Качелайского сельского поселения</w:t>
            </w:r>
          </w:p>
          <w:p w:rsidR="00852229" w:rsidRPr="001D28C1" w:rsidRDefault="00852229" w:rsidP="00326C15">
            <w:pPr>
              <w:tabs>
                <w:tab w:val="left" w:pos="7748"/>
                <w:tab w:val="right" w:pos="1034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ab/>
              <w:t xml:space="preserve">от ________2018г. №___ </w:t>
            </w:r>
            <w:r w:rsidRPr="001D28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 </w:t>
            </w:r>
          </w:p>
          <w:p w:rsidR="00852229" w:rsidRPr="001D28C1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 БЮДЖЕТА  </w:t>
            </w:r>
          </w:p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Администрации Качелайского сельского поселения Кочкуровского муниципального района </w:t>
            </w:r>
          </w:p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ЗА  2017 ГОД</w:t>
            </w:r>
          </w:p>
          <w:p w:rsidR="00852229" w:rsidRDefault="00852229" w:rsidP="009F7D1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руб.)</w:t>
            </w:r>
          </w:p>
        </w:tc>
      </w:tr>
      <w:tr w:rsidR="00852229" w:rsidTr="009F7D14">
        <w:trPr>
          <w:trHeight w:val="1155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2768,9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C36F66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6F66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 муниципального образования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343,6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 муниципального образования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</w:tr>
      <w:tr w:rsidR="00852229" w:rsidTr="000F68A2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758,9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251,6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0D534A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C40543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40543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B177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</w:tr>
      <w:tr w:rsidR="00852229" w:rsidTr="008C0339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5B4E75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</w:t>
            </w: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орожное хозяйство (дорожные фонды)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326,4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</w:t>
            </w: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ругие вопросы в области национальной экономики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355,3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</w:tr>
      <w:tr w:rsidR="00852229" w:rsidTr="00AB6A67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  <w:tr w:rsidR="00852229" w:rsidTr="009F7D14">
        <w:trPr>
          <w:trHeight w:val="175"/>
        </w:trPr>
        <w:tc>
          <w:tcPr>
            <w:tcW w:w="32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852229" w:rsidRPr="00123C00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3C00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внутреннего и муниципального долга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2229" w:rsidRDefault="00852229" w:rsidP="009F7D14">
            <w:r>
              <w:t>912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52229" w:rsidRDefault="00852229" w:rsidP="009F7D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</w:tr>
    </w:tbl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/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Default="00852229" w:rsidP="00326C15">
      <w:pPr>
        <w:jc w:val="right"/>
        <w:rPr>
          <w:sz w:val="20"/>
          <w:szCs w:val="20"/>
        </w:rPr>
      </w:pPr>
    </w:p>
    <w:p w:rsidR="00852229" w:rsidRPr="00C82F7E" w:rsidRDefault="00852229" w:rsidP="00326C15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 w:rsidRPr="00C82F7E">
        <w:rPr>
          <w:rFonts w:ascii="Arial" w:hAnsi="Arial" w:cs="Arial"/>
          <w:sz w:val="20"/>
          <w:szCs w:val="20"/>
        </w:rPr>
        <w:t>ПРИЛОЖЕНИЕ №</w:t>
      </w:r>
      <w:r>
        <w:rPr>
          <w:rFonts w:ascii="Arial" w:hAnsi="Arial" w:cs="Arial"/>
          <w:sz w:val="20"/>
          <w:szCs w:val="20"/>
        </w:rPr>
        <w:t>4</w:t>
      </w:r>
    </w:p>
    <w:p w:rsidR="00852229" w:rsidRDefault="00852229" w:rsidP="00326C15">
      <w:pPr>
        <w:autoSpaceDE w:val="0"/>
        <w:autoSpaceDN w:val="0"/>
        <w:adjustRightInd w:val="0"/>
        <w:jc w:val="right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к </w:t>
      </w:r>
      <w:r w:rsidRPr="001D28C1">
        <w:rPr>
          <w:rFonts w:ascii="Arial" w:hAnsi="Arial" w:cs="Arial"/>
          <w:bCs/>
          <w:color w:val="000000"/>
          <w:sz w:val="20"/>
          <w:szCs w:val="20"/>
        </w:rPr>
        <w:t>решению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Совета депутатов </w:t>
      </w:r>
    </w:p>
    <w:p w:rsidR="00852229" w:rsidRDefault="00852229" w:rsidP="00326C15">
      <w:pPr>
        <w:autoSpaceDE w:val="0"/>
        <w:autoSpaceDN w:val="0"/>
        <w:adjustRightInd w:val="0"/>
        <w:jc w:val="right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Качелайского сельского поселения</w:t>
      </w:r>
    </w:p>
    <w:p w:rsidR="00852229" w:rsidRPr="00C82F7E" w:rsidRDefault="00852229" w:rsidP="00326C15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rFonts w:ascii="Arial" w:hAnsi="Arial" w:cs="Arial"/>
          <w:sz w:val="20"/>
          <w:szCs w:val="20"/>
        </w:rPr>
        <w:t xml:space="preserve">                                                              Кочкуровского муниципального района         </w:t>
      </w:r>
    </w:p>
    <w:p w:rsidR="00852229" w:rsidRPr="00C82F7E" w:rsidRDefault="00852229" w:rsidP="00326C15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rFonts w:ascii="Arial" w:hAnsi="Arial" w:cs="Arial"/>
          <w:sz w:val="20"/>
          <w:szCs w:val="20"/>
        </w:rPr>
        <w:t xml:space="preserve">                                                                              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от _________2018г. №___ </w:t>
      </w:r>
      <w:r w:rsidRPr="001D28C1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852229" w:rsidRPr="00D41E88" w:rsidRDefault="00852229" w:rsidP="00326C15">
      <w:pPr>
        <w:rPr>
          <w:rFonts w:ascii="Arial" w:hAnsi="Arial" w:cs="Arial"/>
        </w:rPr>
      </w:pPr>
    </w:p>
    <w:p w:rsidR="00852229" w:rsidRPr="00D41E88" w:rsidRDefault="00852229" w:rsidP="00326C15">
      <w:pPr>
        <w:jc w:val="center"/>
        <w:rPr>
          <w:rFonts w:ascii="Arial" w:hAnsi="Arial" w:cs="Arial"/>
        </w:rPr>
      </w:pPr>
    </w:p>
    <w:p w:rsidR="00852229" w:rsidRDefault="00852229" w:rsidP="00326C15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C82F7E">
        <w:rPr>
          <w:rFonts w:ascii="Arial" w:hAnsi="Arial" w:cs="Arial"/>
          <w:b/>
          <w:caps/>
          <w:sz w:val="20"/>
          <w:szCs w:val="20"/>
        </w:rPr>
        <w:t xml:space="preserve">Источники финансирования дефицита  бюджета </w:t>
      </w:r>
      <w:r>
        <w:rPr>
          <w:rFonts w:ascii="Arial" w:hAnsi="Arial" w:cs="Arial"/>
          <w:b/>
          <w:caps/>
          <w:sz w:val="20"/>
          <w:szCs w:val="20"/>
        </w:rPr>
        <w:t xml:space="preserve">КАЧЕЛАЙСКОГО СЕЛЬСКОГО ПОСЕЛЕНИЯ </w:t>
      </w:r>
      <w:r w:rsidRPr="00C82F7E">
        <w:rPr>
          <w:rFonts w:ascii="Arial" w:hAnsi="Arial" w:cs="Arial"/>
          <w:b/>
          <w:caps/>
          <w:sz w:val="20"/>
          <w:szCs w:val="20"/>
        </w:rPr>
        <w:t>Кочкуровского муниципального района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C82F7E">
        <w:rPr>
          <w:rFonts w:ascii="Arial" w:hAnsi="Arial" w:cs="Arial"/>
          <w:b/>
          <w:caps/>
          <w:sz w:val="20"/>
          <w:szCs w:val="20"/>
        </w:rPr>
        <w:t>за  201</w:t>
      </w:r>
      <w:r>
        <w:rPr>
          <w:rFonts w:ascii="Arial" w:hAnsi="Arial" w:cs="Arial"/>
          <w:b/>
          <w:caps/>
          <w:sz w:val="20"/>
          <w:szCs w:val="20"/>
        </w:rPr>
        <w:t>7</w:t>
      </w:r>
      <w:r w:rsidRPr="00C82F7E">
        <w:rPr>
          <w:rFonts w:ascii="Arial" w:hAnsi="Arial" w:cs="Arial"/>
          <w:b/>
          <w:caps/>
          <w:sz w:val="20"/>
          <w:szCs w:val="20"/>
        </w:rPr>
        <w:t xml:space="preserve"> год</w:t>
      </w:r>
      <w:r>
        <w:rPr>
          <w:rFonts w:ascii="Arial" w:hAnsi="Arial" w:cs="Arial"/>
          <w:b/>
          <w:caps/>
          <w:sz w:val="20"/>
          <w:szCs w:val="20"/>
        </w:rPr>
        <w:t xml:space="preserve"> по кодам классификации источников финансирования дефицитов бюджетов</w:t>
      </w:r>
    </w:p>
    <w:p w:rsidR="00852229" w:rsidRDefault="00852229" w:rsidP="00326C1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852229" w:rsidRPr="00FB7B21" w:rsidRDefault="00852229" w:rsidP="00326C15">
      <w:pPr>
        <w:jc w:val="center"/>
        <w:rPr>
          <w:rFonts w:ascii="Arial" w:hAnsi="Arial" w:cs="Arial"/>
          <w:sz w:val="20"/>
          <w:szCs w:val="20"/>
        </w:rPr>
      </w:pPr>
      <w:r w:rsidRPr="00FB7B21"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16"/>
          <w:szCs w:val="16"/>
        </w:rPr>
        <w:t xml:space="preserve">                             </w:t>
      </w:r>
      <w:r w:rsidRPr="00FB7B21">
        <w:rPr>
          <w:rFonts w:ascii="Arial" w:hAnsi="Arial" w:cs="Arial"/>
          <w:b/>
          <w:sz w:val="16"/>
          <w:szCs w:val="16"/>
        </w:rPr>
        <w:t xml:space="preserve">        </w:t>
      </w: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W w:w="5066" w:type="pct"/>
        <w:tblLayout w:type="fixed"/>
        <w:tblCellMar>
          <w:left w:w="40" w:type="dxa"/>
          <w:right w:w="40" w:type="dxa"/>
        </w:tblCellMar>
        <w:tblLook w:val="0000"/>
      </w:tblPr>
      <w:tblGrid>
        <w:gridCol w:w="2948"/>
        <w:gridCol w:w="2792"/>
        <w:gridCol w:w="1436"/>
        <w:gridCol w:w="1153"/>
        <w:gridCol w:w="1231"/>
      </w:tblGrid>
      <w:tr w:rsidR="00852229" w:rsidRPr="00C82F7E" w:rsidTr="009F7D14">
        <w:trPr>
          <w:trHeight w:val="2310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Код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2229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852229" w:rsidRPr="00C82F7E" w:rsidTr="009F7D14">
        <w:trPr>
          <w:trHeight w:val="240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C82F7E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52229" w:rsidRPr="00C82F7E" w:rsidTr="009F7D14">
        <w:trPr>
          <w:trHeight w:val="415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-2713,2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-2713,2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852229" w:rsidRPr="00C82F7E" w:rsidTr="009F7D14">
        <w:trPr>
          <w:trHeight w:val="378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FD78C2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78C2">
              <w:rPr>
                <w:rFonts w:ascii="Arial" w:hAnsi="Arial" w:cs="Arial"/>
                <w:b/>
                <w:sz w:val="20"/>
                <w:szCs w:val="20"/>
              </w:rPr>
              <w:t>-2713,2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FD78C2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78C2">
              <w:rPr>
                <w:rFonts w:ascii="Arial" w:hAnsi="Arial" w:cs="Arial"/>
                <w:b/>
                <w:sz w:val="20"/>
                <w:szCs w:val="20"/>
              </w:rPr>
              <w:t>-2713,2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FD78C2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78C2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852229" w:rsidRPr="00C82F7E" w:rsidTr="009F7D14">
        <w:trPr>
          <w:trHeight w:val="344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000 01 05 02 01 05 0000 510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-2713,2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-2713,2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852229" w:rsidRPr="00C82F7E" w:rsidTr="009F7D14">
        <w:trPr>
          <w:trHeight w:val="46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2612,9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21612,9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852229" w:rsidRPr="00C82F7E" w:rsidTr="009F7D14">
        <w:trPr>
          <w:trHeight w:val="332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2612,9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2612,90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852229" w:rsidRPr="00C82F7E" w:rsidTr="009F7D14">
        <w:trPr>
          <w:trHeight w:val="576"/>
        </w:trPr>
        <w:tc>
          <w:tcPr>
            <w:tcW w:w="15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000 01 05 02 01 05 0000 610</w:t>
            </w:r>
          </w:p>
          <w:p w:rsidR="00852229" w:rsidRPr="00E67934" w:rsidRDefault="00852229" w:rsidP="009F7D1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2229" w:rsidRPr="00E67934" w:rsidRDefault="00852229" w:rsidP="009F7D1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color w:val="000000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7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2612,9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2612,9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52229" w:rsidRPr="00E67934" w:rsidRDefault="00852229" w:rsidP="009F7D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67934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</w:tbl>
    <w:p w:rsidR="00852229" w:rsidRDefault="00852229" w:rsidP="00326C15"/>
    <w:p w:rsidR="00852229" w:rsidRDefault="00852229" w:rsidP="00326C15"/>
    <w:p w:rsidR="00852229" w:rsidRDefault="00852229" w:rsidP="00326C15"/>
    <w:p w:rsidR="00852229" w:rsidRPr="00C82F7E" w:rsidRDefault="00852229" w:rsidP="00326C15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C82F7E">
        <w:rPr>
          <w:rFonts w:ascii="Arial" w:hAnsi="Arial" w:cs="Arial"/>
          <w:sz w:val="20"/>
          <w:szCs w:val="20"/>
        </w:rPr>
        <w:t>ПРИЛОЖЕНИЕ №</w:t>
      </w:r>
      <w:r>
        <w:rPr>
          <w:rFonts w:ascii="Arial" w:hAnsi="Arial" w:cs="Arial"/>
          <w:sz w:val="20"/>
          <w:szCs w:val="20"/>
        </w:rPr>
        <w:t>4</w:t>
      </w:r>
    </w:p>
    <w:p w:rsidR="00852229" w:rsidRDefault="00852229" w:rsidP="00326C15">
      <w:pPr>
        <w:autoSpaceDE w:val="0"/>
        <w:autoSpaceDN w:val="0"/>
        <w:adjustRightInd w:val="0"/>
        <w:jc w:val="right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к </w:t>
      </w:r>
      <w:r w:rsidRPr="001D28C1">
        <w:rPr>
          <w:rFonts w:ascii="Arial" w:hAnsi="Arial" w:cs="Arial"/>
          <w:bCs/>
          <w:color w:val="000000"/>
          <w:sz w:val="20"/>
          <w:szCs w:val="20"/>
        </w:rPr>
        <w:t>решению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Совета депутатов </w:t>
      </w:r>
    </w:p>
    <w:p w:rsidR="00852229" w:rsidRDefault="00852229" w:rsidP="00326C15">
      <w:pPr>
        <w:autoSpaceDE w:val="0"/>
        <w:autoSpaceDN w:val="0"/>
        <w:adjustRightInd w:val="0"/>
        <w:jc w:val="right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Качелайского сельского поселения</w:t>
      </w:r>
    </w:p>
    <w:p w:rsidR="00852229" w:rsidRPr="00C82F7E" w:rsidRDefault="00852229" w:rsidP="00326C15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rFonts w:ascii="Arial" w:hAnsi="Arial" w:cs="Arial"/>
          <w:sz w:val="20"/>
          <w:szCs w:val="20"/>
        </w:rPr>
        <w:t xml:space="preserve">                                                              Кочкуровского муниципального района         </w:t>
      </w:r>
    </w:p>
    <w:p w:rsidR="00852229" w:rsidRPr="00C82F7E" w:rsidRDefault="00852229" w:rsidP="00326C15">
      <w:pPr>
        <w:jc w:val="right"/>
        <w:rPr>
          <w:rFonts w:ascii="Arial" w:hAnsi="Arial" w:cs="Arial"/>
          <w:sz w:val="20"/>
          <w:szCs w:val="20"/>
        </w:rPr>
      </w:pPr>
      <w:r w:rsidRPr="00C82F7E">
        <w:rPr>
          <w:rFonts w:ascii="Arial" w:hAnsi="Arial" w:cs="Arial"/>
          <w:sz w:val="20"/>
          <w:szCs w:val="20"/>
        </w:rPr>
        <w:t xml:space="preserve">                                                                              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от ________2018г. №___ </w:t>
      </w:r>
      <w:r w:rsidRPr="001D28C1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852229" w:rsidRPr="00AE6626" w:rsidRDefault="00852229" w:rsidP="00326C15">
      <w:pPr>
        <w:jc w:val="right"/>
        <w:rPr>
          <w:rFonts w:ascii="Albertus Medium" w:hAnsi="Albertus Medium" w:cs="Arial"/>
          <w:sz w:val="20"/>
          <w:szCs w:val="20"/>
        </w:rPr>
      </w:pPr>
    </w:p>
    <w:p w:rsidR="00852229" w:rsidRPr="00AE6626" w:rsidRDefault="00852229" w:rsidP="00326C15">
      <w:pPr>
        <w:jc w:val="right"/>
        <w:rPr>
          <w:rFonts w:ascii="Albertus Medium" w:hAnsi="Albertus Medium" w:cs="Arial"/>
          <w:sz w:val="20"/>
          <w:szCs w:val="20"/>
        </w:rPr>
      </w:pPr>
    </w:p>
    <w:p w:rsidR="00852229" w:rsidRPr="00AE6626" w:rsidRDefault="00852229" w:rsidP="00326C15">
      <w:pPr>
        <w:jc w:val="right"/>
        <w:rPr>
          <w:rFonts w:ascii="Arial" w:hAnsi="Arial" w:cs="Arial"/>
          <w:sz w:val="20"/>
          <w:szCs w:val="20"/>
        </w:rPr>
      </w:pPr>
    </w:p>
    <w:p w:rsidR="00852229" w:rsidRDefault="00852229" w:rsidP="00326C15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C25042">
        <w:rPr>
          <w:rFonts w:ascii="Arial" w:hAnsi="Arial" w:cs="Arial"/>
          <w:b/>
          <w:caps/>
          <w:sz w:val="20"/>
          <w:szCs w:val="20"/>
        </w:rPr>
        <w:t>Данные</w:t>
      </w:r>
    </w:p>
    <w:p w:rsidR="00852229" w:rsidRPr="00C25042" w:rsidRDefault="00852229" w:rsidP="00326C1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852229" w:rsidRDefault="00852229" w:rsidP="00326C15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C25042">
        <w:rPr>
          <w:rFonts w:ascii="Arial" w:hAnsi="Arial" w:cs="Arial"/>
          <w:b/>
          <w:caps/>
          <w:sz w:val="20"/>
          <w:szCs w:val="20"/>
        </w:rPr>
        <w:t>о численности муниципальных служащих, работников</w:t>
      </w:r>
      <w:r>
        <w:rPr>
          <w:rFonts w:ascii="Arial" w:hAnsi="Arial" w:cs="Arial"/>
          <w:b/>
          <w:caps/>
          <w:sz w:val="20"/>
          <w:szCs w:val="20"/>
        </w:rPr>
        <w:t xml:space="preserve"> Администрации КачелаЙСКОГО  сельского поселения кочкуровского муниципального района</w:t>
      </w:r>
    </w:p>
    <w:p w:rsidR="00852229" w:rsidRPr="00C25042" w:rsidRDefault="00852229" w:rsidP="00326C15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C25042">
        <w:rPr>
          <w:rFonts w:ascii="Arial" w:hAnsi="Arial" w:cs="Arial"/>
          <w:b/>
          <w:caps/>
          <w:sz w:val="20"/>
          <w:szCs w:val="20"/>
        </w:rPr>
        <w:t xml:space="preserve"> муниципальных учреждений и фактических расходах на их денежное содержание  за   201</w:t>
      </w:r>
      <w:r>
        <w:rPr>
          <w:rFonts w:ascii="Arial" w:hAnsi="Arial" w:cs="Arial"/>
          <w:b/>
          <w:caps/>
          <w:sz w:val="20"/>
          <w:szCs w:val="20"/>
        </w:rPr>
        <w:t>7</w:t>
      </w:r>
      <w:r w:rsidRPr="00C25042">
        <w:rPr>
          <w:rFonts w:ascii="Arial" w:hAnsi="Arial" w:cs="Arial"/>
          <w:b/>
          <w:caps/>
          <w:sz w:val="20"/>
          <w:szCs w:val="20"/>
        </w:rPr>
        <w:t xml:space="preserve"> год</w:t>
      </w:r>
    </w:p>
    <w:p w:rsidR="00852229" w:rsidRPr="00C25042" w:rsidRDefault="00852229" w:rsidP="00326C15">
      <w:pPr>
        <w:jc w:val="center"/>
        <w:rPr>
          <w:rFonts w:ascii="Arial" w:hAnsi="Arial" w:cs="Arial"/>
          <w:sz w:val="20"/>
          <w:szCs w:val="20"/>
        </w:rPr>
      </w:pPr>
    </w:p>
    <w:p w:rsidR="00852229" w:rsidRPr="00C25042" w:rsidRDefault="00852229" w:rsidP="00326C15">
      <w:pPr>
        <w:jc w:val="center"/>
        <w:rPr>
          <w:rFonts w:ascii="Arial" w:hAnsi="Arial" w:cs="Arial"/>
          <w:sz w:val="20"/>
          <w:szCs w:val="20"/>
        </w:rPr>
      </w:pPr>
      <w:r w:rsidRPr="00C2504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(тыс. 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9"/>
        <w:gridCol w:w="3190"/>
        <w:gridCol w:w="3191"/>
      </w:tblGrid>
      <w:tr w:rsidR="00852229" w:rsidRPr="00C25042" w:rsidTr="006B0B36">
        <w:tc>
          <w:tcPr>
            <w:tcW w:w="3189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Категории получателей бюджетных средств</w:t>
            </w:r>
          </w:p>
        </w:tc>
        <w:tc>
          <w:tcPr>
            <w:tcW w:w="3190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Численность</w:t>
            </w:r>
          </w:p>
        </w:tc>
        <w:tc>
          <w:tcPr>
            <w:tcW w:w="3191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Фактические расходы</w:t>
            </w:r>
          </w:p>
        </w:tc>
      </w:tr>
      <w:tr w:rsidR="00852229" w:rsidRPr="00C25042" w:rsidTr="006B0B36">
        <w:trPr>
          <w:trHeight w:val="428"/>
        </w:trPr>
        <w:tc>
          <w:tcPr>
            <w:tcW w:w="3189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Муниципальные служащие,</w:t>
            </w:r>
          </w:p>
        </w:tc>
        <w:tc>
          <w:tcPr>
            <w:tcW w:w="3190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91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863,3</w:t>
            </w:r>
          </w:p>
        </w:tc>
      </w:tr>
      <w:tr w:rsidR="00852229" w:rsidRPr="00C25042" w:rsidTr="006B0B36">
        <w:trPr>
          <w:trHeight w:val="559"/>
        </w:trPr>
        <w:tc>
          <w:tcPr>
            <w:tcW w:w="3189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в том числе за счет</w:t>
            </w:r>
          </w:p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субвенций</w:t>
            </w:r>
          </w:p>
        </w:tc>
        <w:tc>
          <w:tcPr>
            <w:tcW w:w="3190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91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37,8</w:t>
            </w:r>
          </w:p>
        </w:tc>
      </w:tr>
      <w:tr w:rsidR="00852229" w:rsidRPr="00C25042" w:rsidTr="006B0B36">
        <w:tc>
          <w:tcPr>
            <w:tcW w:w="3189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Работники муниципальных учреждений,</w:t>
            </w:r>
          </w:p>
        </w:tc>
        <w:tc>
          <w:tcPr>
            <w:tcW w:w="3190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91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B36">
              <w:rPr>
                <w:rFonts w:ascii="Arial" w:hAnsi="Arial" w:cs="Arial"/>
                <w:sz w:val="20"/>
                <w:szCs w:val="20"/>
              </w:rPr>
              <w:t>152,7</w:t>
            </w:r>
          </w:p>
        </w:tc>
      </w:tr>
      <w:tr w:rsidR="00852229" w:rsidRPr="00C25042" w:rsidTr="006B0B36">
        <w:trPr>
          <w:trHeight w:val="559"/>
        </w:trPr>
        <w:tc>
          <w:tcPr>
            <w:tcW w:w="3189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vAlign w:val="center"/>
          </w:tcPr>
          <w:p w:rsidR="00852229" w:rsidRPr="006B0B36" w:rsidRDefault="00852229" w:rsidP="006B0B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52229" w:rsidRPr="00AE6626" w:rsidRDefault="00852229" w:rsidP="00326C15">
      <w:pPr>
        <w:jc w:val="center"/>
        <w:rPr>
          <w:rFonts w:ascii="Arial" w:hAnsi="Arial" w:cs="Arial"/>
          <w:sz w:val="20"/>
          <w:szCs w:val="20"/>
        </w:rPr>
      </w:pPr>
    </w:p>
    <w:p w:rsidR="00852229" w:rsidRPr="00AE6626" w:rsidRDefault="00852229" w:rsidP="00326C15">
      <w:pPr>
        <w:jc w:val="center"/>
        <w:rPr>
          <w:rFonts w:ascii="Albertus Medium" w:hAnsi="Albertus Medium"/>
          <w:sz w:val="20"/>
          <w:szCs w:val="20"/>
        </w:rPr>
      </w:pPr>
    </w:p>
    <w:p w:rsidR="00852229" w:rsidRPr="00C82F7E" w:rsidRDefault="00852229" w:rsidP="00326C15"/>
    <w:p w:rsidR="00852229" w:rsidRDefault="00852229" w:rsidP="00101A9A"/>
    <w:p w:rsidR="00852229" w:rsidRDefault="00852229" w:rsidP="00101A9A"/>
    <w:p w:rsidR="00852229" w:rsidRDefault="00852229" w:rsidP="00101A9A"/>
    <w:p w:rsidR="00852229" w:rsidRDefault="00852229" w:rsidP="00101A9A"/>
    <w:p w:rsidR="00852229" w:rsidRDefault="00852229" w:rsidP="00101A9A"/>
    <w:p w:rsidR="00852229" w:rsidRDefault="00852229" w:rsidP="00101A9A"/>
    <w:p w:rsidR="00852229" w:rsidRDefault="00852229" w:rsidP="00101A9A"/>
    <w:p w:rsidR="00852229" w:rsidRDefault="00852229" w:rsidP="00101A9A"/>
    <w:p w:rsidR="00852229" w:rsidRDefault="00852229" w:rsidP="00101A9A"/>
    <w:p w:rsidR="00852229" w:rsidRDefault="00852229" w:rsidP="00101A9A"/>
    <w:p w:rsidR="00852229" w:rsidRDefault="00852229" w:rsidP="00101A9A"/>
    <w:p w:rsidR="00852229" w:rsidRPr="00D5235C" w:rsidRDefault="00852229" w:rsidP="00F21034">
      <w:pPr>
        <w:spacing w:after="0" w:line="240" w:lineRule="auto"/>
        <w:ind w:left="-567" w:right="-143" w:firstLine="567"/>
        <w:jc w:val="right"/>
        <w:rPr>
          <w:rFonts w:ascii="Arial" w:hAnsi="Arial" w:cs="Arial"/>
          <w:caps/>
          <w:sz w:val="24"/>
          <w:szCs w:val="24"/>
          <w:lang w:eastAsia="ru-RU"/>
        </w:rPr>
      </w:pPr>
      <w:r w:rsidRPr="00D5235C">
        <w:rPr>
          <w:rFonts w:ascii="Arial" w:hAnsi="Arial" w:cs="Arial"/>
          <w:caps/>
          <w:sz w:val="24"/>
          <w:szCs w:val="24"/>
          <w:lang w:eastAsia="ru-RU"/>
        </w:rPr>
        <w:t>Приложение 2</w:t>
      </w:r>
    </w:p>
    <w:p w:rsidR="00852229" w:rsidRPr="00D5235C" w:rsidRDefault="00852229" w:rsidP="00F21034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к решению Совета депутатов</w:t>
      </w:r>
    </w:p>
    <w:p w:rsidR="00852229" w:rsidRDefault="00852229" w:rsidP="00F21034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</w:p>
    <w:p w:rsidR="00852229" w:rsidRPr="00D5235C" w:rsidRDefault="00852229" w:rsidP="00F21034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852229" w:rsidRPr="00D5235C" w:rsidRDefault="00852229" w:rsidP="00F21034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шестого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созыва </w:t>
      </w:r>
    </w:p>
    <w:p w:rsidR="00852229" w:rsidRPr="00D5235C" w:rsidRDefault="00852229" w:rsidP="00F21034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от </w:t>
      </w:r>
      <w:r>
        <w:rPr>
          <w:rFonts w:ascii="Arial" w:hAnsi="Arial" w:cs="Arial"/>
          <w:sz w:val="24"/>
          <w:szCs w:val="24"/>
          <w:lang w:eastAsia="ru-RU"/>
        </w:rPr>
        <w:t>19.04.2018 г. №71</w:t>
      </w:r>
    </w:p>
    <w:p w:rsidR="00852229" w:rsidRPr="00D5235C" w:rsidRDefault="00852229" w:rsidP="00F21034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</w:p>
    <w:p w:rsidR="00852229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Pr="00D5235C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b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>Рабочая группа</w:t>
      </w:r>
    </w:p>
    <w:p w:rsidR="00852229" w:rsidRPr="00D5235C" w:rsidRDefault="00852229" w:rsidP="00EE58BF">
      <w:pPr>
        <w:spacing w:after="0" w:line="240" w:lineRule="auto"/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>Кочкуровско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>го муниципального района за 2017</w:t>
      </w: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852229" w:rsidRPr="00D5235C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2229" w:rsidRPr="00E70EED" w:rsidRDefault="00852229" w:rsidP="00262B66">
      <w:pPr>
        <w:tabs>
          <w:tab w:val="left" w:pos="945"/>
        </w:tabs>
        <w:jc w:val="center"/>
        <w:rPr>
          <w:rFonts w:ascii="Arial" w:hAnsi="Arial" w:cs="Arial"/>
          <w:sz w:val="24"/>
          <w:szCs w:val="24"/>
        </w:rPr>
      </w:pPr>
      <w:r w:rsidRPr="00E70EED">
        <w:rPr>
          <w:rFonts w:ascii="Arial" w:hAnsi="Arial" w:cs="Arial"/>
          <w:sz w:val="24"/>
          <w:szCs w:val="24"/>
        </w:rPr>
        <w:t xml:space="preserve">                                                                      </w:t>
      </w:r>
    </w:p>
    <w:p w:rsidR="00852229" w:rsidRPr="00E70EED" w:rsidRDefault="00852229" w:rsidP="00262B66">
      <w:pPr>
        <w:ind w:left="3060" w:hanging="3060"/>
        <w:jc w:val="both"/>
        <w:rPr>
          <w:rFonts w:ascii="Arial" w:hAnsi="Arial" w:cs="Arial"/>
          <w:sz w:val="24"/>
          <w:szCs w:val="24"/>
        </w:rPr>
      </w:pPr>
      <w:r w:rsidRPr="00E70EED">
        <w:rPr>
          <w:rFonts w:ascii="Arial" w:hAnsi="Arial" w:cs="Arial"/>
          <w:sz w:val="24"/>
          <w:szCs w:val="24"/>
        </w:rPr>
        <w:t>Вишняков В.И. – глава Качелайского сельского поселения, председатель рабочей группы;</w:t>
      </w:r>
    </w:p>
    <w:p w:rsidR="00852229" w:rsidRPr="00E70EED" w:rsidRDefault="00852229" w:rsidP="00262B66">
      <w:pPr>
        <w:ind w:left="3060" w:hanging="30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Нуштайкина С.И.-бухгалтер </w:t>
      </w:r>
      <w:r w:rsidRPr="00E70EED">
        <w:rPr>
          <w:rFonts w:ascii="Arial" w:hAnsi="Arial" w:cs="Arial"/>
          <w:sz w:val="24"/>
          <w:szCs w:val="24"/>
        </w:rPr>
        <w:t>Качелайского сельского поселения, заместитель председателя рабочей группы;</w:t>
      </w:r>
    </w:p>
    <w:p w:rsidR="00852229" w:rsidRPr="00E70EED" w:rsidRDefault="00852229" w:rsidP="00262B66">
      <w:pPr>
        <w:ind w:left="3060" w:hanging="3060"/>
        <w:jc w:val="both"/>
        <w:rPr>
          <w:rFonts w:ascii="Arial" w:hAnsi="Arial" w:cs="Arial"/>
          <w:sz w:val="24"/>
          <w:szCs w:val="24"/>
        </w:rPr>
      </w:pPr>
      <w:r w:rsidRPr="00E70EED">
        <w:rPr>
          <w:rFonts w:ascii="Arial" w:hAnsi="Arial" w:cs="Arial"/>
          <w:sz w:val="24"/>
          <w:szCs w:val="24"/>
        </w:rPr>
        <w:t>Адмакина А.Н.- зам.главы Качелайского сельского поселения - секретарь рабочей группы;</w:t>
      </w:r>
    </w:p>
    <w:p w:rsidR="00852229" w:rsidRPr="00E70EED" w:rsidRDefault="00852229" w:rsidP="00262B66">
      <w:pPr>
        <w:ind w:left="3060" w:hanging="3060"/>
        <w:jc w:val="center"/>
        <w:rPr>
          <w:rFonts w:ascii="Arial" w:hAnsi="Arial" w:cs="Arial"/>
          <w:sz w:val="24"/>
          <w:szCs w:val="24"/>
        </w:rPr>
      </w:pPr>
    </w:p>
    <w:p w:rsidR="00852229" w:rsidRPr="00E70EED" w:rsidRDefault="00852229" w:rsidP="00262B66">
      <w:pPr>
        <w:ind w:left="3060" w:hanging="3060"/>
        <w:jc w:val="center"/>
        <w:rPr>
          <w:rFonts w:ascii="Arial" w:hAnsi="Arial" w:cs="Arial"/>
          <w:sz w:val="24"/>
          <w:szCs w:val="24"/>
        </w:rPr>
      </w:pPr>
    </w:p>
    <w:p w:rsidR="00852229" w:rsidRPr="00E70EED" w:rsidRDefault="00852229" w:rsidP="00262B66">
      <w:pPr>
        <w:ind w:left="3060" w:hanging="3060"/>
        <w:jc w:val="center"/>
        <w:rPr>
          <w:rFonts w:ascii="Arial" w:hAnsi="Arial" w:cs="Arial"/>
          <w:sz w:val="24"/>
          <w:szCs w:val="24"/>
        </w:rPr>
      </w:pPr>
      <w:r w:rsidRPr="00E70EED">
        <w:rPr>
          <w:rFonts w:ascii="Arial" w:hAnsi="Arial" w:cs="Arial"/>
          <w:sz w:val="24"/>
          <w:szCs w:val="24"/>
        </w:rPr>
        <w:t>Члены рабочей группы:</w:t>
      </w:r>
    </w:p>
    <w:p w:rsidR="00852229" w:rsidRPr="00E70EED" w:rsidRDefault="00852229" w:rsidP="00262B66">
      <w:pPr>
        <w:ind w:left="3060" w:hanging="3060"/>
        <w:jc w:val="center"/>
        <w:rPr>
          <w:rFonts w:ascii="Arial" w:hAnsi="Arial" w:cs="Arial"/>
          <w:sz w:val="24"/>
          <w:szCs w:val="24"/>
        </w:rPr>
      </w:pPr>
    </w:p>
    <w:p w:rsidR="00852229" w:rsidRPr="00E70EED" w:rsidRDefault="00852229" w:rsidP="00262B66">
      <w:pPr>
        <w:ind w:left="3060" w:hanging="3060"/>
        <w:jc w:val="center"/>
        <w:rPr>
          <w:rFonts w:ascii="Arial" w:hAnsi="Arial" w:cs="Arial"/>
          <w:sz w:val="24"/>
          <w:szCs w:val="24"/>
        </w:rPr>
      </w:pPr>
    </w:p>
    <w:p w:rsidR="00852229" w:rsidRPr="00E70EED" w:rsidRDefault="00852229" w:rsidP="00262B66">
      <w:pPr>
        <w:ind w:left="3060" w:hanging="3060"/>
        <w:jc w:val="both"/>
        <w:rPr>
          <w:rFonts w:ascii="Arial" w:hAnsi="Arial" w:cs="Arial"/>
          <w:sz w:val="24"/>
          <w:szCs w:val="24"/>
        </w:rPr>
      </w:pPr>
      <w:r w:rsidRPr="00E70EED">
        <w:rPr>
          <w:rFonts w:ascii="Arial" w:hAnsi="Arial" w:cs="Arial"/>
          <w:sz w:val="24"/>
          <w:szCs w:val="24"/>
        </w:rPr>
        <w:t>Куприянова Е.Н.-</w:t>
      </w:r>
      <w:r>
        <w:rPr>
          <w:rFonts w:ascii="Arial" w:hAnsi="Arial" w:cs="Arial"/>
          <w:sz w:val="24"/>
          <w:szCs w:val="24"/>
        </w:rPr>
        <w:t xml:space="preserve">ведущий </w:t>
      </w:r>
      <w:r w:rsidRPr="00E70EED">
        <w:rPr>
          <w:rFonts w:ascii="Arial" w:hAnsi="Arial" w:cs="Arial"/>
          <w:sz w:val="24"/>
          <w:szCs w:val="24"/>
        </w:rPr>
        <w:t xml:space="preserve">библиотекарь </w:t>
      </w:r>
      <w:r>
        <w:rPr>
          <w:rFonts w:ascii="Arial" w:hAnsi="Arial" w:cs="Arial"/>
          <w:sz w:val="24"/>
          <w:szCs w:val="24"/>
        </w:rPr>
        <w:t>«Качелайская сельская библиотека» -структурного подразделения МБУК «Кочкуровская центральная районная библиотека» Кочкуровского муниципального района Республики Мордовия</w:t>
      </w:r>
      <w:r w:rsidRPr="00E70EED">
        <w:rPr>
          <w:rFonts w:ascii="Arial" w:hAnsi="Arial" w:cs="Arial"/>
          <w:sz w:val="24"/>
          <w:szCs w:val="24"/>
        </w:rPr>
        <w:t xml:space="preserve"> -  секретарь рабочей группы;</w:t>
      </w:r>
    </w:p>
    <w:p w:rsidR="00852229" w:rsidRPr="00E70EED" w:rsidRDefault="00852229" w:rsidP="00262B66">
      <w:pPr>
        <w:ind w:left="3060" w:hanging="3060"/>
        <w:jc w:val="both"/>
        <w:rPr>
          <w:rFonts w:ascii="Arial" w:hAnsi="Arial" w:cs="Arial"/>
          <w:sz w:val="24"/>
          <w:szCs w:val="24"/>
        </w:rPr>
      </w:pPr>
      <w:r w:rsidRPr="00E70EED">
        <w:rPr>
          <w:rFonts w:ascii="Arial" w:hAnsi="Arial" w:cs="Arial"/>
          <w:sz w:val="24"/>
          <w:szCs w:val="24"/>
        </w:rPr>
        <w:t>Манюров Р.С. – депутат Совета депутатов Качелайскогоо сельского поселения;</w:t>
      </w:r>
    </w:p>
    <w:p w:rsidR="00852229" w:rsidRPr="00E70EED" w:rsidRDefault="00852229" w:rsidP="00262B66">
      <w:pPr>
        <w:ind w:left="3060" w:hanging="3060"/>
        <w:jc w:val="both"/>
        <w:rPr>
          <w:rFonts w:ascii="Arial" w:hAnsi="Arial" w:cs="Arial"/>
          <w:sz w:val="24"/>
          <w:szCs w:val="24"/>
        </w:rPr>
      </w:pPr>
    </w:p>
    <w:p w:rsidR="00852229" w:rsidRPr="00E70EED" w:rsidRDefault="00852229" w:rsidP="00262B66">
      <w:pPr>
        <w:ind w:left="3060" w:hanging="30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Баймашкина М.Г.</w:t>
      </w:r>
      <w:r w:rsidRPr="00E70EED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заведующим сельским клубом с.Татарский Умыс </w:t>
      </w:r>
      <w:r w:rsidRPr="00E70EED">
        <w:rPr>
          <w:rFonts w:ascii="Arial" w:hAnsi="Arial" w:cs="Arial"/>
          <w:sz w:val="24"/>
          <w:szCs w:val="24"/>
        </w:rPr>
        <w:t xml:space="preserve">Качелайскогоо сельского поселения Кочкуровского муниципального района РМ».                  </w:t>
      </w:r>
    </w:p>
    <w:p w:rsidR="00852229" w:rsidRPr="00E70EED" w:rsidRDefault="00852229" w:rsidP="00262B66">
      <w:pPr>
        <w:shd w:val="clear" w:color="auto" w:fill="FFFFFF"/>
        <w:spacing w:before="5" w:line="322" w:lineRule="exact"/>
        <w:ind w:right="29"/>
        <w:jc w:val="both"/>
        <w:rPr>
          <w:rFonts w:ascii="Arial" w:hAnsi="Arial" w:cs="Arial"/>
          <w:sz w:val="24"/>
          <w:szCs w:val="24"/>
        </w:rPr>
      </w:pPr>
    </w:p>
    <w:p w:rsidR="00852229" w:rsidRDefault="00852229" w:rsidP="00262B66">
      <w:pPr>
        <w:tabs>
          <w:tab w:val="left" w:pos="945"/>
        </w:tabs>
        <w:jc w:val="center"/>
        <w:rPr>
          <w:rFonts w:ascii="Arial" w:hAnsi="Arial" w:cs="Arial"/>
        </w:rPr>
      </w:pPr>
    </w:p>
    <w:p w:rsidR="00852229" w:rsidRDefault="00852229" w:rsidP="00262B66">
      <w:pPr>
        <w:tabs>
          <w:tab w:val="left" w:pos="945"/>
        </w:tabs>
        <w:jc w:val="center"/>
        <w:rPr>
          <w:rFonts w:ascii="Arial" w:hAnsi="Arial" w:cs="Arial"/>
        </w:rPr>
      </w:pPr>
    </w:p>
    <w:p w:rsidR="00852229" w:rsidRDefault="00852229" w:rsidP="00262B66">
      <w:pPr>
        <w:tabs>
          <w:tab w:val="left" w:pos="945"/>
        </w:tabs>
        <w:jc w:val="center"/>
        <w:rPr>
          <w:rFonts w:ascii="Arial" w:hAnsi="Arial" w:cs="Arial"/>
        </w:rPr>
      </w:pPr>
    </w:p>
    <w:p w:rsidR="00852229" w:rsidRPr="00D5235C" w:rsidRDefault="00852229" w:rsidP="00262B66">
      <w:pPr>
        <w:tabs>
          <w:tab w:val="left" w:pos="945"/>
        </w:tabs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</w:rPr>
        <w:t xml:space="preserve">                                   </w:t>
      </w:r>
    </w:p>
    <w:p w:rsidR="00852229" w:rsidRPr="00D5235C" w:rsidRDefault="00852229" w:rsidP="00EE58BF">
      <w:pPr>
        <w:spacing w:after="0" w:line="240" w:lineRule="auto"/>
        <w:ind w:left="-567" w:right="-143" w:firstLine="567"/>
        <w:jc w:val="right"/>
        <w:rPr>
          <w:rFonts w:ascii="Arial" w:hAnsi="Arial" w:cs="Arial"/>
          <w:caps/>
          <w:sz w:val="24"/>
          <w:szCs w:val="24"/>
          <w:lang w:eastAsia="ru-RU"/>
        </w:rPr>
      </w:pPr>
      <w:r w:rsidRPr="00D5235C">
        <w:rPr>
          <w:rFonts w:ascii="Arial" w:hAnsi="Arial" w:cs="Arial"/>
          <w:caps/>
          <w:sz w:val="24"/>
          <w:szCs w:val="24"/>
          <w:lang w:eastAsia="ru-RU"/>
        </w:rPr>
        <w:t xml:space="preserve">Приложение </w:t>
      </w:r>
      <w:r>
        <w:rPr>
          <w:rFonts w:ascii="Arial" w:hAnsi="Arial" w:cs="Arial"/>
          <w:caps/>
          <w:sz w:val="24"/>
          <w:szCs w:val="24"/>
          <w:lang w:eastAsia="ru-RU"/>
        </w:rPr>
        <w:t>3</w:t>
      </w:r>
    </w:p>
    <w:p w:rsidR="00852229" w:rsidRPr="00D5235C" w:rsidRDefault="00852229" w:rsidP="00EE58BF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к решению Совета депутатов</w:t>
      </w:r>
    </w:p>
    <w:p w:rsidR="00852229" w:rsidRDefault="00852229" w:rsidP="00EE58BF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Качелайского сельского поселения </w:t>
      </w:r>
    </w:p>
    <w:p w:rsidR="00852229" w:rsidRPr="00D5235C" w:rsidRDefault="00852229" w:rsidP="00EE58BF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852229" w:rsidRPr="00D5235C" w:rsidRDefault="00852229" w:rsidP="00EE58BF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шестого</w:t>
      </w:r>
      <w:r w:rsidRPr="00D5235C">
        <w:rPr>
          <w:rFonts w:ascii="Arial" w:hAnsi="Arial" w:cs="Arial"/>
          <w:sz w:val="24"/>
          <w:szCs w:val="24"/>
          <w:lang w:eastAsia="ru-RU"/>
        </w:rPr>
        <w:t xml:space="preserve"> созыва </w:t>
      </w:r>
    </w:p>
    <w:p w:rsidR="00852229" w:rsidRPr="00D5235C" w:rsidRDefault="00852229" w:rsidP="00DE3682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 xml:space="preserve">от </w:t>
      </w:r>
      <w:r>
        <w:rPr>
          <w:rFonts w:ascii="Arial" w:hAnsi="Arial" w:cs="Arial"/>
          <w:sz w:val="24"/>
          <w:szCs w:val="24"/>
          <w:lang w:eastAsia="ru-RU"/>
        </w:rPr>
        <w:t>19.04.2018 г. №71</w:t>
      </w:r>
    </w:p>
    <w:p w:rsidR="00852229" w:rsidRPr="00D5235C" w:rsidRDefault="00852229" w:rsidP="00EE58BF">
      <w:pPr>
        <w:spacing w:after="0" w:line="240" w:lineRule="auto"/>
        <w:ind w:left="-567" w:right="-143" w:firstLine="567"/>
        <w:jc w:val="right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>Форма</w:t>
      </w:r>
    </w:p>
    <w:p w:rsidR="00852229" w:rsidRDefault="00852229" w:rsidP="00EE58BF">
      <w:pPr>
        <w:spacing w:after="0" w:line="240" w:lineRule="auto"/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852229" w:rsidRPr="00D5235C" w:rsidRDefault="00852229" w:rsidP="00EE58BF">
      <w:pPr>
        <w:spacing w:after="0" w:line="240" w:lineRule="auto"/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bookmarkStart w:id="2" w:name="_GoBack"/>
      <w:bookmarkEnd w:id="2"/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КАЧЕЛАЙСКОГО СЕЛЬСКОГО ПОСЕЛЕНИЯ </w:t>
      </w: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852229" w:rsidRPr="00D5235C" w:rsidRDefault="00852229" w:rsidP="00EE58BF">
      <w:pPr>
        <w:spacing w:after="0" w:line="240" w:lineRule="auto"/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>
        <w:rPr>
          <w:rFonts w:ascii="Arial" w:hAnsi="Arial" w:cs="Arial"/>
          <w:b/>
          <w:caps/>
          <w:sz w:val="32"/>
          <w:szCs w:val="32"/>
          <w:lang w:eastAsia="ru-RU"/>
        </w:rPr>
        <w:t>за 2017</w:t>
      </w:r>
      <w:r w:rsidRPr="00D5235C">
        <w:rPr>
          <w:rFonts w:ascii="Arial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852229" w:rsidRPr="00E34126" w:rsidTr="0048673C">
        <w:trPr>
          <w:trHeight w:val="540"/>
        </w:trPr>
        <w:tc>
          <w:tcPr>
            <w:tcW w:w="324" w:type="dxa"/>
            <w:tcBorders>
              <w:top w:val="nil"/>
              <w:left w:val="nil"/>
              <w:right w:val="nil"/>
            </w:tcBorders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852229" w:rsidRPr="00D5235C" w:rsidRDefault="00852229" w:rsidP="00EE58BF">
      <w:pPr>
        <w:spacing w:after="0" w:line="240" w:lineRule="auto"/>
        <w:ind w:left="-567" w:right="-143" w:firstLine="567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852229" w:rsidRPr="00E34126" w:rsidTr="00B366D9">
        <w:trPr>
          <w:trHeight w:val="621"/>
        </w:trPr>
        <w:tc>
          <w:tcPr>
            <w:tcW w:w="711" w:type="dxa"/>
            <w:vMerge w:val="restart"/>
          </w:tcPr>
          <w:p w:rsidR="00852229" w:rsidRPr="00D5235C" w:rsidRDefault="00852229" w:rsidP="00B366D9">
            <w:pPr>
              <w:spacing w:after="0" w:line="240" w:lineRule="auto"/>
              <w:ind w:right="-675" w:hanging="248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</w:tcPr>
          <w:p w:rsidR="00852229" w:rsidRPr="00D5235C" w:rsidRDefault="00852229" w:rsidP="00B366D9">
            <w:pPr>
              <w:spacing w:after="0" w:line="240" w:lineRule="auto"/>
              <w:ind w:left="34" w:right="-143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</w:tcPr>
          <w:p w:rsidR="00852229" w:rsidRPr="00D5235C" w:rsidRDefault="00852229" w:rsidP="00EE58BF">
            <w:pPr>
              <w:spacing w:after="0" w:line="240" w:lineRule="auto"/>
              <w:ind w:right="5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Текст отчета об испол-нении  бюджета</w:t>
            </w:r>
          </w:p>
        </w:tc>
        <w:tc>
          <w:tcPr>
            <w:tcW w:w="1163" w:type="dxa"/>
            <w:vMerge w:val="restart"/>
          </w:tcPr>
          <w:p w:rsidR="00852229" w:rsidRPr="00D5235C" w:rsidRDefault="00852229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Текст поправ</w:t>
            </w: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</w:tcPr>
          <w:p w:rsidR="00852229" w:rsidRPr="00D5235C" w:rsidRDefault="00852229" w:rsidP="00EE58BF">
            <w:pPr>
              <w:spacing w:after="0" w:line="240" w:lineRule="auto"/>
              <w:ind w:hanging="41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852229" w:rsidRPr="00D5235C" w:rsidRDefault="00852229" w:rsidP="00EE58BF">
            <w:pPr>
              <w:spacing w:after="0" w:line="240" w:lineRule="auto"/>
              <w:ind w:hanging="41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отчета об исполне</w:t>
            </w: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нии</w:t>
            </w:r>
          </w:p>
          <w:p w:rsidR="00852229" w:rsidRPr="00D5235C" w:rsidRDefault="00852229" w:rsidP="00EE58BF">
            <w:pPr>
              <w:spacing w:after="0" w:line="240" w:lineRule="auto"/>
              <w:ind w:hanging="41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852229" w:rsidRPr="00D5235C" w:rsidRDefault="00852229" w:rsidP="00EE58BF">
            <w:pPr>
              <w:spacing w:after="0" w:line="240" w:lineRule="auto"/>
              <w:ind w:hanging="41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852229" w:rsidRPr="00E34126" w:rsidTr="00B366D9">
        <w:trPr>
          <w:trHeight w:val="3376"/>
        </w:trPr>
        <w:tc>
          <w:tcPr>
            <w:tcW w:w="711" w:type="dxa"/>
            <w:vMerge/>
            <w:vAlign w:val="center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vAlign w:val="center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vAlign w:val="center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852229" w:rsidRPr="00D5235C" w:rsidRDefault="00852229" w:rsidP="00EE58BF">
            <w:pPr>
              <w:spacing w:after="0" w:line="240" w:lineRule="auto"/>
              <w:ind w:left="-80" w:right="-13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Фамилия, имя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 xml:space="preserve">, отчество гражданина, внесшего предложения </w:t>
            </w: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</w:tcPr>
          <w:p w:rsidR="00852229" w:rsidRPr="00D5235C" w:rsidRDefault="00852229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Данные о документе</w:t>
            </w: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рабо</w:t>
            </w: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ты,</w:t>
            </w:r>
          </w:p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852229" w:rsidRPr="00E34126" w:rsidTr="00B366D9">
        <w:tc>
          <w:tcPr>
            <w:tcW w:w="711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52229" w:rsidRPr="00E34126" w:rsidTr="00B366D9">
        <w:tc>
          <w:tcPr>
            <w:tcW w:w="711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52229" w:rsidRPr="00E34126" w:rsidTr="00B366D9">
        <w:tc>
          <w:tcPr>
            <w:tcW w:w="711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52229" w:rsidRPr="00E34126" w:rsidTr="00B366D9">
        <w:tc>
          <w:tcPr>
            <w:tcW w:w="711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852229" w:rsidRPr="00D5235C" w:rsidRDefault="00852229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</w:tbl>
    <w:p w:rsidR="00852229" w:rsidRPr="00D5235C" w:rsidRDefault="00852229" w:rsidP="00EE58BF">
      <w:pPr>
        <w:spacing w:after="0" w:line="240" w:lineRule="auto"/>
        <w:ind w:left="-567" w:right="-143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143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143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143" w:firstLine="567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2229" w:rsidRPr="00D5235C" w:rsidRDefault="00852229" w:rsidP="00EE58BF">
      <w:pPr>
        <w:spacing w:after="0" w:line="240" w:lineRule="auto"/>
        <w:ind w:left="-567" w:right="-143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D5235C">
        <w:rPr>
          <w:rFonts w:ascii="Arial" w:hAnsi="Arial" w:cs="Arial"/>
          <w:sz w:val="24"/>
          <w:szCs w:val="24"/>
          <w:lang w:eastAsia="ru-RU"/>
        </w:rPr>
        <w:t>Подпись гражданина______________________________</w:t>
      </w:r>
    </w:p>
    <w:sectPr w:rsidR="00852229" w:rsidRPr="00D5235C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lbertus Medium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850"/>
    <w:rsid w:val="00035E69"/>
    <w:rsid w:val="000B1CDE"/>
    <w:rsid w:val="000D534A"/>
    <w:rsid w:val="000D5EF8"/>
    <w:rsid w:val="000F68A2"/>
    <w:rsid w:val="00101A9A"/>
    <w:rsid w:val="00123C00"/>
    <w:rsid w:val="001710AA"/>
    <w:rsid w:val="001D28C1"/>
    <w:rsid w:val="00200681"/>
    <w:rsid w:val="0022636F"/>
    <w:rsid w:val="00262B66"/>
    <w:rsid w:val="00273B6F"/>
    <w:rsid w:val="0027519D"/>
    <w:rsid w:val="002A189A"/>
    <w:rsid w:val="002B51B5"/>
    <w:rsid w:val="002E058E"/>
    <w:rsid w:val="002E5B0F"/>
    <w:rsid w:val="00326C15"/>
    <w:rsid w:val="0033265B"/>
    <w:rsid w:val="003E73D2"/>
    <w:rsid w:val="00405020"/>
    <w:rsid w:val="004659E4"/>
    <w:rsid w:val="0048673C"/>
    <w:rsid w:val="004F686E"/>
    <w:rsid w:val="00587EFB"/>
    <w:rsid w:val="005923D5"/>
    <w:rsid w:val="00594782"/>
    <w:rsid w:val="005B4E75"/>
    <w:rsid w:val="005E00BD"/>
    <w:rsid w:val="00666B39"/>
    <w:rsid w:val="00681485"/>
    <w:rsid w:val="006B0B36"/>
    <w:rsid w:val="007A12C1"/>
    <w:rsid w:val="007E0B5A"/>
    <w:rsid w:val="007E16DE"/>
    <w:rsid w:val="00816298"/>
    <w:rsid w:val="00852229"/>
    <w:rsid w:val="008A021E"/>
    <w:rsid w:val="008A547C"/>
    <w:rsid w:val="008B32C6"/>
    <w:rsid w:val="008C0339"/>
    <w:rsid w:val="008F2B6C"/>
    <w:rsid w:val="00933E55"/>
    <w:rsid w:val="0093670C"/>
    <w:rsid w:val="00982E3B"/>
    <w:rsid w:val="009A6670"/>
    <w:rsid w:val="009B72DB"/>
    <w:rsid w:val="009F45F9"/>
    <w:rsid w:val="009F7D14"/>
    <w:rsid w:val="00A644AF"/>
    <w:rsid w:val="00AB6A67"/>
    <w:rsid w:val="00AE6626"/>
    <w:rsid w:val="00B17714"/>
    <w:rsid w:val="00B366D9"/>
    <w:rsid w:val="00B64088"/>
    <w:rsid w:val="00B7383B"/>
    <w:rsid w:val="00BE1029"/>
    <w:rsid w:val="00C04C2D"/>
    <w:rsid w:val="00C04C7B"/>
    <w:rsid w:val="00C16850"/>
    <w:rsid w:val="00C25042"/>
    <w:rsid w:val="00C36F66"/>
    <w:rsid w:val="00C40543"/>
    <w:rsid w:val="00C82F7E"/>
    <w:rsid w:val="00D15ED1"/>
    <w:rsid w:val="00D41E88"/>
    <w:rsid w:val="00D5235C"/>
    <w:rsid w:val="00D9764E"/>
    <w:rsid w:val="00DB322A"/>
    <w:rsid w:val="00DE3682"/>
    <w:rsid w:val="00DF51DB"/>
    <w:rsid w:val="00E34126"/>
    <w:rsid w:val="00E67934"/>
    <w:rsid w:val="00E70EED"/>
    <w:rsid w:val="00EA5104"/>
    <w:rsid w:val="00EE58BF"/>
    <w:rsid w:val="00F101C3"/>
    <w:rsid w:val="00F21034"/>
    <w:rsid w:val="00F22D13"/>
    <w:rsid w:val="00FB7B21"/>
    <w:rsid w:val="00FD7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1DB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01A9A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2D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7519D"/>
    <w:rPr>
      <w:rFonts w:ascii="Segoe UI" w:hAnsi="Segoe UI" w:cs="Segoe UI"/>
      <w:sz w:val="18"/>
      <w:szCs w:val="18"/>
    </w:rPr>
  </w:style>
  <w:style w:type="paragraph" w:styleId="BodyTextIndent2">
    <w:name w:val="Body Text Indent 2"/>
    <w:basedOn w:val="Normal"/>
    <w:link w:val="BodyTextIndent2Char"/>
    <w:uiPriority w:val="99"/>
    <w:rsid w:val="00101A9A"/>
    <w:pPr>
      <w:spacing w:after="120" w:line="480" w:lineRule="auto"/>
      <w:ind w:left="283"/>
    </w:pPr>
    <w:rPr>
      <w:rFonts w:ascii="Times New Roman" w:hAnsi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B72DB"/>
    <w:rPr>
      <w:rFonts w:cs="Times New Roman"/>
      <w:lang w:eastAsia="en-US"/>
    </w:rPr>
  </w:style>
  <w:style w:type="table" w:styleId="TableGrid">
    <w:name w:val="Table Grid"/>
    <w:basedOn w:val="TableNormal"/>
    <w:uiPriority w:val="99"/>
    <w:locked/>
    <w:rsid w:val="00326C15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326C15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26C15"/>
    <w:pPr>
      <w:spacing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8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252</TotalTime>
  <Pages>19</Pages>
  <Words>3360</Words>
  <Characters>19155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Anna</cp:lastModifiedBy>
  <cp:revision>16</cp:revision>
  <cp:lastPrinted>2018-05-23T12:37:00Z</cp:lastPrinted>
  <dcterms:created xsi:type="dcterms:W3CDTF">2017-04-12T09:07:00Z</dcterms:created>
  <dcterms:modified xsi:type="dcterms:W3CDTF">2018-05-23T12:39:00Z</dcterms:modified>
</cp:coreProperties>
</file>