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6F78" w:rsidRPr="00B423B8" w:rsidRDefault="001E6F78" w:rsidP="00CA70B6">
      <w:pPr>
        <w:pStyle w:val="Normal2"/>
        <w:ind w:firstLine="709"/>
        <w:jc w:val="center"/>
        <w:rPr>
          <w:color w:val="000000"/>
          <w:sz w:val="28"/>
          <w:szCs w:val="28"/>
        </w:rPr>
      </w:pPr>
      <w:r w:rsidRPr="00B423B8">
        <w:rPr>
          <w:color w:val="000000"/>
          <w:sz w:val="28"/>
          <w:szCs w:val="28"/>
        </w:rPr>
        <w:t>«Оперативное</w:t>
      </w:r>
      <w:r>
        <w:rPr>
          <w:color w:val="000000"/>
          <w:sz w:val="28"/>
          <w:szCs w:val="28"/>
        </w:rPr>
        <w:t xml:space="preserve"> </w:t>
      </w:r>
      <w:r w:rsidRPr="00B423B8">
        <w:rPr>
          <w:color w:val="000000"/>
          <w:sz w:val="28"/>
          <w:szCs w:val="28"/>
        </w:rPr>
        <w:t>предупреждение»</w:t>
      </w:r>
    </w:p>
    <w:p w:rsidR="001E6F78" w:rsidRPr="00B423B8" w:rsidRDefault="001E6F78" w:rsidP="00CA70B6">
      <w:pPr>
        <w:jc w:val="center"/>
        <w:rPr>
          <w:color w:val="000000"/>
          <w:kern w:val="2"/>
          <w:sz w:val="28"/>
          <w:szCs w:val="28"/>
        </w:rPr>
      </w:pPr>
    </w:p>
    <w:p w:rsidR="001E6F78" w:rsidRDefault="001E6F78" w:rsidP="00DE2859">
      <w:pPr>
        <w:ind w:firstLine="709"/>
        <w:jc w:val="both"/>
        <w:rPr>
          <w:color w:val="000000"/>
          <w:kern w:val="2"/>
          <w:sz w:val="28"/>
          <w:szCs w:val="28"/>
        </w:rPr>
      </w:pPr>
      <w:r>
        <w:rPr>
          <w:color w:val="000000"/>
          <w:kern w:val="2"/>
          <w:sz w:val="28"/>
          <w:szCs w:val="28"/>
        </w:rPr>
        <w:t>П</w:t>
      </w:r>
      <w:r w:rsidRPr="00B423B8">
        <w:rPr>
          <w:color w:val="000000"/>
          <w:kern w:val="2"/>
          <w:sz w:val="28"/>
          <w:szCs w:val="28"/>
        </w:rPr>
        <w:t xml:space="preserve">о данным Мордовского центра по </w:t>
      </w:r>
      <w:r>
        <w:rPr>
          <w:color w:val="000000"/>
          <w:kern w:val="2"/>
          <w:sz w:val="28"/>
          <w:szCs w:val="28"/>
        </w:rPr>
        <w:t>гидрометеорологии и мониторингу</w:t>
      </w:r>
      <w:r w:rsidRPr="00B423B8">
        <w:rPr>
          <w:color w:val="000000"/>
          <w:kern w:val="2"/>
          <w:sz w:val="28"/>
          <w:szCs w:val="28"/>
        </w:rPr>
        <w:t xml:space="preserve"> окружающей среды - филиала федерального государственного бюджетного учреждения «Верхне - Волжское управление по гидрометеорологии и мониторингу окружающей среды» (Мордовский ЦГМС - Филиал ФГБУ «ВЕРХНЕ-ВОЛЖСКОЕ УГМС»):</w:t>
      </w:r>
    </w:p>
    <w:p w:rsidR="001E6F78" w:rsidRPr="00DE2859" w:rsidRDefault="001E6F78" w:rsidP="00DE2859">
      <w:pPr>
        <w:ind w:firstLine="709"/>
        <w:jc w:val="both"/>
        <w:rPr>
          <w:b/>
          <w:sz w:val="28"/>
          <w:szCs w:val="28"/>
        </w:rPr>
      </w:pPr>
      <w:r w:rsidRPr="00DE2859">
        <w:rPr>
          <w:b/>
          <w:sz w:val="28"/>
          <w:szCs w:val="28"/>
        </w:rPr>
        <w:t>В ночь с 09 на 10 июня 2018 года местами в районах Республики Мордовия ожидаются ночные заморозки в воздухе до 0°С, на поверхности почвы 0…-2°С.</w:t>
      </w:r>
    </w:p>
    <w:p w:rsidR="001E6F78" w:rsidRPr="00DE2859" w:rsidRDefault="001E6F78" w:rsidP="00DE2859">
      <w:pPr>
        <w:ind w:firstLine="709"/>
        <w:jc w:val="both"/>
        <w:rPr>
          <w:b/>
          <w:sz w:val="28"/>
          <w:szCs w:val="28"/>
        </w:rPr>
      </w:pPr>
      <w:r w:rsidRPr="00DE2859">
        <w:rPr>
          <w:b/>
          <w:sz w:val="28"/>
          <w:szCs w:val="28"/>
        </w:rPr>
        <w:t>В ночь с 10 на 11 июня 2018 года местами в районах Республики Мордовия сохраняются заморозки на поверхности почвы 0…-1°С.</w:t>
      </w:r>
    </w:p>
    <w:p w:rsidR="001E6F78" w:rsidRPr="0018559B" w:rsidRDefault="001E6F78" w:rsidP="002449E7">
      <w:pPr>
        <w:ind w:firstLine="709"/>
        <w:jc w:val="both"/>
        <w:rPr>
          <w:b/>
          <w:color w:val="000000"/>
          <w:kern w:val="2"/>
          <w:sz w:val="28"/>
          <w:szCs w:val="28"/>
        </w:rPr>
      </w:pPr>
    </w:p>
    <w:p w:rsidR="001E6F78" w:rsidRPr="0018559B" w:rsidRDefault="001E6F78" w:rsidP="0018559B">
      <w:pPr>
        <w:widowControl/>
        <w:tabs>
          <w:tab w:val="left" w:pos="567"/>
        </w:tabs>
        <w:autoSpaceDE/>
        <w:autoSpaceDN/>
        <w:adjustRightInd/>
        <w:ind w:left="284" w:firstLine="425"/>
        <w:jc w:val="both"/>
        <w:rPr>
          <w:color w:val="000000"/>
          <w:sz w:val="28"/>
          <w:szCs w:val="28"/>
        </w:rPr>
      </w:pPr>
    </w:p>
    <w:p w:rsidR="001E6F78" w:rsidRPr="00B423B8" w:rsidRDefault="001E6F78" w:rsidP="00BE7D9F">
      <w:pPr>
        <w:keepNext/>
        <w:widowControl/>
        <w:autoSpaceDE/>
        <w:autoSpaceDN/>
        <w:adjustRightInd/>
        <w:ind w:left="284" w:firstLine="437"/>
        <w:jc w:val="both"/>
        <w:rPr>
          <w:b/>
          <w:color w:val="000000"/>
          <w:sz w:val="28"/>
          <w:szCs w:val="28"/>
        </w:rPr>
      </w:pPr>
      <w:r w:rsidRPr="00B423B8">
        <w:rPr>
          <w:b/>
          <w:color w:val="000000"/>
          <w:sz w:val="28"/>
          <w:szCs w:val="28"/>
        </w:rPr>
        <w:t>Рекомендации населению:</w:t>
      </w:r>
    </w:p>
    <w:p w:rsidR="001E6F78" w:rsidRPr="00B423B8" w:rsidRDefault="001E6F78" w:rsidP="00BE7D9F">
      <w:pPr>
        <w:widowControl/>
        <w:autoSpaceDE/>
        <w:autoSpaceDN/>
        <w:adjustRightInd/>
        <w:ind w:firstLine="709"/>
        <w:jc w:val="both"/>
        <w:rPr>
          <w:color w:val="000000"/>
          <w:sz w:val="28"/>
          <w:szCs w:val="28"/>
        </w:rPr>
      </w:pPr>
      <w:r w:rsidRPr="00B423B8">
        <w:rPr>
          <w:color w:val="000000"/>
          <w:sz w:val="28"/>
          <w:szCs w:val="28"/>
        </w:rPr>
        <w:t>Для защиты растений от заморозков необходимо обеспечить укрытие растений полимерной пленкой, нетканым материалом (спанбондом), соломой. При возможности можно применить дымление, полив почвы, увеличивающий ее теплопроводность и влагосодержание в приземном слое воздуха.</w:t>
      </w:r>
    </w:p>
    <w:p w:rsidR="001E6F78" w:rsidRPr="00B423B8" w:rsidRDefault="001E6F78" w:rsidP="00BE7D9F">
      <w:pPr>
        <w:widowControl/>
        <w:autoSpaceDE/>
        <w:autoSpaceDN/>
        <w:adjustRightInd/>
        <w:ind w:firstLine="709"/>
        <w:jc w:val="both"/>
        <w:rPr>
          <w:color w:val="000000"/>
          <w:sz w:val="28"/>
          <w:szCs w:val="28"/>
        </w:rPr>
      </w:pPr>
      <w:r w:rsidRPr="00B423B8">
        <w:rPr>
          <w:color w:val="000000"/>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1E6F78" w:rsidRPr="0018559B" w:rsidRDefault="001E6F78" w:rsidP="0018559B">
      <w:pPr>
        <w:widowControl/>
        <w:autoSpaceDE/>
        <w:autoSpaceDN/>
        <w:adjustRightInd/>
        <w:ind w:left="567" w:firstLine="142"/>
        <w:contextualSpacing/>
        <w:jc w:val="both"/>
        <w:rPr>
          <w:rFonts w:ascii="Arial Unicode MS" w:eastAsia="Arial Unicode MS" w:cs="Tahoma"/>
          <w:sz w:val="28"/>
          <w:szCs w:val="28"/>
        </w:rPr>
      </w:pPr>
    </w:p>
    <w:p w:rsidR="001E6F78" w:rsidRDefault="001E6F78" w:rsidP="0018559B">
      <w:pPr>
        <w:widowControl/>
        <w:autoSpaceDE/>
        <w:autoSpaceDN/>
        <w:adjustRightInd/>
        <w:ind w:left="567" w:firstLine="284"/>
        <w:contextualSpacing/>
        <w:jc w:val="center"/>
        <w:rPr>
          <w:b/>
          <w:bCs/>
          <w:i/>
          <w:iCs/>
          <w:color w:val="000000"/>
          <w:sz w:val="28"/>
          <w:szCs w:val="28"/>
        </w:rPr>
      </w:pPr>
      <w:r w:rsidRPr="00B423B8">
        <w:rPr>
          <w:b/>
          <w:bCs/>
          <w:i/>
          <w:iCs/>
          <w:color w:val="000000"/>
          <w:sz w:val="28"/>
          <w:szCs w:val="28"/>
        </w:rPr>
        <w:t>При необходимости обращайтесь по телефонам: «01» (со стационарных аппаратов), «112» (с мобильных аппаратов).</w:t>
      </w:r>
    </w:p>
    <w:p w:rsidR="001E6F78" w:rsidRPr="0018559B" w:rsidRDefault="001E6F78" w:rsidP="0018559B">
      <w:pPr>
        <w:widowControl/>
        <w:autoSpaceDE/>
        <w:autoSpaceDN/>
        <w:adjustRightInd/>
        <w:ind w:left="567" w:firstLine="142"/>
        <w:contextualSpacing/>
        <w:rPr>
          <w:bCs/>
          <w:iCs/>
          <w:color w:val="000000"/>
          <w:sz w:val="28"/>
          <w:szCs w:val="28"/>
        </w:rPr>
      </w:pPr>
    </w:p>
    <w:p w:rsidR="001E6F78" w:rsidRPr="0018559B" w:rsidRDefault="001E6F78">
      <w:pPr>
        <w:pStyle w:val="BodyText"/>
        <w:spacing w:after="0"/>
        <w:ind w:right="567"/>
        <w:rPr>
          <w:color w:val="000000"/>
          <w:sz w:val="20"/>
        </w:rPr>
      </w:pPr>
    </w:p>
    <w:sectPr w:rsidR="001E6F78" w:rsidRPr="0018559B" w:rsidSect="00A36A3F">
      <w:pgSz w:w="11906" w:h="16838"/>
      <w:pgMar w:top="568" w:right="425" w:bottom="89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l?r ??Ѓfc"/>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cs="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hint="default"/>
        <w:b/>
        <w:i w:val="0"/>
        <w:color w:val="auto"/>
        <w:sz w:val="26"/>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cs="Times New Roman"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4EEB"/>
    <w:rsid w:val="00004081"/>
    <w:rsid w:val="00006933"/>
    <w:rsid w:val="00014252"/>
    <w:rsid w:val="00015116"/>
    <w:rsid w:val="000228D4"/>
    <w:rsid w:val="00026736"/>
    <w:rsid w:val="00032666"/>
    <w:rsid w:val="00034862"/>
    <w:rsid w:val="00040727"/>
    <w:rsid w:val="000471E3"/>
    <w:rsid w:val="0005167C"/>
    <w:rsid w:val="0005539F"/>
    <w:rsid w:val="00056C63"/>
    <w:rsid w:val="0006024F"/>
    <w:rsid w:val="00060DB8"/>
    <w:rsid w:val="000706A3"/>
    <w:rsid w:val="00071ACB"/>
    <w:rsid w:val="00074964"/>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5920"/>
    <w:rsid w:val="00151BC7"/>
    <w:rsid w:val="00151EEF"/>
    <w:rsid w:val="00153256"/>
    <w:rsid w:val="00160B62"/>
    <w:rsid w:val="00171BD8"/>
    <w:rsid w:val="00172B26"/>
    <w:rsid w:val="00173311"/>
    <w:rsid w:val="0018559B"/>
    <w:rsid w:val="00192F81"/>
    <w:rsid w:val="001A174E"/>
    <w:rsid w:val="001A782C"/>
    <w:rsid w:val="001D2091"/>
    <w:rsid w:val="001D2B4F"/>
    <w:rsid w:val="001D3334"/>
    <w:rsid w:val="001D433F"/>
    <w:rsid w:val="001E1BC4"/>
    <w:rsid w:val="001E3A6A"/>
    <w:rsid w:val="001E6F78"/>
    <w:rsid w:val="001F05BB"/>
    <w:rsid w:val="001F0EEE"/>
    <w:rsid w:val="001F790A"/>
    <w:rsid w:val="00203F58"/>
    <w:rsid w:val="00216F52"/>
    <w:rsid w:val="00217B6A"/>
    <w:rsid w:val="00221FC1"/>
    <w:rsid w:val="00224095"/>
    <w:rsid w:val="002243D0"/>
    <w:rsid w:val="0022566D"/>
    <w:rsid w:val="00231C12"/>
    <w:rsid w:val="002449E7"/>
    <w:rsid w:val="0024597E"/>
    <w:rsid w:val="00246E2B"/>
    <w:rsid w:val="00252403"/>
    <w:rsid w:val="002761E6"/>
    <w:rsid w:val="00284528"/>
    <w:rsid w:val="00285987"/>
    <w:rsid w:val="00291FEF"/>
    <w:rsid w:val="002926B0"/>
    <w:rsid w:val="00293927"/>
    <w:rsid w:val="002A24D9"/>
    <w:rsid w:val="002B7B8F"/>
    <w:rsid w:val="002C2B1F"/>
    <w:rsid w:val="002D415D"/>
    <w:rsid w:val="002D42AE"/>
    <w:rsid w:val="002D5634"/>
    <w:rsid w:val="002D6B69"/>
    <w:rsid w:val="002E5F70"/>
    <w:rsid w:val="002F4282"/>
    <w:rsid w:val="002F7CA0"/>
    <w:rsid w:val="003044F3"/>
    <w:rsid w:val="00317C5B"/>
    <w:rsid w:val="0032381D"/>
    <w:rsid w:val="00324700"/>
    <w:rsid w:val="00331EC1"/>
    <w:rsid w:val="00335786"/>
    <w:rsid w:val="00341370"/>
    <w:rsid w:val="00354E46"/>
    <w:rsid w:val="00355CA6"/>
    <w:rsid w:val="0035742B"/>
    <w:rsid w:val="003665BE"/>
    <w:rsid w:val="003671E1"/>
    <w:rsid w:val="00372158"/>
    <w:rsid w:val="003825EB"/>
    <w:rsid w:val="00385D0D"/>
    <w:rsid w:val="00386E91"/>
    <w:rsid w:val="0039679F"/>
    <w:rsid w:val="003A78F4"/>
    <w:rsid w:val="003A7CED"/>
    <w:rsid w:val="003B2DCF"/>
    <w:rsid w:val="003C1AD5"/>
    <w:rsid w:val="003C6E30"/>
    <w:rsid w:val="003D2569"/>
    <w:rsid w:val="003E166A"/>
    <w:rsid w:val="003E66A8"/>
    <w:rsid w:val="003F18F7"/>
    <w:rsid w:val="003F1C57"/>
    <w:rsid w:val="0040269F"/>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907B6"/>
    <w:rsid w:val="004917E5"/>
    <w:rsid w:val="004967C2"/>
    <w:rsid w:val="004A38E5"/>
    <w:rsid w:val="004A3C46"/>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0346A"/>
    <w:rsid w:val="00511448"/>
    <w:rsid w:val="00525E27"/>
    <w:rsid w:val="00542370"/>
    <w:rsid w:val="00542373"/>
    <w:rsid w:val="00554827"/>
    <w:rsid w:val="0056658D"/>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3AB5"/>
    <w:rsid w:val="00620E70"/>
    <w:rsid w:val="006317E0"/>
    <w:rsid w:val="006322EB"/>
    <w:rsid w:val="006609D4"/>
    <w:rsid w:val="00663677"/>
    <w:rsid w:val="00663919"/>
    <w:rsid w:val="006641FF"/>
    <w:rsid w:val="00664775"/>
    <w:rsid w:val="00664CF6"/>
    <w:rsid w:val="00664EAB"/>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3B27"/>
    <w:rsid w:val="00783C86"/>
    <w:rsid w:val="0078767E"/>
    <w:rsid w:val="00793613"/>
    <w:rsid w:val="0079621B"/>
    <w:rsid w:val="007A584E"/>
    <w:rsid w:val="007B2305"/>
    <w:rsid w:val="007B727A"/>
    <w:rsid w:val="007C6A0D"/>
    <w:rsid w:val="007C6AAE"/>
    <w:rsid w:val="007C79DE"/>
    <w:rsid w:val="007E02CC"/>
    <w:rsid w:val="007E3023"/>
    <w:rsid w:val="007E33B3"/>
    <w:rsid w:val="007E7417"/>
    <w:rsid w:val="007E7845"/>
    <w:rsid w:val="007F20E0"/>
    <w:rsid w:val="007F6162"/>
    <w:rsid w:val="007F7A5E"/>
    <w:rsid w:val="00800520"/>
    <w:rsid w:val="00800EA8"/>
    <w:rsid w:val="00814595"/>
    <w:rsid w:val="0081602F"/>
    <w:rsid w:val="008208F1"/>
    <w:rsid w:val="0082587B"/>
    <w:rsid w:val="00826F9B"/>
    <w:rsid w:val="00827A2C"/>
    <w:rsid w:val="00836CF3"/>
    <w:rsid w:val="00842612"/>
    <w:rsid w:val="008427B4"/>
    <w:rsid w:val="00842DA5"/>
    <w:rsid w:val="00855F5B"/>
    <w:rsid w:val="00862FDB"/>
    <w:rsid w:val="008638F6"/>
    <w:rsid w:val="00867BC0"/>
    <w:rsid w:val="008701F8"/>
    <w:rsid w:val="0087128A"/>
    <w:rsid w:val="00873605"/>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A7356"/>
    <w:rsid w:val="009B027F"/>
    <w:rsid w:val="009B5414"/>
    <w:rsid w:val="009C26B6"/>
    <w:rsid w:val="009C6B9F"/>
    <w:rsid w:val="009D1F4D"/>
    <w:rsid w:val="009D23A8"/>
    <w:rsid w:val="009D5FDF"/>
    <w:rsid w:val="009D659F"/>
    <w:rsid w:val="009E41E0"/>
    <w:rsid w:val="009F48C0"/>
    <w:rsid w:val="009F5F2B"/>
    <w:rsid w:val="009F7689"/>
    <w:rsid w:val="00A0230D"/>
    <w:rsid w:val="00A063AA"/>
    <w:rsid w:val="00A233D3"/>
    <w:rsid w:val="00A24EEB"/>
    <w:rsid w:val="00A35A4D"/>
    <w:rsid w:val="00A36A3F"/>
    <w:rsid w:val="00A37353"/>
    <w:rsid w:val="00A51623"/>
    <w:rsid w:val="00A52F90"/>
    <w:rsid w:val="00A61212"/>
    <w:rsid w:val="00A64E4F"/>
    <w:rsid w:val="00A70DEA"/>
    <w:rsid w:val="00A72535"/>
    <w:rsid w:val="00A73709"/>
    <w:rsid w:val="00A75BF0"/>
    <w:rsid w:val="00A95ACC"/>
    <w:rsid w:val="00AA69FE"/>
    <w:rsid w:val="00AA6C1E"/>
    <w:rsid w:val="00AB586F"/>
    <w:rsid w:val="00AC45DF"/>
    <w:rsid w:val="00AC4FB1"/>
    <w:rsid w:val="00AC5E1C"/>
    <w:rsid w:val="00AD4BCF"/>
    <w:rsid w:val="00AD59E9"/>
    <w:rsid w:val="00AE3CF6"/>
    <w:rsid w:val="00B015F1"/>
    <w:rsid w:val="00B15F78"/>
    <w:rsid w:val="00B2241A"/>
    <w:rsid w:val="00B304FB"/>
    <w:rsid w:val="00B319D8"/>
    <w:rsid w:val="00B34232"/>
    <w:rsid w:val="00B423B8"/>
    <w:rsid w:val="00B515F6"/>
    <w:rsid w:val="00B61CF1"/>
    <w:rsid w:val="00B62F40"/>
    <w:rsid w:val="00B633B1"/>
    <w:rsid w:val="00B63453"/>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E7D9F"/>
    <w:rsid w:val="00BF593B"/>
    <w:rsid w:val="00C00756"/>
    <w:rsid w:val="00C022E6"/>
    <w:rsid w:val="00C057C5"/>
    <w:rsid w:val="00C0696E"/>
    <w:rsid w:val="00C10271"/>
    <w:rsid w:val="00C113A6"/>
    <w:rsid w:val="00C12923"/>
    <w:rsid w:val="00C14901"/>
    <w:rsid w:val="00C259FC"/>
    <w:rsid w:val="00C2775C"/>
    <w:rsid w:val="00C333B5"/>
    <w:rsid w:val="00C3345F"/>
    <w:rsid w:val="00C3567D"/>
    <w:rsid w:val="00C41073"/>
    <w:rsid w:val="00C4283C"/>
    <w:rsid w:val="00C509DB"/>
    <w:rsid w:val="00C634C8"/>
    <w:rsid w:val="00C77D60"/>
    <w:rsid w:val="00C8075F"/>
    <w:rsid w:val="00C8099A"/>
    <w:rsid w:val="00C90D14"/>
    <w:rsid w:val="00C91D8D"/>
    <w:rsid w:val="00C91E83"/>
    <w:rsid w:val="00C91F42"/>
    <w:rsid w:val="00C975EA"/>
    <w:rsid w:val="00CA3C5A"/>
    <w:rsid w:val="00CA70B6"/>
    <w:rsid w:val="00CB4493"/>
    <w:rsid w:val="00CB7C8B"/>
    <w:rsid w:val="00CC2C52"/>
    <w:rsid w:val="00CC5865"/>
    <w:rsid w:val="00CD4F18"/>
    <w:rsid w:val="00CF2825"/>
    <w:rsid w:val="00D0157F"/>
    <w:rsid w:val="00D01E9D"/>
    <w:rsid w:val="00D10C83"/>
    <w:rsid w:val="00D42742"/>
    <w:rsid w:val="00D43F18"/>
    <w:rsid w:val="00D44D90"/>
    <w:rsid w:val="00D607F8"/>
    <w:rsid w:val="00D61199"/>
    <w:rsid w:val="00D65CD1"/>
    <w:rsid w:val="00D7148B"/>
    <w:rsid w:val="00D71F0D"/>
    <w:rsid w:val="00D80C87"/>
    <w:rsid w:val="00D812C1"/>
    <w:rsid w:val="00D8250E"/>
    <w:rsid w:val="00D84995"/>
    <w:rsid w:val="00D874FF"/>
    <w:rsid w:val="00D91397"/>
    <w:rsid w:val="00D919AF"/>
    <w:rsid w:val="00D93C4B"/>
    <w:rsid w:val="00D956D0"/>
    <w:rsid w:val="00D96422"/>
    <w:rsid w:val="00DB41F8"/>
    <w:rsid w:val="00DB72C0"/>
    <w:rsid w:val="00DC042B"/>
    <w:rsid w:val="00DC09DA"/>
    <w:rsid w:val="00DC517C"/>
    <w:rsid w:val="00DC5DFD"/>
    <w:rsid w:val="00DC79ED"/>
    <w:rsid w:val="00DD0333"/>
    <w:rsid w:val="00DD5B53"/>
    <w:rsid w:val="00DD5F4E"/>
    <w:rsid w:val="00DE2859"/>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EF62E5"/>
    <w:rsid w:val="00F13616"/>
    <w:rsid w:val="00F2526E"/>
    <w:rsid w:val="00F25EC3"/>
    <w:rsid w:val="00F30BEA"/>
    <w:rsid w:val="00F322C4"/>
    <w:rsid w:val="00F37313"/>
    <w:rsid w:val="00F408D6"/>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A24EEB"/>
    <w:pPr>
      <w:widowControl w:val="0"/>
      <w:autoSpaceDE w:val="0"/>
      <w:autoSpaceDN w:val="0"/>
      <w:adjustRightInd w:val="0"/>
    </w:pPr>
    <w:rPr>
      <w:sz w:val="20"/>
      <w:szCs w:val="20"/>
    </w:rPr>
  </w:style>
  <w:style w:type="paragraph" w:styleId="Heading2">
    <w:name w:val="heading 2"/>
    <w:basedOn w:val="Normal"/>
    <w:next w:val="Normal"/>
    <w:link w:val="Heading2Char"/>
    <w:uiPriority w:val="99"/>
    <w:qFormat/>
    <w:rsid w:val="00A24EEB"/>
    <w:pPr>
      <w:keepNext/>
      <w:widowControl/>
      <w:autoSpaceDE/>
      <w:autoSpaceDN/>
      <w:adjustRightInd/>
      <w:jc w:val="center"/>
      <w:outlineLvl w:val="1"/>
    </w:pPr>
    <w:rPr>
      <w:sz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032666"/>
    <w:rPr>
      <w:rFonts w:cs="Times New Roman"/>
      <w:sz w:val="28"/>
    </w:rPr>
  </w:style>
  <w:style w:type="character" w:styleId="Hyperlink">
    <w:name w:val="Hyperlink"/>
    <w:basedOn w:val="DefaultParagraphFont"/>
    <w:uiPriority w:val="99"/>
    <w:rsid w:val="00A24EEB"/>
    <w:rPr>
      <w:rFonts w:cs="Times New Roman"/>
      <w:color w:val="0000FF"/>
      <w:u w:val="single"/>
    </w:rPr>
  </w:style>
  <w:style w:type="paragraph" w:styleId="BodyTextIndent">
    <w:name w:val="Body Text Indent"/>
    <w:basedOn w:val="Normal"/>
    <w:link w:val="BodyTextIndentChar"/>
    <w:uiPriority w:val="99"/>
    <w:rsid w:val="00A24EEB"/>
    <w:pPr>
      <w:spacing w:after="120"/>
      <w:ind w:left="283"/>
    </w:pPr>
  </w:style>
  <w:style w:type="character" w:customStyle="1" w:styleId="BodyTextIndentChar">
    <w:name w:val="Body Text Indent Char"/>
    <w:basedOn w:val="DefaultParagraphFont"/>
    <w:link w:val="BodyTextIndent"/>
    <w:uiPriority w:val="99"/>
    <w:locked/>
    <w:rsid w:val="006B47B5"/>
    <w:rPr>
      <w:rFonts w:cs="Times New Roman"/>
      <w:lang w:val="ru-RU" w:eastAsia="ru-RU"/>
    </w:rPr>
  </w:style>
  <w:style w:type="paragraph" w:customStyle="1" w:styleId="a">
    <w:name w:val="Знак Знак Знак Знак Знак Знак"/>
    <w:basedOn w:val="Normal"/>
    <w:uiPriority w:val="99"/>
    <w:rsid w:val="00A24EEB"/>
    <w:pPr>
      <w:autoSpaceDE/>
      <w:autoSpaceDN/>
      <w:spacing w:after="160" w:line="240" w:lineRule="exact"/>
      <w:jc w:val="right"/>
    </w:pPr>
    <w:rPr>
      <w:rFonts w:ascii="Calibri" w:hAnsi="Calibri" w:cs="Calibri"/>
      <w:lang w:val="en-GB" w:eastAsia="en-US"/>
    </w:rPr>
  </w:style>
  <w:style w:type="paragraph" w:customStyle="1" w:styleId="1">
    <w:name w:val="Обычный1"/>
    <w:uiPriority w:val="99"/>
    <w:rsid w:val="00A24EEB"/>
    <w:pPr>
      <w:widowControl w:val="0"/>
      <w:snapToGrid w:val="0"/>
    </w:pPr>
    <w:rPr>
      <w:sz w:val="20"/>
      <w:szCs w:val="20"/>
    </w:rPr>
  </w:style>
  <w:style w:type="table" w:styleId="TableGrid">
    <w:name w:val="Table Grid"/>
    <w:basedOn w:val="TableNormal"/>
    <w:uiPriority w:val="99"/>
    <w:rsid w:val="00A24EE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name w:val="Знак Знак Знак Знак"/>
    <w:basedOn w:val="Normal"/>
    <w:uiPriority w:val="99"/>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BodyTextIndent3">
    <w:name w:val="Body Text Indent 3"/>
    <w:basedOn w:val="Normal"/>
    <w:link w:val="BodyTextIndent3Char"/>
    <w:uiPriority w:val="99"/>
    <w:rsid w:val="00AA6C1E"/>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Pr>
      <w:rFonts w:cs="Times New Roman"/>
      <w:sz w:val="16"/>
      <w:szCs w:val="16"/>
    </w:rPr>
  </w:style>
  <w:style w:type="paragraph" w:customStyle="1" w:styleId="5">
    <w:name w:val="заголовок 5"/>
    <w:basedOn w:val="Normal2"/>
    <w:next w:val="Normal2"/>
    <w:uiPriority w:val="99"/>
    <w:rsid w:val="00AA6C1E"/>
    <w:pPr>
      <w:keepNext/>
      <w:jc w:val="center"/>
    </w:pPr>
    <w:rPr>
      <w:b/>
      <w:sz w:val="24"/>
    </w:rPr>
  </w:style>
  <w:style w:type="paragraph" w:customStyle="1" w:styleId="Normal2">
    <w:name w:val="Normal2"/>
    <w:uiPriority w:val="99"/>
    <w:rsid w:val="00AA6C1E"/>
    <w:rPr>
      <w:sz w:val="20"/>
      <w:szCs w:val="20"/>
    </w:rPr>
  </w:style>
  <w:style w:type="paragraph" w:customStyle="1" w:styleId="a1">
    <w:name w:val="Знак Знак Знак Знак Знак Знак Знак Знак Знак Знак Знак Знак Знак"/>
    <w:basedOn w:val="Normal"/>
    <w:uiPriority w:val="99"/>
    <w:rsid w:val="00AA6C1E"/>
    <w:pPr>
      <w:autoSpaceDE/>
      <w:autoSpaceDN/>
      <w:spacing w:after="160" w:line="240" w:lineRule="exact"/>
      <w:jc w:val="right"/>
    </w:pPr>
    <w:rPr>
      <w:lang w:val="en-GB" w:eastAsia="en-US"/>
    </w:rPr>
  </w:style>
  <w:style w:type="paragraph" w:styleId="BodyText">
    <w:name w:val="Body Text"/>
    <w:basedOn w:val="Normal"/>
    <w:link w:val="BodyTextChar"/>
    <w:uiPriority w:val="99"/>
    <w:rsid w:val="00341370"/>
    <w:pPr>
      <w:widowControl/>
      <w:autoSpaceDE/>
      <w:autoSpaceDN/>
      <w:adjustRightInd/>
      <w:spacing w:after="120"/>
    </w:pPr>
    <w:rPr>
      <w:sz w:val="28"/>
    </w:rPr>
  </w:style>
  <w:style w:type="character" w:customStyle="1" w:styleId="BodyTextChar">
    <w:name w:val="Body Text Char"/>
    <w:basedOn w:val="DefaultParagraphFont"/>
    <w:link w:val="BodyText"/>
    <w:uiPriority w:val="99"/>
    <w:semiHidden/>
    <w:locked/>
    <w:rPr>
      <w:rFonts w:cs="Times New Roman"/>
      <w:sz w:val="20"/>
      <w:szCs w:val="20"/>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Normal"/>
    <w:uiPriority w:val="99"/>
    <w:rsid w:val="006B47B5"/>
    <w:pPr>
      <w:autoSpaceDE/>
      <w:autoSpaceDN/>
      <w:spacing w:after="160" w:line="240" w:lineRule="exact"/>
      <w:jc w:val="right"/>
    </w:pPr>
    <w:rPr>
      <w:lang w:val="en-GB" w:eastAsia="en-US"/>
    </w:rPr>
  </w:style>
  <w:style w:type="paragraph" w:styleId="Footer">
    <w:name w:val="footer"/>
    <w:basedOn w:val="Normal"/>
    <w:link w:val="FooterChar"/>
    <w:uiPriority w:val="99"/>
    <w:rsid w:val="00224095"/>
    <w:pPr>
      <w:widowControl/>
      <w:tabs>
        <w:tab w:val="center" w:pos="4153"/>
        <w:tab w:val="right" w:pos="8306"/>
      </w:tabs>
      <w:autoSpaceDE/>
      <w:autoSpaceDN/>
      <w:adjustRightInd/>
    </w:pPr>
    <w:rPr>
      <w:rFonts w:eastAsia="MS Mincho"/>
      <w:sz w:val="28"/>
    </w:rPr>
  </w:style>
  <w:style w:type="character" w:customStyle="1" w:styleId="FooterChar">
    <w:name w:val="Footer Char"/>
    <w:basedOn w:val="DefaultParagraphFont"/>
    <w:link w:val="Footer"/>
    <w:uiPriority w:val="99"/>
    <w:semiHidden/>
    <w:locked/>
    <w:rPr>
      <w:rFonts w:cs="Times New Roman"/>
      <w:sz w:val="20"/>
      <w:szCs w:val="20"/>
    </w:rPr>
  </w:style>
  <w:style w:type="paragraph" w:customStyle="1" w:styleId="7">
    <w:name w:val="Знак7"/>
    <w:basedOn w:val="Normal"/>
    <w:uiPriority w:val="99"/>
    <w:rsid w:val="004E760F"/>
    <w:pPr>
      <w:autoSpaceDE/>
      <w:autoSpaceDN/>
      <w:spacing w:after="160" w:line="240" w:lineRule="exact"/>
      <w:jc w:val="right"/>
    </w:pPr>
    <w:rPr>
      <w:lang w:val="en-GB" w:eastAsia="en-US"/>
    </w:rPr>
  </w:style>
  <w:style w:type="character" w:styleId="Emphasis">
    <w:name w:val="Emphasis"/>
    <w:basedOn w:val="DefaultParagraphFont"/>
    <w:uiPriority w:val="99"/>
    <w:qFormat/>
    <w:rsid w:val="00417EF1"/>
    <w:rPr>
      <w:rFonts w:cs="Times New Roman"/>
      <w:i/>
    </w:rPr>
  </w:style>
  <w:style w:type="paragraph" w:styleId="NormalWeb">
    <w:name w:val="Normal (Web)"/>
    <w:basedOn w:val="Normal"/>
    <w:uiPriority w:val="99"/>
    <w:rsid w:val="009218F8"/>
    <w:pPr>
      <w:widowControl/>
      <w:autoSpaceDE/>
      <w:autoSpaceDN/>
      <w:adjustRightInd/>
      <w:spacing w:before="100" w:beforeAutospacing="1" w:after="100" w:afterAutospacing="1"/>
    </w:pPr>
    <w:rPr>
      <w:sz w:val="24"/>
      <w:szCs w:val="24"/>
    </w:rPr>
  </w:style>
  <w:style w:type="character" w:styleId="Strong">
    <w:name w:val="Strong"/>
    <w:basedOn w:val="DefaultParagraphFont"/>
    <w:uiPriority w:val="99"/>
    <w:qFormat/>
    <w:rsid w:val="009218F8"/>
    <w:rPr>
      <w:rFonts w:cs="Times New Roman"/>
      <w:b/>
    </w:rPr>
  </w:style>
</w:styles>
</file>

<file path=word/webSettings.xml><?xml version="1.0" encoding="utf-8"?>
<w:webSettings xmlns:r="http://schemas.openxmlformats.org/officeDocument/2006/relationships" xmlns:w="http://schemas.openxmlformats.org/wordprocessingml/2006/main">
  <w:divs>
    <w:div w:id="545334991">
      <w:marLeft w:val="0"/>
      <w:marRight w:val="0"/>
      <w:marTop w:val="0"/>
      <w:marBottom w:val="0"/>
      <w:divBdr>
        <w:top w:val="none" w:sz="0" w:space="0" w:color="auto"/>
        <w:left w:val="none" w:sz="0" w:space="0" w:color="auto"/>
        <w:bottom w:val="none" w:sz="0" w:space="0" w:color="auto"/>
        <w:right w:val="none" w:sz="0" w:space="0" w:color="auto"/>
      </w:divBdr>
    </w:div>
    <w:div w:id="545334992">
      <w:marLeft w:val="0"/>
      <w:marRight w:val="0"/>
      <w:marTop w:val="0"/>
      <w:marBottom w:val="0"/>
      <w:divBdr>
        <w:top w:val="none" w:sz="0" w:space="0" w:color="auto"/>
        <w:left w:val="none" w:sz="0" w:space="0" w:color="auto"/>
        <w:bottom w:val="none" w:sz="0" w:space="0" w:color="auto"/>
        <w:right w:val="none" w:sz="0" w:space="0" w:color="auto"/>
      </w:divBdr>
    </w:div>
    <w:div w:id="545334993">
      <w:marLeft w:val="0"/>
      <w:marRight w:val="0"/>
      <w:marTop w:val="0"/>
      <w:marBottom w:val="0"/>
      <w:divBdr>
        <w:top w:val="none" w:sz="0" w:space="0" w:color="auto"/>
        <w:left w:val="none" w:sz="0" w:space="0" w:color="auto"/>
        <w:bottom w:val="none" w:sz="0" w:space="0" w:color="auto"/>
        <w:right w:val="none" w:sz="0" w:space="0" w:color="auto"/>
      </w:divBdr>
    </w:div>
    <w:div w:id="545334994">
      <w:marLeft w:val="0"/>
      <w:marRight w:val="0"/>
      <w:marTop w:val="0"/>
      <w:marBottom w:val="0"/>
      <w:divBdr>
        <w:top w:val="none" w:sz="0" w:space="0" w:color="auto"/>
        <w:left w:val="none" w:sz="0" w:space="0" w:color="auto"/>
        <w:bottom w:val="none" w:sz="0" w:space="0" w:color="auto"/>
        <w:right w:val="none" w:sz="0" w:space="0" w:color="auto"/>
      </w:divBdr>
    </w:div>
    <w:div w:id="545334995">
      <w:marLeft w:val="0"/>
      <w:marRight w:val="0"/>
      <w:marTop w:val="0"/>
      <w:marBottom w:val="0"/>
      <w:divBdr>
        <w:top w:val="none" w:sz="0" w:space="0" w:color="auto"/>
        <w:left w:val="none" w:sz="0" w:space="0" w:color="auto"/>
        <w:bottom w:val="none" w:sz="0" w:space="0" w:color="auto"/>
        <w:right w:val="none" w:sz="0" w:space="0" w:color="auto"/>
      </w:divBdr>
    </w:div>
    <w:div w:id="545334996">
      <w:marLeft w:val="0"/>
      <w:marRight w:val="0"/>
      <w:marTop w:val="0"/>
      <w:marBottom w:val="0"/>
      <w:divBdr>
        <w:top w:val="none" w:sz="0" w:space="0" w:color="auto"/>
        <w:left w:val="none" w:sz="0" w:space="0" w:color="auto"/>
        <w:bottom w:val="none" w:sz="0" w:space="0" w:color="auto"/>
        <w:right w:val="none" w:sz="0" w:space="0" w:color="auto"/>
      </w:divBdr>
    </w:div>
    <w:div w:id="545334997">
      <w:marLeft w:val="0"/>
      <w:marRight w:val="0"/>
      <w:marTop w:val="0"/>
      <w:marBottom w:val="0"/>
      <w:divBdr>
        <w:top w:val="none" w:sz="0" w:space="0" w:color="auto"/>
        <w:left w:val="none" w:sz="0" w:space="0" w:color="auto"/>
        <w:bottom w:val="none" w:sz="0" w:space="0" w:color="auto"/>
        <w:right w:val="none" w:sz="0" w:space="0" w:color="auto"/>
      </w:divBdr>
    </w:div>
    <w:div w:id="545334998">
      <w:marLeft w:val="0"/>
      <w:marRight w:val="0"/>
      <w:marTop w:val="0"/>
      <w:marBottom w:val="0"/>
      <w:divBdr>
        <w:top w:val="none" w:sz="0" w:space="0" w:color="auto"/>
        <w:left w:val="none" w:sz="0" w:space="0" w:color="auto"/>
        <w:bottom w:val="none" w:sz="0" w:space="0" w:color="auto"/>
        <w:right w:val="none" w:sz="0" w:space="0" w:color="auto"/>
      </w:divBdr>
    </w:div>
    <w:div w:id="545334999">
      <w:marLeft w:val="0"/>
      <w:marRight w:val="0"/>
      <w:marTop w:val="0"/>
      <w:marBottom w:val="0"/>
      <w:divBdr>
        <w:top w:val="none" w:sz="0" w:space="0" w:color="auto"/>
        <w:left w:val="none" w:sz="0" w:space="0" w:color="auto"/>
        <w:bottom w:val="none" w:sz="0" w:space="0" w:color="auto"/>
        <w:right w:val="none" w:sz="0" w:space="0" w:color="auto"/>
      </w:divBdr>
    </w:div>
    <w:div w:id="545335000">
      <w:marLeft w:val="0"/>
      <w:marRight w:val="0"/>
      <w:marTop w:val="0"/>
      <w:marBottom w:val="0"/>
      <w:divBdr>
        <w:top w:val="none" w:sz="0" w:space="0" w:color="auto"/>
        <w:left w:val="none" w:sz="0" w:space="0" w:color="auto"/>
        <w:bottom w:val="none" w:sz="0" w:space="0" w:color="auto"/>
        <w:right w:val="none" w:sz="0" w:space="0" w:color="auto"/>
      </w:divBdr>
    </w:div>
    <w:div w:id="545335001">
      <w:marLeft w:val="0"/>
      <w:marRight w:val="0"/>
      <w:marTop w:val="0"/>
      <w:marBottom w:val="0"/>
      <w:divBdr>
        <w:top w:val="none" w:sz="0" w:space="0" w:color="auto"/>
        <w:left w:val="none" w:sz="0" w:space="0" w:color="auto"/>
        <w:bottom w:val="none" w:sz="0" w:space="0" w:color="auto"/>
        <w:right w:val="none" w:sz="0" w:space="0" w:color="auto"/>
      </w:divBdr>
    </w:div>
    <w:div w:id="545335002">
      <w:marLeft w:val="0"/>
      <w:marRight w:val="0"/>
      <w:marTop w:val="0"/>
      <w:marBottom w:val="0"/>
      <w:divBdr>
        <w:top w:val="none" w:sz="0" w:space="0" w:color="auto"/>
        <w:left w:val="none" w:sz="0" w:space="0" w:color="auto"/>
        <w:bottom w:val="none" w:sz="0" w:space="0" w:color="auto"/>
        <w:right w:val="none" w:sz="0" w:space="0" w:color="auto"/>
      </w:divBdr>
    </w:div>
    <w:div w:id="545335003">
      <w:marLeft w:val="0"/>
      <w:marRight w:val="0"/>
      <w:marTop w:val="0"/>
      <w:marBottom w:val="0"/>
      <w:divBdr>
        <w:top w:val="none" w:sz="0" w:space="0" w:color="auto"/>
        <w:left w:val="none" w:sz="0" w:space="0" w:color="auto"/>
        <w:bottom w:val="none" w:sz="0" w:space="0" w:color="auto"/>
        <w:right w:val="none" w:sz="0" w:space="0" w:color="auto"/>
      </w:divBdr>
    </w:div>
    <w:div w:id="545335004">
      <w:marLeft w:val="0"/>
      <w:marRight w:val="0"/>
      <w:marTop w:val="0"/>
      <w:marBottom w:val="0"/>
      <w:divBdr>
        <w:top w:val="none" w:sz="0" w:space="0" w:color="auto"/>
        <w:left w:val="none" w:sz="0" w:space="0" w:color="auto"/>
        <w:bottom w:val="none" w:sz="0" w:space="0" w:color="auto"/>
        <w:right w:val="none" w:sz="0" w:space="0" w:color="auto"/>
      </w:divBdr>
    </w:div>
    <w:div w:id="545335005">
      <w:marLeft w:val="0"/>
      <w:marRight w:val="0"/>
      <w:marTop w:val="0"/>
      <w:marBottom w:val="0"/>
      <w:divBdr>
        <w:top w:val="none" w:sz="0" w:space="0" w:color="auto"/>
        <w:left w:val="none" w:sz="0" w:space="0" w:color="auto"/>
        <w:bottom w:val="none" w:sz="0" w:space="0" w:color="auto"/>
        <w:right w:val="none" w:sz="0" w:space="0" w:color="auto"/>
      </w:divBdr>
    </w:div>
    <w:div w:id="545335006">
      <w:marLeft w:val="0"/>
      <w:marRight w:val="0"/>
      <w:marTop w:val="0"/>
      <w:marBottom w:val="0"/>
      <w:divBdr>
        <w:top w:val="none" w:sz="0" w:space="0" w:color="auto"/>
        <w:left w:val="none" w:sz="0" w:space="0" w:color="auto"/>
        <w:bottom w:val="none" w:sz="0" w:space="0" w:color="auto"/>
        <w:right w:val="none" w:sz="0" w:space="0" w:color="auto"/>
      </w:divBdr>
    </w:div>
    <w:div w:id="545335007">
      <w:marLeft w:val="0"/>
      <w:marRight w:val="0"/>
      <w:marTop w:val="0"/>
      <w:marBottom w:val="0"/>
      <w:divBdr>
        <w:top w:val="none" w:sz="0" w:space="0" w:color="auto"/>
        <w:left w:val="none" w:sz="0" w:space="0" w:color="auto"/>
        <w:bottom w:val="none" w:sz="0" w:space="0" w:color="auto"/>
        <w:right w:val="none" w:sz="0" w:space="0" w:color="auto"/>
      </w:divBdr>
    </w:div>
    <w:div w:id="545335008">
      <w:marLeft w:val="0"/>
      <w:marRight w:val="0"/>
      <w:marTop w:val="0"/>
      <w:marBottom w:val="0"/>
      <w:divBdr>
        <w:top w:val="none" w:sz="0" w:space="0" w:color="auto"/>
        <w:left w:val="none" w:sz="0" w:space="0" w:color="auto"/>
        <w:bottom w:val="none" w:sz="0" w:space="0" w:color="auto"/>
        <w:right w:val="none" w:sz="0" w:space="0" w:color="auto"/>
      </w:divBdr>
    </w:div>
    <w:div w:id="545335009">
      <w:marLeft w:val="0"/>
      <w:marRight w:val="0"/>
      <w:marTop w:val="0"/>
      <w:marBottom w:val="0"/>
      <w:divBdr>
        <w:top w:val="none" w:sz="0" w:space="0" w:color="auto"/>
        <w:left w:val="none" w:sz="0" w:space="0" w:color="auto"/>
        <w:bottom w:val="none" w:sz="0" w:space="0" w:color="auto"/>
        <w:right w:val="none" w:sz="0" w:space="0" w:color="auto"/>
      </w:divBdr>
    </w:div>
    <w:div w:id="545335010">
      <w:marLeft w:val="0"/>
      <w:marRight w:val="0"/>
      <w:marTop w:val="0"/>
      <w:marBottom w:val="0"/>
      <w:divBdr>
        <w:top w:val="none" w:sz="0" w:space="0" w:color="auto"/>
        <w:left w:val="none" w:sz="0" w:space="0" w:color="auto"/>
        <w:bottom w:val="none" w:sz="0" w:space="0" w:color="auto"/>
        <w:right w:val="none" w:sz="0" w:space="0" w:color="auto"/>
      </w:divBdr>
    </w:div>
    <w:div w:id="545335011">
      <w:marLeft w:val="0"/>
      <w:marRight w:val="0"/>
      <w:marTop w:val="0"/>
      <w:marBottom w:val="0"/>
      <w:divBdr>
        <w:top w:val="none" w:sz="0" w:space="0" w:color="auto"/>
        <w:left w:val="none" w:sz="0" w:space="0" w:color="auto"/>
        <w:bottom w:val="none" w:sz="0" w:space="0" w:color="auto"/>
        <w:right w:val="none" w:sz="0" w:space="0" w:color="auto"/>
      </w:divBdr>
    </w:div>
    <w:div w:id="545335012">
      <w:marLeft w:val="0"/>
      <w:marRight w:val="0"/>
      <w:marTop w:val="0"/>
      <w:marBottom w:val="0"/>
      <w:divBdr>
        <w:top w:val="none" w:sz="0" w:space="0" w:color="auto"/>
        <w:left w:val="none" w:sz="0" w:space="0" w:color="auto"/>
        <w:bottom w:val="none" w:sz="0" w:space="0" w:color="auto"/>
        <w:right w:val="none" w:sz="0" w:space="0" w:color="auto"/>
      </w:divBdr>
    </w:div>
    <w:div w:id="545335013">
      <w:marLeft w:val="0"/>
      <w:marRight w:val="0"/>
      <w:marTop w:val="0"/>
      <w:marBottom w:val="0"/>
      <w:divBdr>
        <w:top w:val="none" w:sz="0" w:space="0" w:color="auto"/>
        <w:left w:val="none" w:sz="0" w:space="0" w:color="auto"/>
        <w:bottom w:val="none" w:sz="0" w:space="0" w:color="auto"/>
        <w:right w:val="none" w:sz="0" w:space="0" w:color="auto"/>
      </w:divBdr>
    </w:div>
    <w:div w:id="545335014">
      <w:marLeft w:val="0"/>
      <w:marRight w:val="0"/>
      <w:marTop w:val="0"/>
      <w:marBottom w:val="0"/>
      <w:divBdr>
        <w:top w:val="none" w:sz="0" w:space="0" w:color="auto"/>
        <w:left w:val="none" w:sz="0" w:space="0" w:color="auto"/>
        <w:bottom w:val="none" w:sz="0" w:space="0" w:color="auto"/>
        <w:right w:val="none" w:sz="0" w:space="0" w:color="auto"/>
      </w:divBdr>
    </w:div>
    <w:div w:id="545335015">
      <w:marLeft w:val="0"/>
      <w:marRight w:val="0"/>
      <w:marTop w:val="0"/>
      <w:marBottom w:val="0"/>
      <w:divBdr>
        <w:top w:val="none" w:sz="0" w:space="0" w:color="auto"/>
        <w:left w:val="none" w:sz="0" w:space="0" w:color="auto"/>
        <w:bottom w:val="none" w:sz="0" w:space="0" w:color="auto"/>
        <w:right w:val="none" w:sz="0" w:space="0" w:color="auto"/>
      </w:divBdr>
    </w:div>
    <w:div w:id="545335016">
      <w:marLeft w:val="0"/>
      <w:marRight w:val="0"/>
      <w:marTop w:val="0"/>
      <w:marBottom w:val="0"/>
      <w:divBdr>
        <w:top w:val="none" w:sz="0" w:space="0" w:color="auto"/>
        <w:left w:val="none" w:sz="0" w:space="0" w:color="auto"/>
        <w:bottom w:val="none" w:sz="0" w:space="0" w:color="auto"/>
        <w:right w:val="none" w:sz="0" w:space="0" w:color="auto"/>
      </w:divBdr>
    </w:div>
    <w:div w:id="5453350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1</Pages>
  <Words>189</Words>
  <Characters>1083</Characters>
  <Application>Microsoft Office Outlook</Application>
  <DocSecurity>0</DocSecurity>
  <Lines>0</Lines>
  <Paragraphs>0</Paragraphs>
  <ScaleCrop>false</ScaleCrop>
  <Company>SHULC 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dc:description/>
  <cp:lastModifiedBy>sveta</cp:lastModifiedBy>
  <cp:revision>20</cp:revision>
  <cp:lastPrinted>2018-06-09T09:00:00Z</cp:lastPrinted>
  <dcterms:created xsi:type="dcterms:W3CDTF">2018-05-28T08:30:00Z</dcterms:created>
  <dcterms:modified xsi:type="dcterms:W3CDTF">2018-06-09T11:24:00Z</dcterms:modified>
</cp:coreProperties>
</file>