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1B7" w:rsidRDefault="00B621B7">
      <w:r>
        <w:rPr>
          <w:b/>
        </w:rPr>
        <w:t xml:space="preserve"> </w:t>
      </w:r>
    </w:p>
    <w:p w:rsidR="00B621B7" w:rsidRPr="00182C3B" w:rsidRDefault="00B621B7" w:rsidP="00745CBE">
      <w:pPr>
        <w:ind w:firstLine="540"/>
        <w:jc w:val="center"/>
        <w:outlineLvl w:val="0"/>
        <w:rPr>
          <w:b/>
          <w:sz w:val="20"/>
          <w:szCs w:val="20"/>
        </w:rPr>
      </w:pPr>
      <w:r w:rsidRPr="00182C3B">
        <w:rPr>
          <w:b/>
          <w:sz w:val="20"/>
          <w:szCs w:val="20"/>
        </w:rPr>
        <w:t>СВЕДЕНИЯ</w:t>
      </w:r>
    </w:p>
    <w:p w:rsidR="00B621B7" w:rsidRPr="00182C3B" w:rsidRDefault="00B621B7" w:rsidP="00745CBE">
      <w:pPr>
        <w:ind w:firstLine="540"/>
        <w:jc w:val="center"/>
        <w:rPr>
          <w:sz w:val="20"/>
          <w:szCs w:val="20"/>
        </w:rPr>
      </w:pPr>
    </w:p>
    <w:p w:rsidR="00B621B7" w:rsidRPr="00182C3B" w:rsidRDefault="00B621B7" w:rsidP="00745CBE">
      <w:pPr>
        <w:pStyle w:val="ConsPlusNonformat"/>
        <w:jc w:val="center"/>
        <w:rPr>
          <w:rFonts w:ascii="Times New Roman" w:hAnsi="Times New Roman" w:cs="Times New Roman"/>
          <w:b/>
          <w:u w:val="single"/>
        </w:rPr>
      </w:pPr>
      <w:r w:rsidRPr="00182C3B">
        <w:rPr>
          <w:rFonts w:ascii="Times New Roman" w:hAnsi="Times New Roman" w:cs="Times New Roman"/>
          <w:b/>
          <w:u w:val="single"/>
        </w:rPr>
        <w:t>о доходах, расходах, об имуществе и обязательствах имущественного характера,</w:t>
      </w:r>
    </w:p>
    <w:p w:rsidR="00B621B7" w:rsidRPr="00182C3B" w:rsidRDefault="00B621B7" w:rsidP="00745CBE">
      <w:pPr>
        <w:pStyle w:val="ConsPlusNonformat"/>
        <w:jc w:val="center"/>
        <w:rPr>
          <w:rFonts w:ascii="Times New Roman" w:hAnsi="Times New Roman" w:cs="Times New Roman"/>
          <w:b/>
          <w:u w:val="single"/>
        </w:rPr>
      </w:pPr>
      <w:r w:rsidRPr="00182C3B">
        <w:rPr>
          <w:rFonts w:ascii="Times New Roman" w:hAnsi="Times New Roman" w:cs="Times New Roman"/>
          <w:b/>
          <w:u w:val="single"/>
        </w:rPr>
        <w:t xml:space="preserve"> представленные муниципальными служащими администрации Сабаевского сельского поселения</w:t>
      </w:r>
    </w:p>
    <w:p w:rsidR="00B621B7" w:rsidRPr="00182C3B" w:rsidRDefault="00B621B7" w:rsidP="00745CBE">
      <w:pPr>
        <w:pStyle w:val="ConsPlusNonformat"/>
        <w:jc w:val="center"/>
        <w:rPr>
          <w:rFonts w:ascii="Times New Roman" w:hAnsi="Times New Roman" w:cs="Times New Roman"/>
        </w:rPr>
      </w:pPr>
      <w:r w:rsidRPr="00182C3B">
        <w:rPr>
          <w:rFonts w:ascii="Times New Roman" w:hAnsi="Times New Roman" w:cs="Times New Roman"/>
        </w:rPr>
        <w:t xml:space="preserve">                                   (лицами, замещающими муниципальные должности на постоянной основе, муниципальными служащими   и наименование органа местного самоуправления)</w:t>
      </w:r>
    </w:p>
    <w:p w:rsidR="00B621B7" w:rsidRPr="00182C3B" w:rsidRDefault="00B621B7" w:rsidP="00745CBE">
      <w:pPr>
        <w:pStyle w:val="ConsPlusNonformat"/>
        <w:jc w:val="center"/>
        <w:rPr>
          <w:rFonts w:ascii="Times New Roman" w:hAnsi="Times New Roman" w:cs="Times New Roman"/>
          <w:b/>
          <w:u w:val="single"/>
        </w:rPr>
      </w:pPr>
      <w:r w:rsidRPr="00182C3B">
        <w:rPr>
          <w:rFonts w:ascii="Times New Roman" w:hAnsi="Times New Roman" w:cs="Times New Roman"/>
          <w:b/>
          <w:u w:val="single"/>
        </w:rPr>
        <w:t>за отчетный пери</w:t>
      </w:r>
      <w:r>
        <w:rPr>
          <w:rFonts w:ascii="Times New Roman" w:hAnsi="Times New Roman" w:cs="Times New Roman"/>
          <w:b/>
          <w:u w:val="single"/>
        </w:rPr>
        <w:t>од с 1 января по 31 декабря 2017</w:t>
      </w:r>
      <w:r w:rsidRPr="00182C3B">
        <w:rPr>
          <w:rFonts w:ascii="Times New Roman" w:hAnsi="Times New Roman" w:cs="Times New Roman"/>
          <w:b/>
          <w:u w:val="single"/>
        </w:rPr>
        <w:t xml:space="preserve"> года </w:t>
      </w:r>
    </w:p>
    <w:p w:rsidR="00B621B7" w:rsidRPr="00182C3B" w:rsidRDefault="00B621B7" w:rsidP="00745CBE">
      <w:pPr>
        <w:pStyle w:val="ConsPlusNonformat"/>
        <w:jc w:val="center"/>
        <w:rPr>
          <w:rFonts w:ascii="Times New Roman" w:hAnsi="Times New Roman" w:cs="Times New Roman"/>
          <w:b/>
          <w:u w:val="single"/>
        </w:rPr>
      </w:pPr>
      <w:r w:rsidRPr="00182C3B">
        <w:rPr>
          <w:rFonts w:ascii="Times New Roman" w:hAnsi="Times New Roman" w:cs="Times New Roman"/>
          <w:b/>
          <w:u w:val="single"/>
        </w:rPr>
        <w:t xml:space="preserve">и подлежащие размещению на официальном сайте органов местного самоуправления   </w:t>
      </w:r>
    </w:p>
    <w:p w:rsidR="00B621B7" w:rsidRPr="00993B97" w:rsidRDefault="00B621B7" w:rsidP="00745CBE">
      <w:pPr>
        <w:jc w:val="center"/>
        <w:rPr>
          <w:sz w:val="16"/>
          <w:szCs w:val="16"/>
        </w:rPr>
      </w:pPr>
      <w:r w:rsidRPr="00993B97">
        <w:rPr>
          <w:sz w:val="16"/>
          <w:szCs w:val="16"/>
        </w:rPr>
        <w:t>(предоставлению средствам массовой информации для опубликования)</w:t>
      </w:r>
    </w:p>
    <w:p w:rsidR="00B621B7" w:rsidRDefault="00B621B7" w:rsidP="00745CBE">
      <w:pPr>
        <w:jc w:val="center"/>
        <w:rPr>
          <w:sz w:val="25"/>
          <w:szCs w:val="25"/>
        </w:rPr>
      </w:pPr>
    </w:p>
    <w:tbl>
      <w:tblPr>
        <w:tblW w:w="15075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541"/>
        <w:gridCol w:w="2011"/>
        <w:gridCol w:w="1563"/>
        <w:gridCol w:w="882"/>
        <w:gridCol w:w="960"/>
        <w:gridCol w:w="960"/>
        <w:gridCol w:w="1057"/>
        <w:gridCol w:w="743"/>
        <w:gridCol w:w="1080"/>
        <w:gridCol w:w="839"/>
        <w:gridCol w:w="1200"/>
        <w:gridCol w:w="1773"/>
        <w:gridCol w:w="1466"/>
      </w:tblGrid>
      <w:tr w:rsidR="00B621B7" w:rsidTr="00182C3B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21B7" w:rsidRPr="00745CBE" w:rsidRDefault="00B621B7" w:rsidP="00807B13">
            <w:pPr>
              <w:jc w:val="center"/>
              <w:rPr>
                <w:sz w:val="16"/>
                <w:szCs w:val="16"/>
              </w:rPr>
            </w:pPr>
            <w:r w:rsidRPr="00745CBE">
              <w:rPr>
                <w:sz w:val="16"/>
                <w:szCs w:val="16"/>
              </w:rPr>
              <w:t>№№ п/п</w:t>
            </w:r>
          </w:p>
        </w:tc>
        <w:tc>
          <w:tcPr>
            <w:tcW w:w="20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21B7" w:rsidRPr="00745CBE" w:rsidRDefault="00B621B7" w:rsidP="00807B13">
            <w:pPr>
              <w:jc w:val="center"/>
              <w:rPr>
                <w:sz w:val="16"/>
                <w:szCs w:val="16"/>
              </w:rPr>
            </w:pPr>
            <w:r w:rsidRPr="00745CBE">
              <w:rPr>
                <w:sz w:val="16"/>
                <w:szCs w:val="16"/>
              </w:rPr>
              <w:t>Фамилия и инициалы лица, чьи сведения размещаются</w:t>
            </w:r>
          </w:p>
        </w:tc>
        <w:tc>
          <w:tcPr>
            <w:tcW w:w="15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B621B7" w:rsidRPr="00745CBE" w:rsidRDefault="00B621B7" w:rsidP="00807B13">
            <w:pPr>
              <w:ind w:left="113" w:right="113"/>
              <w:jc w:val="center"/>
              <w:rPr>
                <w:sz w:val="16"/>
                <w:szCs w:val="16"/>
              </w:rPr>
            </w:pPr>
            <w:r w:rsidRPr="00745CBE">
              <w:rPr>
                <w:sz w:val="16"/>
                <w:szCs w:val="16"/>
              </w:rPr>
              <w:t>Должность</w:t>
            </w:r>
          </w:p>
        </w:tc>
        <w:tc>
          <w:tcPr>
            <w:tcW w:w="3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21B7" w:rsidRPr="00745CBE" w:rsidRDefault="00B621B7" w:rsidP="00807B13">
            <w:pPr>
              <w:jc w:val="center"/>
              <w:rPr>
                <w:sz w:val="16"/>
                <w:szCs w:val="16"/>
              </w:rPr>
            </w:pPr>
            <w:r w:rsidRPr="00745CBE">
              <w:rPr>
                <w:sz w:val="16"/>
                <w:szCs w:val="16"/>
              </w:rPr>
              <w:t>Объекты недвижимости, находящиеся в собственности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21B7" w:rsidRPr="00745CBE" w:rsidRDefault="00B621B7" w:rsidP="00807B13">
            <w:pPr>
              <w:jc w:val="center"/>
              <w:rPr>
                <w:sz w:val="16"/>
                <w:szCs w:val="16"/>
              </w:rPr>
            </w:pPr>
            <w:r w:rsidRPr="00745CBE">
              <w:rPr>
                <w:sz w:val="16"/>
                <w:szCs w:val="16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B621B7" w:rsidRPr="00745CBE" w:rsidRDefault="00B621B7" w:rsidP="00807B13">
            <w:pPr>
              <w:ind w:left="113" w:right="113"/>
              <w:jc w:val="center"/>
              <w:rPr>
                <w:sz w:val="16"/>
                <w:szCs w:val="16"/>
              </w:rPr>
            </w:pPr>
            <w:r w:rsidRPr="00745CBE">
              <w:rPr>
                <w:sz w:val="16"/>
                <w:szCs w:val="16"/>
              </w:rPr>
              <w:t xml:space="preserve">Транспортные средства </w:t>
            </w:r>
          </w:p>
          <w:p w:rsidR="00B621B7" w:rsidRPr="00745CBE" w:rsidRDefault="00B621B7" w:rsidP="00807B13">
            <w:pPr>
              <w:ind w:left="113" w:right="113"/>
              <w:jc w:val="center"/>
              <w:rPr>
                <w:sz w:val="16"/>
                <w:szCs w:val="16"/>
              </w:rPr>
            </w:pPr>
            <w:r w:rsidRPr="00745CBE">
              <w:rPr>
                <w:sz w:val="16"/>
                <w:szCs w:val="16"/>
              </w:rPr>
              <w:t>(вид, марка)</w:t>
            </w:r>
          </w:p>
        </w:tc>
        <w:tc>
          <w:tcPr>
            <w:tcW w:w="17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B621B7" w:rsidRPr="00745CBE" w:rsidRDefault="00B621B7" w:rsidP="00807B13">
            <w:pPr>
              <w:ind w:left="113" w:right="113"/>
              <w:jc w:val="center"/>
              <w:rPr>
                <w:sz w:val="16"/>
                <w:szCs w:val="16"/>
              </w:rPr>
            </w:pPr>
            <w:r w:rsidRPr="00745CBE">
              <w:rPr>
                <w:sz w:val="16"/>
                <w:szCs w:val="16"/>
              </w:rPr>
              <w:t>Декларированный годовой доход (руб.)</w:t>
            </w:r>
          </w:p>
        </w:tc>
        <w:tc>
          <w:tcPr>
            <w:tcW w:w="14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21B7" w:rsidRPr="00745CBE" w:rsidRDefault="00B621B7" w:rsidP="00807B13">
            <w:pPr>
              <w:jc w:val="center"/>
              <w:rPr>
                <w:sz w:val="16"/>
                <w:szCs w:val="16"/>
              </w:rPr>
            </w:pPr>
            <w:r w:rsidRPr="00745CBE">
              <w:rPr>
                <w:sz w:val="16"/>
                <w:szCs w:val="16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B621B7" w:rsidRPr="00745CBE" w:rsidRDefault="00B621B7" w:rsidP="00807B13">
            <w:pPr>
              <w:jc w:val="center"/>
              <w:rPr>
                <w:sz w:val="16"/>
                <w:szCs w:val="16"/>
              </w:rPr>
            </w:pPr>
          </w:p>
        </w:tc>
      </w:tr>
      <w:tr w:rsidR="00B621B7" w:rsidTr="00182C3B">
        <w:trPr>
          <w:cantSplit/>
          <w:trHeight w:val="1249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1B7" w:rsidRDefault="00B621B7" w:rsidP="00807B13"/>
        </w:tc>
        <w:tc>
          <w:tcPr>
            <w:tcW w:w="20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1B7" w:rsidRDefault="00B621B7" w:rsidP="00807B13"/>
        </w:tc>
        <w:tc>
          <w:tcPr>
            <w:tcW w:w="1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1B7" w:rsidRDefault="00B621B7" w:rsidP="00807B13"/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B621B7" w:rsidRPr="00745CBE" w:rsidRDefault="00B621B7" w:rsidP="00807B13">
            <w:pPr>
              <w:ind w:left="113" w:right="113"/>
              <w:jc w:val="center"/>
              <w:rPr>
                <w:sz w:val="16"/>
                <w:szCs w:val="16"/>
              </w:rPr>
            </w:pPr>
            <w:r w:rsidRPr="00745CBE">
              <w:rPr>
                <w:sz w:val="16"/>
                <w:szCs w:val="16"/>
              </w:rPr>
              <w:t>Вид</w:t>
            </w:r>
          </w:p>
          <w:p w:rsidR="00B621B7" w:rsidRPr="00745CBE" w:rsidRDefault="00B621B7" w:rsidP="00807B13">
            <w:pPr>
              <w:ind w:left="113" w:right="113"/>
              <w:jc w:val="center"/>
              <w:rPr>
                <w:sz w:val="16"/>
                <w:szCs w:val="16"/>
              </w:rPr>
            </w:pPr>
            <w:r w:rsidRPr="00745CBE">
              <w:rPr>
                <w:sz w:val="16"/>
                <w:szCs w:val="16"/>
              </w:rPr>
              <w:t>объекта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B621B7" w:rsidRPr="00745CBE" w:rsidRDefault="00B621B7" w:rsidP="00807B13">
            <w:pPr>
              <w:ind w:left="113" w:right="113"/>
              <w:jc w:val="center"/>
              <w:rPr>
                <w:sz w:val="16"/>
                <w:szCs w:val="16"/>
              </w:rPr>
            </w:pPr>
            <w:r w:rsidRPr="00745CBE">
              <w:rPr>
                <w:sz w:val="16"/>
                <w:szCs w:val="16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B621B7" w:rsidRPr="00745CBE" w:rsidRDefault="00B621B7" w:rsidP="00807B13">
            <w:pPr>
              <w:ind w:left="113" w:right="113"/>
              <w:jc w:val="center"/>
              <w:rPr>
                <w:sz w:val="16"/>
                <w:szCs w:val="16"/>
              </w:rPr>
            </w:pPr>
            <w:r w:rsidRPr="00745CBE">
              <w:rPr>
                <w:sz w:val="16"/>
                <w:szCs w:val="16"/>
              </w:rPr>
              <w:t>Площадь</w:t>
            </w:r>
          </w:p>
          <w:p w:rsidR="00B621B7" w:rsidRPr="00745CBE" w:rsidRDefault="00B621B7" w:rsidP="00807B13">
            <w:pPr>
              <w:ind w:left="113" w:right="113"/>
              <w:jc w:val="center"/>
              <w:rPr>
                <w:sz w:val="16"/>
                <w:szCs w:val="16"/>
              </w:rPr>
            </w:pPr>
            <w:r w:rsidRPr="00745CBE">
              <w:rPr>
                <w:sz w:val="16"/>
                <w:szCs w:val="16"/>
              </w:rPr>
              <w:t>(кв. м)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B621B7" w:rsidRPr="00745CBE" w:rsidRDefault="00B621B7" w:rsidP="00807B13">
            <w:pPr>
              <w:ind w:left="113" w:right="113"/>
              <w:jc w:val="center"/>
              <w:rPr>
                <w:sz w:val="16"/>
                <w:szCs w:val="16"/>
              </w:rPr>
            </w:pPr>
            <w:r w:rsidRPr="00745CBE">
              <w:rPr>
                <w:sz w:val="16"/>
                <w:szCs w:val="16"/>
              </w:rPr>
              <w:t>Страна расположения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B621B7" w:rsidRPr="00745CBE" w:rsidRDefault="00B621B7" w:rsidP="00807B13">
            <w:pPr>
              <w:ind w:left="113" w:right="113"/>
              <w:jc w:val="center"/>
              <w:rPr>
                <w:sz w:val="16"/>
                <w:szCs w:val="16"/>
              </w:rPr>
            </w:pPr>
            <w:r w:rsidRPr="00745CBE">
              <w:rPr>
                <w:sz w:val="16"/>
                <w:szCs w:val="16"/>
              </w:rPr>
              <w:t>Вид</w:t>
            </w:r>
          </w:p>
          <w:p w:rsidR="00B621B7" w:rsidRPr="00745CBE" w:rsidRDefault="00B621B7" w:rsidP="00807B13">
            <w:pPr>
              <w:ind w:left="113" w:right="113"/>
              <w:jc w:val="center"/>
              <w:rPr>
                <w:sz w:val="16"/>
                <w:szCs w:val="16"/>
              </w:rPr>
            </w:pPr>
            <w:r w:rsidRPr="00745CBE">
              <w:rPr>
                <w:sz w:val="16"/>
                <w:szCs w:val="16"/>
              </w:rPr>
              <w:t>объекта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B621B7" w:rsidRPr="00745CBE" w:rsidRDefault="00B621B7" w:rsidP="00807B13">
            <w:pPr>
              <w:ind w:left="113" w:right="113"/>
              <w:jc w:val="center"/>
              <w:rPr>
                <w:sz w:val="16"/>
                <w:szCs w:val="16"/>
              </w:rPr>
            </w:pPr>
            <w:r w:rsidRPr="00745CBE">
              <w:rPr>
                <w:sz w:val="16"/>
                <w:szCs w:val="16"/>
              </w:rPr>
              <w:t>Площадь</w:t>
            </w:r>
          </w:p>
          <w:p w:rsidR="00B621B7" w:rsidRPr="00745CBE" w:rsidRDefault="00B621B7" w:rsidP="00807B13">
            <w:pPr>
              <w:ind w:left="113" w:right="113"/>
              <w:jc w:val="center"/>
              <w:rPr>
                <w:sz w:val="16"/>
                <w:szCs w:val="16"/>
              </w:rPr>
            </w:pPr>
            <w:r w:rsidRPr="00745CBE">
              <w:rPr>
                <w:sz w:val="16"/>
                <w:szCs w:val="16"/>
              </w:rPr>
              <w:t>(кв.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B621B7" w:rsidRPr="00745CBE" w:rsidRDefault="00B621B7" w:rsidP="00807B13">
            <w:pPr>
              <w:ind w:left="113" w:right="113"/>
              <w:jc w:val="center"/>
              <w:rPr>
                <w:sz w:val="16"/>
                <w:szCs w:val="16"/>
              </w:rPr>
            </w:pPr>
            <w:r w:rsidRPr="00745CBE">
              <w:rPr>
                <w:sz w:val="16"/>
                <w:szCs w:val="16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1B7" w:rsidRPr="00745CBE" w:rsidRDefault="00B621B7" w:rsidP="00807B13">
            <w:pPr>
              <w:rPr>
                <w:sz w:val="16"/>
                <w:szCs w:val="16"/>
              </w:rPr>
            </w:pPr>
          </w:p>
        </w:tc>
        <w:tc>
          <w:tcPr>
            <w:tcW w:w="17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1B7" w:rsidRDefault="00B621B7" w:rsidP="00807B13"/>
        </w:tc>
        <w:tc>
          <w:tcPr>
            <w:tcW w:w="1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1B7" w:rsidRDefault="00B621B7" w:rsidP="00807B13"/>
        </w:tc>
      </w:tr>
      <w:tr w:rsidR="00B621B7" w:rsidTr="00182C3B">
        <w:trPr>
          <w:trHeight w:val="59"/>
        </w:trPr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21B7" w:rsidRDefault="00B621B7" w:rsidP="00807B13">
            <w:r>
              <w:rPr>
                <w:sz w:val="22"/>
                <w:szCs w:val="22"/>
              </w:rPr>
              <w:t>1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21B7" w:rsidRPr="00745CBE" w:rsidRDefault="00B621B7" w:rsidP="00745CBE">
            <w:pPr>
              <w:rPr>
                <w:sz w:val="18"/>
                <w:szCs w:val="18"/>
              </w:rPr>
            </w:pPr>
            <w:r w:rsidRPr="00745CBE">
              <w:rPr>
                <w:sz w:val="18"/>
                <w:szCs w:val="18"/>
              </w:rPr>
              <w:t>Наумкин Юрий Алексеевич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21B7" w:rsidRPr="00975992" w:rsidRDefault="00B621B7" w:rsidP="00807B13">
            <w:pPr>
              <w:rPr>
                <w:sz w:val="18"/>
                <w:szCs w:val="18"/>
              </w:rPr>
            </w:pPr>
            <w:r w:rsidRPr="00975992">
              <w:rPr>
                <w:sz w:val="18"/>
                <w:szCs w:val="18"/>
              </w:rPr>
              <w:t>Глава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21B7" w:rsidRPr="00975992" w:rsidRDefault="00B621B7" w:rsidP="00807B13">
            <w:pPr>
              <w:rPr>
                <w:sz w:val="18"/>
                <w:szCs w:val="18"/>
              </w:rPr>
            </w:pPr>
            <w:r w:rsidRPr="00975992">
              <w:rPr>
                <w:sz w:val="18"/>
                <w:szCs w:val="18"/>
              </w:rPr>
              <w:t>Квартира трехкомнатная, доля в праве 1/3</w:t>
            </w:r>
          </w:p>
          <w:p w:rsidR="00B621B7" w:rsidRPr="00975992" w:rsidRDefault="00B621B7" w:rsidP="00807B13">
            <w:pPr>
              <w:rPr>
                <w:sz w:val="18"/>
                <w:szCs w:val="18"/>
              </w:rPr>
            </w:pPr>
          </w:p>
          <w:p w:rsidR="00B621B7" w:rsidRPr="00975992" w:rsidRDefault="00B621B7" w:rsidP="00807B13">
            <w:pPr>
              <w:rPr>
                <w:sz w:val="18"/>
                <w:szCs w:val="18"/>
              </w:rPr>
            </w:pPr>
          </w:p>
          <w:p w:rsidR="00B621B7" w:rsidRPr="00975992" w:rsidRDefault="00B621B7" w:rsidP="00807B13">
            <w:pPr>
              <w:rPr>
                <w:sz w:val="18"/>
                <w:szCs w:val="18"/>
              </w:rPr>
            </w:pPr>
          </w:p>
          <w:p w:rsidR="00B621B7" w:rsidRPr="00975992" w:rsidRDefault="00B621B7" w:rsidP="00807B13">
            <w:pPr>
              <w:rPr>
                <w:sz w:val="18"/>
                <w:szCs w:val="18"/>
              </w:rPr>
            </w:pPr>
          </w:p>
          <w:p w:rsidR="00B621B7" w:rsidRPr="00975992" w:rsidRDefault="00B621B7" w:rsidP="00807B13">
            <w:pPr>
              <w:rPr>
                <w:sz w:val="18"/>
                <w:szCs w:val="18"/>
              </w:rPr>
            </w:pPr>
            <w:r w:rsidRPr="00975992">
              <w:rPr>
                <w:sz w:val="18"/>
                <w:szCs w:val="18"/>
              </w:rPr>
              <w:t>Квартира</w:t>
            </w:r>
          </w:p>
          <w:p w:rsidR="00B621B7" w:rsidRPr="00975992" w:rsidRDefault="00B621B7" w:rsidP="00807B13">
            <w:pPr>
              <w:rPr>
                <w:sz w:val="18"/>
                <w:szCs w:val="18"/>
              </w:rPr>
            </w:pPr>
          </w:p>
          <w:p w:rsidR="00B621B7" w:rsidRDefault="00B621B7" w:rsidP="00807B13">
            <w:pPr>
              <w:rPr>
                <w:sz w:val="18"/>
                <w:szCs w:val="18"/>
              </w:rPr>
            </w:pPr>
          </w:p>
          <w:p w:rsidR="00B621B7" w:rsidRPr="00975992" w:rsidRDefault="00B621B7" w:rsidP="00807B13">
            <w:pPr>
              <w:rPr>
                <w:sz w:val="18"/>
                <w:szCs w:val="18"/>
              </w:rPr>
            </w:pPr>
            <w:r w:rsidRPr="00975992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21B7" w:rsidRPr="00975992" w:rsidRDefault="00B621B7" w:rsidP="00807B13">
            <w:pPr>
              <w:rPr>
                <w:sz w:val="18"/>
                <w:szCs w:val="18"/>
              </w:rPr>
            </w:pPr>
            <w:r w:rsidRPr="00975992">
              <w:rPr>
                <w:sz w:val="18"/>
                <w:szCs w:val="18"/>
              </w:rPr>
              <w:t>Общая долевая собственность</w:t>
            </w:r>
          </w:p>
          <w:p w:rsidR="00B621B7" w:rsidRPr="00975992" w:rsidRDefault="00B621B7" w:rsidP="00745CBE">
            <w:pPr>
              <w:rPr>
                <w:sz w:val="18"/>
                <w:szCs w:val="18"/>
              </w:rPr>
            </w:pPr>
          </w:p>
          <w:p w:rsidR="00B621B7" w:rsidRPr="00975992" w:rsidRDefault="00B621B7" w:rsidP="00745CBE">
            <w:pPr>
              <w:rPr>
                <w:sz w:val="18"/>
                <w:szCs w:val="18"/>
              </w:rPr>
            </w:pPr>
          </w:p>
          <w:p w:rsidR="00B621B7" w:rsidRPr="00975992" w:rsidRDefault="00B621B7" w:rsidP="00745CBE">
            <w:pPr>
              <w:rPr>
                <w:sz w:val="18"/>
                <w:szCs w:val="18"/>
              </w:rPr>
            </w:pPr>
          </w:p>
          <w:p w:rsidR="00B621B7" w:rsidRPr="00975992" w:rsidRDefault="00B621B7" w:rsidP="00745CBE">
            <w:pPr>
              <w:rPr>
                <w:sz w:val="18"/>
                <w:szCs w:val="18"/>
              </w:rPr>
            </w:pPr>
          </w:p>
          <w:p w:rsidR="00B621B7" w:rsidRPr="00975992" w:rsidRDefault="00B621B7" w:rsidP="00745CBE">
            <w:pPr>
              <w:rPr>
                <w:sz w:val="18"/>
                <w:szCs w:val="18"/>
              </w:rPr>
            </w:pPr>
          </w:p>
          <w:p w:rsidR="00B621B7" w:rsidRDefault="00B621B7" w:rsidP="00745CBE">
            <w:pPr>
              <w:rPr>
                <w:sz w:val="18"/>
                <w:szCs w:val="18"/>
              </w:rPr>
            </w:pPr>
            <w:r w:rsidRPr="00975992">
              <w:rPr>
                <w:sz w:val="18"/>
                <w:szCs w:val="18"/>
              </w:rPr>
              <w:t>Собственность</w:t>
            </w:r>
          </w:p>
          <w:p w:rsidR="00B621B7" w:rsidRPr="00975992" w:rsidRDefault="00B621B7" w:rsidP="00745CBE">
            <w:pPr>
              <w:rPr>
                <w:sz w:val="18"/>
                <w:szCs w:val="18"/>
              </w:rPr>
            </w:pPr>
          </w:p>
          <w:p w:rsidR="00B621B7" w:rsidRPr="00975992" w:rsidRDefault="00B621B7" w:rsidP="00745C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Безвозмездное пользование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21B7" w:rsidRPr="00975992" w:rsidRDefault="00B621B7" w:rsidP="00807B13">
            <w:pPr>
              <w:rPr>
                <w:sz w:val="18"/>
                <w:szCs w:val="18"/>
              </w:rPr>
            </w:pPr>
            <w:r w:rsidRPr="00975992">
              <w:rPr>
                <w:sz w:val="18"/>
                <w:szCs w:val="18"/>
              </w:rPr>
              <w:t>75.3</w:t>
            </w:r>
          </w:p>
          <w:p w:rsidR="00B621B7" w:rsidRPr="00975992" w:rsidRDefault="00B621B7" w:rsidP="00745CBE">
            <w:pPr>
              <w:rPr>
                <w:sz w:val="18"/>
                <w:szCs w:val="18"/>
              </w:rPr>
            </w:pPr>
          </w:p>
          <w:p w:rsidR="00B621B7" w:rsidRPr="00975992" w:rsidRDefault="00B621B7" w:rsidP="00745CBE">
            <w:pPr>
              <w:rPr>
                <w:sz w:val="18"/>
                <w:szCs w:val="18"/>
              </w:rPr>
            </w:pPr>
          </w:p>
          <w:p w:rsidR="00B621B7" w:rsidRPr="00975992" w:rsidRDefault="00B621B7" w:rsidP="00745CBE">
            <w:pPr>
              <w:rPr>
                <w:sz w:val="18"/>
                <w:szCs w:val="18"/>
              </w:rPr>
            </w:pPr>
          </w:p>
          <w:p w:rsidR="00B621B7" w:rsidRPr="00975992" w:rsidRDefault="00B621B7" w:rsidP="00745CBE">
            <w:pPr>
              <w:rPr>
                <w:sz w:val="18"/>
                <w:szCs w:val="18"/>
              </w:rPr>
            </w:pPr>
          </w:p>
          <w:p w:rsidR="00B621B7" w:rsidRPr="00975992" w:rsidRDefault="00B621B7" w:rsidP="00745CBE">
            <w:pPr>
              <w:rPr>
                <w:sz w:val="18"/>
                <w:szCs w:val="18"/>
              </w:rPr>
            </w:pPr>
          </w:p>
          <w:p w:rsidR="00B621B7" w:rsidRPr="00975992" w:rsidRDefault="00B621B7" w:rsidP="00745CBE">
            <w:pPr>
              <w:rPr>
                <w:sz w:val="18"/>
                <w:szCs w:val="18"/>
              </w:rPr>
            </w:pPr>
          </w:p>
          <w:p w:rsidR="00B621B7" w:rsidRDefault="00B621B7" w:rsidP="00745CBE">
            <w:pPr>
              <w:rPr>
                <w:sz w:val="18"/>
                <w:szCs w:val="18"/>
              </w:rPr>
            </w:pPr>
          </w:p>
          <w:p w:rsidR="00B621B7" w:rsidRDefault="00B621B7" w:rsidP="00745CBE">
            <w:pPr>
              <w:rPr>
                <w:sz w:val="18"/>
                <w:szCs w:val="18"/>
              </w:rPr>
            </w:pPr>
          </w:p>
          <w:p w:rsidR="00B621B7" w:rsidRPr="00975992" w:rsidRDefault="00B621B7" w:rsidP="00745CBE">
            <w:pPr>
              <w:rPr>
                <w:sz w:val="18"/>
                <w:szCs w:val="18"/>
              </w:rPr>
            </w:pPr>
            <w:r w:rsidRPr="00975992">
              <w:rPr>
                <w:sz w:val="18"/>
                <w:szCs w:val="18"/>
              </w:rPr>
              <w:t>44.2</w:t>
            </w:r>
          </w:p>
          <w:p w:rsidR="00B621B7" w:rsidRPr="00975992" w:rsidRDefault="00B621B7" w:rsidP="00745CBE">
            <w:pPr>
              <w:rPr>
                <w:sz w:val="18"/>
                <w:szCs w:val="18"/>
              </w:rPr>
            </w:pPr>
          </w:p>
          <w:p w:rsidR="00B621B7" w:rsidRDefault="00B621B7" w:rsidP="00745CBE">
            <w:pPr>
              <w:rPr>
                <w:sz w:val="18"/>
                <w:szCs w:val="18"/>
              </w:rPr>
            </w:pPr>
          </w:p>
          <w:p w:rsidR="00B621B7" w:rsidRPr="00975992" w:rsidRDefault="00B621B7" w:rsidP="00745CBE">
            <w:pPr>
              <w:rPr>
                <w:sz w:val="18"/>
                <w:szCs w:val="18"/>
              </w:rPr>
            </w:pPr>
            <w:r w:rsidRPr="00975992">
              <w:rPr>
                <w:sz w:val="18"/>
                <w:szCs w:val="18"/>
              </w:rPr>
              <w:t>2500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21B7" w:rsidRPr="00975992" w:rsidRDefault="00B621B7" w:rsidP="00807B13">
            <w:pPr>
              <w:rPr>
                <w:sz w:val="18"/>
                <w:szCs w:val="18"/>
              </w:rPr>
            </w:pPr>
            <w:r w:rsidRPr="00975992">
              <w:rPr>
                <w:sz w:val="18"/>
                <w:szCs w:val="18"/>
              </w:rPr>
              <w:t>Россия</w:t>
            </w:r>
          </w:p>
          <w:p w:rsidR="00B621B7" w:rsidRPr="00975992" w:rsidRDefault="00B621B7" w:rsidP="00745CBE">
            <w:pPr>
              <w:rPr>
                <w:sz w:val="18"/>
                <w:szCs w:val="18"/>
              </w:rPr>
            </w:pPr>
          </w:p>
          <w:p w:rsidR="00B621B7" w:rsidRPr="00975992" w:rsidRDefault="00B621B7" w:rsidP="00745CBE">
            <w:pPr>
              <w:rPr>
                <w:sz w:val="18"/>
                <w:szCs w:val="18"/>
              </w:rPr>
            </w:pPr>
          </w:p>
          <w:p w:rsidR="00B621B7" w:rsidRPr="00975992" w:rsidRDefault="00B621B7" w:rsidP="00745CBE">
            <w:pPr>
              <w:rPr>
                <w:sz w:val="18"/>
                <w:szCs w:val="18"/>
              </w:rPr>
            </w:pPr>
          </w:p>
          <w:p w:rsidR="00B621B7" w:rsidRPr="00975992" w:rsidRDefault="00B621B7" w:rsidP="00745CBE">
            <w:pPr>
              <w:rPr>
                <w:sz w:val="18"/>
                <w:szCs w:val="18"/>
              </w:rPr>
            </w:pPr>
          </w:p>
          <w:p w:rsidR="00B621B7" w:rsidRPr="00975992" w:rsidRDefault="00B621B7" w:rsidP="00745CBE">
            <w:pPr>
              <w:rPr>
                <w:sz w:val="18"/>
                <w:szCs w:val="18"/>
              </w:rPr>
            </w:pPr>
          </w:p>
          <w:p w:rsidR="00B621B7" w:rsidRPr="00975992" w:rsidRDefault="00B621B7" w:rsidP="00745CBE">
            <w:pPr>
              <w:rPr>
                <w:sz w:val="18"/>
                <w:szCs w:val="18"/>
              </w:rPr>
            </w:pPr>
          </w:p>
          <w:p w:rsidR="00B621B7" w:rsidRDefault="00B621B7" w:rsidP="00745CBE">
            <w:pPr>
              <w:rPr>
                <w:sz w:val="18"/>
                <w:szCs w:val="18"/>
              </w:rPr>
            </w:pPr>
          </w:p>
          <w:p w:rsidR="00B621B7" w:rsidRDefault="00B621B7" w:rsidP="00745CBE">
            <w:pPr>
              <w:rPr>
                <w:sz w:val="18"/>
                <w:szCs w:val="18"/>
              </w:rPr>
            </w:pPr>
          </w:p>
          <w:p w:rsidR="00B621B7" w:rsidRPr="00975992" w:rsidRDefault="00B621B7" w:rsidP="00745CBE">
            <w:pPr>
              <w:rPr>
                <w:sz w:val="18"/>
                <w:szCs w:val="18"/>
              </w:rPr>
            </w:pPr>
            <w:r w:rsidRPr="00975992">
              <w:rPr>
                <w:sz w:val="18"/>
                <w:szCs w:val="18"/>
              </w:rPr>
              <w:t>Россия</w:t>
            </w:r>
          </w:p>
          <w:p w:rsidR="00B621B7" w:rsidRPr="00975992" w:rsidRDefault="00B621B7" w:rsidP="00745CBE">
            <w:pPr>
              <w:rPr>
                <w:sz w:val="18"/>
                <w:szCs w:val="18"/>
              </w:rPr>
            </w:pPr>
          </w:p>
          <w:p w:rsidR="00B621B7" w:rsidRDefault="00B621B7" w:rsidP="00745CBE">
            <w:pPr>
              <w:rPr>
                <w:sz w:val="18"/>
                <w:szCs w:val="18"/>
              </w:rPr>
            </w:pPr>
          </w:p>
          <w:p w:rsidR="00B621B7" w:rsidRPr="00975992" w:rsidRDefault="00B621B7" w:rsidP="00745CBE">
            <w:pPr>
              <w:rPr>
                <w:sz w:val="18"/>
                <w:szCs w:val="18"/>
              </w:rPr>
            </w:pPr>
            <w:r w:rsidRPr="00975992">
              <w:rPr>
                <w:sz w:val="18"/>
                <w:szCs w:val="18"/>
              </w:rPr>
              <w:t>Россия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21B7" w:rsidRPr="00975992" w:rsidRDefault="00B621B7" w:rsidP="00807B13">
            <w:pPr>
              <w:rPr>
                <w:sz w:val="18"/>
                <w:szCs w:val="18"/>
              </w:rPr>
            </w:pPr>
            <w:r w:rsidRPr="00975992">
              <w:rPr>
                <w:sz w:val="18"/>
                <w:szCs w:val="18"/>
              </w:rPr>
              <w:t>Квартира трехкомнатная, доля в праве 1/3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21B7" w:rsidRPr="00182C3B" w:rsidRDefault="00B621B7" w:rsidP="00807B13">
            <w:pPr>
              <w:rPr>
                <w:sz w:val="20"/>
                <w:szCs w:val="20"/>
              </w:rPr>
            </w:pPr>
            <w:r w:rsidRPr="00182C3B">
              <w:rPr>
                <w:sz w:val="20"/>
                <w:szCs w:val="20"/>
              </w:rPr>
              <w:t>75.3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21B7" w:rsidRPr="00182C3B" w:rsidRDefault="00B621B7" w:rsidP="00807B13">
            <w:pPr>
              <w:rPr>
                <w:sz w:val="20"/>
                <w:szCs w:val="20"/>
              </w:rPr>
            </w:pPr>
            <w:r w:rsidRPr="00182C3B">
              <w:rPr>
                <w:sz w:val="20"/>
                <w:szCs w:val="20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21B7" w:rsidRDefault="00B621B7" w:rsidP="00807B13"/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21B7" w:rsidRPr="00745CBE" w:rsidRDefault="00B621B7" w:rsidP="00745C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309 383,00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21B7" w:rsidRDefault="00B621B7" w:rsidP="00807B13"/>
        </w:tc>
      </w:tr>
      <w:tr w:rsidR="00B621B7" w:rsidTr="00182C3B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1B7" w:rsidRDefault="00B621B7" w:rsidP="00807B13"/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21B7" w:rsidRDefault="00B621B7" w:rsidP="00745CBE">
            <w:r>
              <w:rPr>
                <w:sz w:val="22"/>
                <w:szCs w:val="22"/>
              </w:rPr>
              <w:t xml:space="preserve">Супруга  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21B7" w:rsidRPr="00975992" w:rsidRDefault="00B621B7" w:rsidP="00807B13">
            <w:pPr>
              <w:rPr>
                <w:sz w:val="18"/>
                <w:szCs w:val="18"/>
              </w:rPr>
            </w:pPr>
            <w:r w:rsidRPr="00975992">
              <w:rPr>
                <w:sz w:val="18"/>
                <w:szCs w:val="18"/>
              </w:rPr>
              <w:t>Оператор газовой котельной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21B7" w:rsidRPr="00975992" w:rsidRDefault="00B621B7" w:rsidP="00745CBE">
            <w:pPr>
              <w:rPr>
                <w:sz w:val="18"/>
                <w:szCs w:val="18"/>
              </w:rPr>
            </w:pPr>
            <w:r w:rsidRPr="00975992">
              <w:rPr>
                <w:sz w:val="18"/>
                <w:szCs w:val="18"/>
              </w:rPr>
              <w:t>Квартира трехкомнатная, доля в праве 1/3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21B7" w:rsidRPr="00975992" w:rsidRDefault="00B621B7" w:rsidP="00807B13">
            <w:pPr>
              <w:rPr>
                <w:sz w:val="18"/>
                <w:szCs w:val="18"/>
              </w:rPr>
            </w:pPr>
            <w:r w:rsidRPr="00975992">
              <w:rPr>
                <w:sz w:val="18"/>
                <w:szCs w:val="18"/>
              </w:rPr>
              <w:t>Общая долевая собственность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21B7" w:rsidRPr="00975992" w:rsidRDefault="00B621B7" w:rsidP="00807B13">
            <w:pPr>
              <w:rPr>
                <w:sz w:val="18"/>
                <w:szCs w:val="18"/>
              </w:rPr>
            </w:pPr>
            <w:r w:rsidRPr="00975992">
              <w:rPr>
                <w:sz w:val="18"/>
                <w:szCs w:val="18"/>
              </w:rPr>
              <w:t>75.3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21B7" w:rsidRPr="00975992" w:rsidRDefault="00B621B7" w:rsidP="00807B13">
            <w:pPr>
              <w:rPr>
                <w:sz w:val="18"/>
                <w:szCs w:val="18"/>
              </w:rPr>
            </w:pPr>
            <w:r w:rsidRPr="00975992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21B7" w:rsidRPr="00975992" w:rsidRDefault="00B621B7" w:rsidP="00975992">
            <w:pPr>
              <w:rPr>
                <w:sz w:val="18"/>
                <w:szCs w:val="18"/>
              </w:rPr>
            </w:pPr>
            <w:r w:rsidRPr="00975992">
              <w:rPr>
                <w:sz w:val="18"/>
                <w:szCs w:val="18"/>
              </w:rPr>
              <w:t>Квартира трехкомнатная, доля в праве 1/3</w:t>
            </w:r>
          </w:p>
          <w:p w:rsidR="00B621B7" w:rsidRDefault="00B621B7" w:rsidP="00975992">
            <w:pPr>
              <w:rPr>
                <w:sz w:val="18"/>
                <w:szCs w:val="18"/>
              </w:rPr>
            </w:pPr>
          </w:p>
          <w:p w:rsidR="00B621B7" w:rsidRPr="00975992" w:rsidRDefault="00B621B7" w:rsidP="00975992">
            <w:pPr>
              <w:rPr>
                <w:sz w:val="18"/>
                <w:szCs w:val="18"/>
              </w:rPr>
            </w:pPr>
            <w:r w:rsidRPr="00975992">
              <w:rPr>
                <w:sz w:val="18"/>
                <w:szCs w:val="18"/>
              </w:rPr>
              <w:t>Квартира</w:t>
            </w:r>
          </w:p>
          <w:p w:rsidR="00B621B7" w:rsidRPr="00975992" w:rsidRDefault="00B621B7" w:rsidP="00975992">
            <w:pPr>
              <w:rPr>
                <w:sz w:val="18"/>
                <w:szCs w:val="18"/>
              </w:rPr>
            </w:pPr>
          </w:p>
          <w:p w:rsidR="00B621B7" w:rsidRPr="00975992" w:rsidRDefault="00B621B7" w:rsidP="00975992">
            <w:pPr>
              <w:rPr>
                <w:sz w:val="18"/>
                <w:szCs w:val="18"/>
              </w:rPr>
            </w:pPr>
            <w:r w:rsidRPr="00975992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21B7" w:rsidRDefault="00B621B7" w:rsidP="00807B13">
            <w:pPr>
              <w:rPr>
                <w:sz w:val="20"/>
                <w:szCs w:val="20"/>
              </w:rPr>
            </w:pPr>
            <w:r w:rsidRPr="00182C3B">
              <w:rPr>
                <w:sz w:val="20"/>
                <w:szCs w:val="20"/>
              </w:rPr>
              <w:t>75.3</w:t>
            </w:r>
          </w:p>
          <w:p w:rsidR="00B621B7" w:rsidRPr="00182C3B" w:rsidRDefault="00B621B7" w:rsidP="00182C3B">
            <w:pPr>
              <w:rPr>
                <w:sz w:val="20"/>
                <w:szCs w:val="20"/>
              </w:rPr>
            </w:pPr>
          </w:p>
          <w:p w:rsidR="00B621B7" w:rsidRPr="00182C3B" w:rsidRDefault="00B621B7" w:rsidP="00182C3B">
            <w:pPr>
              <w:rPr>
                <w:sz w:val="20"/>
                <w:szCs w:val="20"/>
              </w:rPr>
            </w:pPr>
          </w:p>
          <w:p w:rsidR="00B621B7" w:rsidRDefault="00B621B7" w:rsidP="00182C3B">
            <w:pPr>
              <w:rPr>
                <w:sz w:val="20"/>
                <w:szCs w:val="20"/>
              </w:rPr>
            </w:pPr>
          </w:p>
          <w:p w:rsidR="00B621B7" w:rsidRDefault="00B621B7" w:rsidP="00182C3B">
            <w:pPr>
              <w:rPr>
                <w:sz w:val="20"/>
                <w:szCs w:val="20"/>
              </w:rPr>
            </w:pPr>
          </w:p>
          <w:p w:rsidR="00B621B7" w:rsidRDefault="00B621B7" w:rsidP="00182C3B">
            <w:pPr>
              <w:rPr>
                <w:sz w:val="20"/>
                <w:szCs w:val="20"/>
              </w:rPr>
            </w:pPr>
          </w:p>
          <w:p w:rsidR="00B621B7" w:rsidRDefault="00B621B7" w:rsidP="00182C3B">
            <w:pPr>
              <w:rPr>
                <w:sz w:val="20"/>
                <w:szCs w:val="20"/>
              </w:rPr>
            </w:pPr>
          </w:p>
          <w:p w:rsidR="00B621B7" w:rsidRDefault="00B621B7" w:rsidP="00182C3B">
            <w:pPr>
              <w:rPr>
                <w:sz w:val="20"/>
                <w:szCs w:val="20"/>
              </w:rPr>
            </w:pPr>
          </w:p>
          <w:p w:rsidR="00B621B7" w:rsidRDefault="00B621B7" w:rsidP="00182C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44.2</w:t>
            </w:r>
          </w:p>
          <w:p w:rsidR="00B621B7" w:rsidRDefault="00B621B7" w:rsidP="00182C3B">
            <w:pPr>
              <w:rPr>
                <w:sz w:val="20"/>
                <w:szCs w:val="20"/>
              </w:rPr>
            </w:pPr>
          </w:p>
          <w:p w:rsidR="00B621B7" w:rsidRDefault="00B621B7" w:rsidP="00182C3B">
            <w:pPr>
              <w:rPr>
                <w:sz w:val="20"/>
                <w:szCs w:val="20"/>
              </w:rPr>
            </w:pPr>
          </w:p>
          <w:p w:rsidR="00B621B7" w:rsidRPr="00182C3B" w:rsidRDefault="00B621B7" w:rsidP="00182C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21B7" w:rsidRDefault="00B621B7" w:rsidP="00807B13">
            <w:pPr>
              <w:rPr>
                <w:sz w:val="20"/>
                <w:szCs w:val="20"/>
              </w:rPr>
            </w:pPr>
            <w:r w:rsidRPr="00182C3B">
              <w:rPr>
                <w:sz w:val="20"/>
                <w:szCs w:val="20"/>
              </w:rPr>
              <w:t>Россия</w:t>
            </w:r>
          </w:p>
          <w:p w:rsidR="00B621B7" w:rsidRDefault="00B621B7" w:rsidP="00807B13">
            <w:pPr>
              <w:rPr>
                <w:sz w:val="20"/>
                <w:szCs w:val="20"/>
              </w:rPr>
            </w:pPr>
          </w:p>
          <w:p w:rsidR="00B621B7" w:rsidRDefault="00B621B7" w:rsidP="00807B13">
            <w:pPr>
              <w:rPr>
                <w:sz w:val="20"/>
                <w:szCs w:val="20"/>
              </w:rPr>
            </w:pPr>
          </w:p>
          <w:p w:rsidR="00B621B7" w:rsidRDefault="00B621B7" w:rsidP="00807B13">
            <w:pPr>
              <w:rPr>
                <w:sz w:val="20"/>
                <w:szCs w:val="20"/>
              </w:rPr>
            </w:pPr>
          </w:p>
          <w:p w:rsidR="00B621B7" w:rsidRDefault="00B621B7" w:rsidP="00807B13">
            <w:pPr>
              <w:rPr>
                <w:sz w:val="20"/>
                <w:szCs w:val="20"/>
              </w:rPr>
            </w:pPr>
          </w:p>
          <w:p w:rsidR="00B621B7" w:rsidRDefault="00B621B7" w:rsidP="00807B13">
            <w:pPr>
              <w:rPr>
                <w:sz w:val="20"/>
                <w:szCs w:val="20"/>
              </w:rPr>
            </w:pPr>
          </w:p>
          <w:p w:rsidR="00B621B7" w:rsidRDefault="00B621B7" w:rsidP="00807B13">
            <w:pPr>
              <w:rPr>
                <w:sz w:val="20"/>
                <w:szCs w:val="20"/>
              </w:rPr>
            </w:pPr>
          </w:p>
          <w:p w:rsidR="00B621B7" w:rsidRDefault="00B621B7" w:rsidP="00807B13">
            <w:pPr>
              <w:rPr>
                <w:sz w:val="20"/>
                <w:szCs w:val="20"/>
              </w:rPr>
            </w:pPr>
          </w:p>
          <w:p w:rsidR="00B621B7" w:rsidRDefault="00B621B7" w:rsidP="00807B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B621B7" w:rsidRDefault="00B621B7" w:rsidP="00807B13">
            <w:pPr>
              <w:rPr>
                <w:sz w:val="20"/>
                <w:szCs w:val="20"/>
              </w:rPr>
            </w:pPr>
          </w:p>
          <w:p w:rsidR="00B621B7" w:rsidRDefault="00B621B7" w:rsidP="00807B13">
            <w:pPr>
              <w:rPr>
                <w:sz w:val="20"/>
                <w:szCs w:val="20"/>
              </w:rPr>
            </w:pPr>
          </w:p>
          <w:p w:rsidR="00B621B7" w:rsidRPr="00182C3B" w:rsidRDefault="00B621B7" w:rsidP="00807B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21B7" w:rsidRDefault="00B621B7" w:rsidP="00807B13"/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21B7" w:rsidRPr="00182C3B" w:rsidRDefault="00B621B7" w:rsidP="00745CB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76 244</w:t>
            </w:r>
            <w:r w:rsidRPr="00182C3B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8</w:t>
            </w:r>
            <w:r w:rsidRPr="00182C3B">
              <w:rPr>
                <w:sz w:val="20"/>
                <w:szCs w:val="20"/>
              </w:rPr>
              <w:t>2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21B7" w:rsidRDefault="00B621B7" w:rsidP="00807B13"/>
        </w:tc>
      </w:tr>
      <w:tr w:rsidR="00B621B7" w:rsidTr="00182C3B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21B7" w:rsidRDefault="00B621B7" w:rsidP="00807B13">
            <w:r>
              <w:rPr>
                <w:sz w:val="22"/>
                <w:szCs w:val="22"/>
              </w:rPr>
              <w:t>2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21B7" w:rsidRPr="00975992" w:rsidRDefault="00B621B7" w:rsidP="00975992">
            <w:pPr>
              <w:rPr>
                <w:sz w:val="18"/>
                <w:szCs w:val="18"/>
              </w:rPr>
            </w:pPr>
            <w:r w:rsidRPr="00975992">
              <w:rPr>
                <w:sz w:val="18"/>
                <w:szCs w:val="18"/>
              </w:rPr>
              <w:t>Юркина Валентина Владимировна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21B7" w:rsidRPr="00975992" w:rsidRDefault="00B621B7" w:rsidP="00807B13">
            <w:pPr>
              <w:rPr>
                <w:sz w:val="18"/>
                <w:szCs w:val="18"/>
              </w:rPr>
            </w:pPr>
            <w:r w:rsidRPr="00975992">
              <w:rPr>
                <w:sz w:val="18"/>
                <w:szCs w:val="18"/>
              </w:rPr>
              <w:t>Зам.</w:t>
            </w:r>
            <w:r>
              <w:rPr>
                <w:sz w:val="18"/>
                <w:szCs w:val="18"/>
              </w:rPr>
              <w:t xml:space="preserve"> </w:t>
            </w:r>
            <w:r w:rsidRPr="00975992">
              <w:rPr>
                <w:sz w:val="18"/>
                <w:szCs w:val="18"/>
              </w:rPr>
              <w:t>главы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21B7" w:rsidRPr="00975992" w:rsidRDefault="00B621B7" w:rsidP="00807B13">
            <w:pPr>
              <w:rPr>
                <w:sz w:val="18"/>
                <w:szCs w:val="18"/>
              </w:rPr>
            </w:pPr>
            <w:r w:rsidRPr="00975992">
              <w:rPr>
                <w:sz w:val="18"/>
                <w:szCs w:val="18"/>
              </w:rPr>
              <w:t>Жилой дом</w:t>
            </w:r>
          </w:p>
          <w:p w:rsidR="00B621B7" w:rsidRPr="00975992" w:rsidRDefault="00B621B7" w:rsidP="00807B13">
            <w:pPr>
              <w:rPr>
                <w:sz w:val="18"/>
                <w:szCs w:val="18"/>
              </w:rPr>
            </w:pPr>
          </w:p>
          <w:p w:rsidR="00B621B7" w:rsidRPr="00975992" w:rsidRDefault="00B621B7" w:rsidP="00807B13">
            <w:pPr>
              <w:rPr>
                <w:sz w:val="18"/>
                <w:szCs w:val="18"/>
              </w:rPr>
            </w:pPr>
            <w:r w:rsidRPr="00975992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21B7" w:rsidRPr="00975992" w:rsidRDefault="00B621B7" w:rsidP="00807B13">
            <w:pPr>
              <w:rPr>
                <w:sz w:val="18"/>
                <w:szCs w:val="18"/>
              </w:rPr>
            </w:pPr>
            <w:r w:rsidRPr="00975992">
              <w:rPr>
                <w:sz w:val="18"/>
                <w:szCs w:val="18"/>
              </w:rPr>
              <w:t>собственность</w:t>
            </w:r>
          </w:p>
          <w:p w:rsidR="00B621B7" w:rsidRPr="00975992" w:rsidRDefault="00B621B7" w:rsidP="00975992">
            <w:pPr>
              <w:rPr>
                <w:sz w:val="18"/>
                <w:szCs w:val="18"/>
              </w:rPr>
            </w:pPr>
          </w:p>
          <w:p w:rsidR="00B621B7" w:rsidRPr="00975992" w:rsidRDefault="00B621B7" w:rsidP="00975992">
            <w:pPr>
              <w:rPr>
                <w:sz w:val="18"/>
                <w:szCs w:val="18"/>
              </w:rPr>
            </w:pPr>
            <w:r w:rsidRPr="00975992">
              <w:rPr>
                <w:sz w:val="18"/>
                <w:szCs w:val="18"/>
              </w:rPr>
              <w:t>собственность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21B7" w:rsidRPr="00975992" w:rsidRDefault="00B621B7" w:rsidP="00807B1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40.4</w:t>
            </w:r>
          </w:p>
          <w:p w:rsidR="00B621B7" w:rsidRPr="00975992" w:rsidRDefault="00B621B7" w:rsidP="00975992">
            <w:pPr>
              <w:rPr>
                <w:sz w:val="18"/>
                <w:szCs w:val="18"/>
              </w:rPr>
            </w:pPr>
          </w:p>
          <w:p w:rsidR="00B621B7" w:rsidRPr="00975992" w:rsidRDefault="00B621B7" w:rsidP="00975992">
            <w:pPr>
              <w:rPr>
                <w:sz w:val="18"/>
                <w:szCs w:val="18"/>
              </w:rPr>
            </w:pPr>
          </w:p>
          <w:p w:rsidR="00B621B7" w:rsidRPr="00975992" w:rsidRDefault="00B621B7" w:rsidP="00975992">
            <w:pPr>
              <w:rPr>
                <w:sz w:val="18"/>
                <w:szCs w:val="18"/>
              </w:rPr>
            </w:pPr>
            <w:r w:rsidRPr="00975992">
              <w:rPr>
                <w:sz w:val="18"/>
                <w:szCs w:val="18"/>
              </w:rPr>
              <w:t>2000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21B7" w:rsidRPr="00975992" w:rsidRDefault="00B621B7" w:rsidP="00807B13">
            <w:pPr>
              <w:rPr>
                <w:sz w:val="18"/>
                <w:szCs w:val="18"/>
              </w:rPr>
            </w:pPr>
            <w:r w:rsidRPr="00975992">
              <w:rPr>
                <w:sz w:val="18"/>
                <w:szCs w:val="18"/>
              </w:rPr>
              <w:t>Россия</w:t>
            </w:r>
          </w:p>
          <w:p w:rsidR="00B621B7" w:rsidRPr="00975992" w:rsidRDefault="00B621B7" w:rsidP="00975992">
            <w:pPr>
              <w:rPr>
                <w:sz w:val="18"/>
                <w:szCs w:val="18"/>
              </w:rPr>
            </w:pPr>
          </w:p>
          <w:p w:rsidR="00B621B7" w:rsidRPr="00975992" w:rsidRDefault="00B621B7" w:rsidP="00975992">
            <w:pPr>
              <w:rPr>
                <w:sz w:val="18"/>
                <w:szCs w:val="18"/>
              </w:rPr>
            </w:pPr>
          </w:p>
          <w:p w:rsidR="00B621B7" w:rsidRPr="00975992" w:rsidRDefault="00B621B7" w:rsidP="00975992">
            <w:pPr>
              <w:rPr>
                <w:sz w:val="18"/>
                <w:szCs w:val="18"/>
              </w:rPr>
            </w:pPr>
            <w:r w:rsidRPr="00975992">
              <w:rPr>
                <w:sz w:val="18"/>
                <w:szCs w:val="18"/>
              </w:rPr>
              <w:t>Россия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21B7" w:rsidRPr="00975992" w:rsidRDefault="00B621B7" w:rsidP="00807B13">
            <w:pPr>
              <w:rPr>
                <w:sz w:val="18"/>
                <w:szCs w:val="18"/>
              </w:rPr>
            </w:pPr>
            <w:r w:rsidRPr="00975992">
              <w:rPr>
                <w:sz w:val="18"/>
                <w:szCs w:val="18"/>
              </w:rPr>
              <w:t>Жилой дом</w:t>
            </w:r>
          </w:p>
          <w:p w:rsidR="00B621B7" w:rsidRPr="00975992" w:rsidRDefault="00B621B7" w:rsidP="00975992">
            <w:pPr>
              <w:rPr>
                <w:sz w:val="18"/>
                <w:szCs w:val="18"/>
              </w:rPr>
            </w:pPr>
          </w:p>
          <w:p w:rsidR="00B621B7" w:rsidRPr="00975992" w:rsidRDefault="00B621B7" w:rsidP="00975992">
            <w:pPr>
              <w:rPr>
                <w:sz w:val="18"/>
                <w:szCs w:val="18"/>
              </w:rPr>
            </w:pPr>
            <w:r w:rsidRPr="00975992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21B7" w:rsidRDefault="00B621B7" w:rsidP="00807B1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78.1</w:t>
            </w:r>
          </w:p>
          <w:p w:rsidR="00B621B7" w:rsidRPr="00182C3B" w:rsidRDefault="00B621B7" w:rsidP="00182C3B">
            <w:pPr>
              <w:rPr>
                <w:sz w:val="18"/>
                <w:szCs w:val="18"/>
              </w:rPr>
            </w:pPr>
          </w:p>
          <w:p w:rsidR="00B621B7" w:rsidRDefault="00B621B7" w:rsidP="00182C3B">
            <w:pPr>
              <w:rPr>
                <w:sz w:val="18"/>
                <w:szCs w:val="18"/>
              </w:rPr>
            </w:pPr>
          </w:p>
          <w:p w:rsidR="00B621B7" w:rsidRPr="00182C3B" w:rsidRDefault="00B621B7" w:rsidP="00182C3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21B7" w:rsidRDefault="00B621B7" w:rsidP="00807B13">
            <w:pPr>
              <w:rPr>
                <w:sz w:val="20"/>
                <w:szCs w:val="20"/>
              </w:rPr>
            </w:pPr>
            <w:r w:rsidRPr="00182C3B">
              <w:rPr>
                <w:sz w:val="20"/>
                <w:szCs w:val="20"/>
              </w:rPr>
              <w:t>Россия</w:t>
            </w:r>
          </w:p>
          <w:p w:rsidR="00B621B7" w:rsidRPr="00182C3B" w:rsidRDefault="00B621B7" w:rsidP="00182C3B">
            <w:pPr>
              <w:rPr>
                <w:sz w:val="20"/>
                <w:szCs w:val="20"/>
              </w:rPr>
            </w:pPr>
          </w:p>
          <w:p w:rsidR="00B621B7" w:rsidRDefault="00B621B7" w:rsidP="00182C3B">
            <w:pPr>
              <w:rPr>
                <w:sz w:val="20"/>
                <w:szCs w:val="20"/>
              </w:rPr>
            </w:pPr>
          </w:p>
          <w:p w:rsidR="00B621B7" w:rsidRPr="00182C3B" w:rsidRDefault="00B621B7" w:rsidP="00182C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21B7" w:rsidRDefault="00B621B7" w:rsidP="00807B13"/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21B7" w:rsidRPr="007E6CEA" w:rsidRDefault="00B621B7" w:rsidP="007E6CE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321 168</w:t>
            </w:r>
            <w:r w:rsidRPr="007E6CEA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0</w:t>
            </w:r>
            <w:r w:rsidRPr="007E6CEA">
              <w:rPr>
                <w:sz w:val="18"/>
                <w:szCs w:val="18"/>
              </w:rPr>
              <w:t>0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21B7" w:rsidRDefault="00B621B7" w:rsidP="00807B13"/>
        </w:tc>
      </w:tr>
      <w:tr w:rsidR="00B621B7" w:rsidTr="00182C3B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1B7" w:rsidRDefault="00B621B7" w:rsidP="00807B13"/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21B7" w:rsidRPr="007E6CEA" w:rsidRDefault="00B621B7" w:rsidP="00975992">
            <w:pPr>
              <w:rPr>
                <w:sz w:val="18"/>
                <w:szCs w:val="18"/>
              </w:rPr>
            </w:pPr>
            <w:r w:rsidRPr="007E6CEA">
              <w:rPr>
                <w:sz w:val="18"/>
                <w:szCs w:val="18"/>
              </w:rPr>
              <w:t xml:space="preserve">Супруг  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21B7" w:rsidRPr="007E6CEA" w:rsidRDefault="00B621B7" w:rsidP="00807B1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Худ. руководитель МБУК « КДЦ Сабаевского сельского поселения»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21B7" w:rsidRPr="007E6CEA" w:rsidRDefault="00B621B7" w:rsidP="00975992">
            <w:pPr>
              <w:rPr>
                <w:sz w:val="18"/>
                <w:szCs w:val="18"/>
              </w:rPr>
            </w:pPr>
            <w:r w:rsidRPr="007E6CEA">
              <w:rPr>
                <w:sz w:val="18"/>
                <w:szCs w:val="18"/>
              </w:rPr>
              <w:t>Жилой дом</w:t>
            </w:r>
          </w:p>
          <w:p w:rsidR="00B621B7" w:rsidRPr="007E6CEA" w:rsidRDefault="00B621B7" w:rsidP="00975992">
            <w:pPr>
              <w:rPr>
                <w:sz w:val="18"/>
                <w:szCs w:val="18"/>
              </w:rPr>
            </w:pPr>
          </w:p>
          <w:p w:rsidR="00B621B7" w:rsidRPr="007E6CEA" w:rsidRDefault="00B621B7" w:rsidP="00975992">
            <w:pPr>
              <w:rPr>
                <w:sz w:val="18"/>
                <w:szCs w:val="18"/>
              </w:rPr>
            </w:pPr>
            <w:r w:rsidRPr="007E6CEA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21B7" w:rsidRDefault="00B621B7" w:rsidP="00807B1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собственность</w:t>
            </w:r>
          </w:p>
          <w:p w:rsidR="00B621B7" w:rsidRDefault="00B621B7" w:rsidP="007E6CEA">
            <w:pPr>
              <w:rPr>
                <w:sz w:val="18"/>
                <w:szCs w:val="18"/>
              </w:rPr>
            </w:pPr>
          </w:p>
          <w:p w:rsidR="00B621B7" w:rsidRPr="007E6CEA" w:rsidRDefault="00B621B7" w:rsidP="007E6CE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собственность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21B7" w:rsidRPr="007E6CEA" w:rsidRDefault="00B621B7" w:rsidP="00807B13">
            <w:pPr>
              <w:rPr>
                <w:sz w:val="18"/>
                <w:szCs w:val="18"/>
              </w:rPr>
            </w:pPr>
            <w:r w:rsidRPr="007E6CEA">
              <w:rPr>
                <w:sz w:val="18"/>
                <w:szCs w:val="18"/>
              </w:rPr>
              <w:t>78.1</w:t>
            </w:r>
          </w:p>
          <w:p w:rsidR="00B621B7" w:rsidRPr="007E6CEA" w:rsidRDefault="00B621B7" w:rsidP="00975992">
            <w:pPr>
              <w:rPr>
                <w:sz w:val="18"/>
                <w:szCs w:val="18"/>
              </w:rPr>
            </w:pPr>
          </w:p>
          <w:p w:rsidR="00B621B7" w:rsidRDefault="00B621B7" w:rsidP="00975992">
            <w:pPr>
              <w:rPr>
                <w:sz w:val="18"/>
                <w:szCs w:val="18"/>
              </w:rPr>
            </w:pPr>
          </w:p>
          <w:p w:rsidR="00B621B7" w:rsidRPr="007E6CEA" w:rsidRDefault="00B621B7" w:rsidP="00975992">
            <w:pPr>
              <w:rPr>
                <w:sz w:val="18"/>
                <w:szCs w:val="18"/>
              </w:rPr>
            </w:pPr>
            <w:r w:rsidRPr="007E6CEA">
              <w:rPr>
                <w:sz w:val="18"/>
                <w:szCs w:val="18"/>
              </w:rPr>
              <w:t>2500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21B7" w:rsidRPr="007E6CEA" w:rsidRDefault="00B621B7" w:rsidP="00807B13">
            <w:pPr>
              <w:rPr>
                <w:sz w:val="18"/>
                <w:szCs w:val="18"/>
              </w:rPr>
            </w:pPr>
            <w:r w:rsidRPr="007E6CEA">
              <w:rPr>
                <w:sz w:val="18"/>
                <w:szCs w:val="18"/>
              </w:rPr>
              <w:t>Россия</w:t>
            </w:r>
          </w:p>
          <w:p w:rsidR="00B621B7" w:rsidRPr="007E6CEA" w:rsidRDefault="00B621B7" w:rsidP="00975992">
            <w:pPr>
              <w:rPr>
                <w:sz w:val="18"/>
                <w:szCs w:val="18"/>
              </w:rPr>
            </w:pPr>
          </w:p>
          <w:p w:rsidR="00B621B7" w:rsidRDefault="00B621B7" w:rsidP="00975992">
            <w:pPr>
              <w:rPr>
                <w:sz w:val="18"/>
                <w:szCs w:val="18"/>
              </w:rPr>
            </w:pPr>
          </w:p>
          <w:p w:rsidR="00B621B7" w:rsidRPr="007E6CEA" w:rsidRDefault="00B621B7" w:rsidP="00975992">
            <w:pPr>
              <w:rPr>
                <w:sz w:val="18"/>
                <w:szCs w:val="18"/>
              </w:rPr>
            </w:pPr>
            <w:r w:rsidRPr="007E6CEA">
              <w:rPr>
                <w:sz w:val="18"/>
                <w:szCs w:val="18"/>
              </w:rPr>
              <w:t>Россия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21B7" w:rsidRPr="007E6CEA" w:rsidRDefault="00B621B7" w:rsidP="00975992">
            <w:pPr>
              <w:rPr>
                <w:sz w:val="18"/>
                <w:szCs w:val="18"/>
              </w:rPr>
            </w:pPr>
            <w:r w:rsidRPr="007E6CEA">
              <w:rPr>
                <w:sz w:val="18"/>
                <w:szCs w:val="18"/>
              </w:rPr>
              <w:t>Жилой дом</w:t>
            </w:r>
          </w:p>
          <w:p w:rsidR="00B621B7" w:rsidRPr="007E6CEA" w:rsidRDefault="00B621B7" w:rsidP="00975992">
            <w:pPr>
              <w:rPr>
                <w:sz w:val="18"/>
                <w:szCs w:val="18"/>
              </w:rPr>
            </w:pPr>
          </w:p>
          <w:p w:rsidR="00B621B7" w:rsidRPr="007E6CEA" w:rsidRDefault="00B621B7" w:rsidP="00975992">
            <w:pPr>
              <w:rPr>
                <w:sz w:val="18"/>
                <w:szCs w:val="18"/>
              </w:rPr>
            </w:pPr>
            <w:r w:rsidRPr="007E6CEA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21B7" w:rsidRDefault="00B621B7" w:rsidP="00807B1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40.4</w:t>
            </w:r>
          </w:p>
          <w:p w:rsidR="00B621B7" w:rsidRPr="007E6CEA" w:rsidRDefault="00B621B7" w:rsidP="007E6CEA">
            <w:pPr>
              <w:rPr>
                <w:sz w:val="18"/>
                <w:szCs w:val="18"/>
              </w:rPr>
            </w:pPr>
          </w:p>
          <w:p w:rsidR="00B621B7" w:rsidRDefault="00B621B7" w:rsidP="007E6CEA">
            <w:pPr>
              <w:rPr>
                <w:sz w:val="18"/>
                <w:szCs w:val="18"/>
              </w:rPr>
            </w:pPr>
          </w:p>
          <w:p w:rsidR="00B621B7" w:rsidRPr="007E6CEA" w:rsidRDefault="00B621B7" w:rsidP="007E6CE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21B7" w:rsidRPr="00182C3B" w:rsidRDefault="00B621B7" w:rsidP="00807B13">
            <w:pPr>
              <w:rPr>
                <w:sz w:val="20"/>
                <w:szCs w:val="20"/>
              </w:rPr>
            </w:pPr>
            <w:r w:rsidRPr="00182C3B">
              <w:rPr>
                <w:sz w:val="20"/>
                <w:szCs w:val="20"/>
              </w:rPr>
              <w:t>Россия</w:t>
            </w:r>
          </w:p>
          <w:p w:rsidR="00B621B7" w:rsidRPr="00182C3B" w:rsidRDefault="00B621B7" w:rsidP="00182C3B">
            <w:pPr>
              <w:rPr>
                <w:sz w:val="20"/>
                <w:szCs w:val="20"/>
              </w:rPr>
            </w:pPr>
          </w:p>
          <w:p w:rsidR="00B621B7" w:rsidRDefault="00B621B7" w:rsidP="00182C3B">
            <w:pPr>
              <w:rPr>
                <w:sz w:val="20"/>
                <w:szCs w:val="20"/>
              </w:rPr>
            </w:pPr>
          </w:p>
          <w:p w:rsidR="00B621B7" w:rsidRPr="00182C3B" w:rsidRDefault="00B621B7" w:rsidP="00182C3B">
            <w:pPr>
              <w:rPr>
                <w:sz w:val="20"/>
                <w:szCs w:val="20"/>
              </w:rPr>
            </w:pPr>
            <w:r w:rsidRPr="00182C3B">
              <w:rPr>
                <w:sz w:val="20"/>
                <w:szCs w:val="20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21B7" w:rsidRPr="00182C3B" w:rsidRDefault="00B621B7" w:rsidP="00807B13">
            <w:pPr>
              <w:rPr>
                <w:sz w:val="20"/>
                <w:szCs w:val="20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21B7" w:rsidRPr="007E6CEA" w:rsidRDefault="00B621B7" w:rsidP="00807B1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243</w:t>
            </w:r>
            <w:r w:rsidRPr="007E6CEA">
              <w:rPr>
                <w:sz w:val="18"/>
                <w:szCs w:val="18"/>
              </w:rPr>
              <w:t> </w:t>
            </w:r>
            <w:r>
              <w:rPr>
                <w:sz w:val="18"/>
                <w:szCs w:val="18"/>
              </w:rPr>
              <w:t>633</w:t>
            </w:r>
            <w:r w:rsidRPr="007E6CEA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34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21B7" w:rsidRDefault="00B621B7" w:rsidP="00807B13"/>
        </w:tc>
      </w:tr>
      <w:tr w:rsidR="00B621B7" w:rsidTr="00182C3B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1B7" w:rsidRDefault="00B621B7" w:rsidP="009F1CD5">
            <w:r>
              <w:rPr>
                <w:sz w:val="22"/>
                <w:szCs w:val="22"/>
              </w:rPr>
              <w:t xml:space="preserve"> 3.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21B7" w:rsidRPr="007E6CEA" w:rsidRDefault="00B621B7" w:rsidP="0097599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Кожеваткина Любовь Николаевна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21B7" w:rsidRPr="007E6CEA" w:rsidRDefault="00B621B7" w:rsidP="00807B1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Главный бухгалтер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21B7" w:rsidRDefault="00B621B7" w:rsidP="0097599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 трекомнатная</w:t>
            </w:r>
          </w:p>
          <w:p w:rsidR="00B621B7" w:rsidRDefault="00B621B7" w:rsidP="00975992">
            <w:pPr>
              <w:rPr>
                <w:sz w:val="18"/>
                <w:szCs w:val="18"/>
              </w:rPr>
            </w:pPr>
          </w:p>
          <w:p w:rsidR="00B621B7" w:rsidRDefault="00B621B7" w:rsidP="0097599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пай</w:t>
            </w:r>
          </w:p>
          <w:p w:rsidR="00B621B7" w:rsidRDefault="00B621B7" w:rsidP="00975992">
            <w:pPr>
              <w:rPr>
                <w:sz w:val="18"/>
                <w:szCs w:val="18"/>
              </w:rPr>
            </w:pPr>
          </w:p>
          <w:p w:rsidR="00B621B7" w:rsidRPr="007E6CEA" w:rsidRDefault="00B621B7" w:rsidP="0097599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21B7" w:rsidRDefault="00B621B7" w:rsidP="00807B1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собственность</w:t>
            </w:r>
          </w:p>
          <w:p w:rsidR="00B621B7" w:rsidRPr="00993B97" w:rsidRDefault="00B621B7" w:rsidP="00993B97">
            <w:pPr>
              <w:rPr>
                <w:sz w:val="18"/>
                <w:szCs w:val="18"/>
              </w:rPr>
            </w:pPr>
          </w:p>
          <w:p w:rsidR="00B621B7" w:rsidRDefault="00B621B7" w:rsidP="00993B97">
            <w:pPr>
              <w:rPr>
                <w:sz w:val="18"/>
                <w:szCs w:val="18"/>
              </w:rPr>
            </w:pPr>
          </w:p>
          <w:p w:rsidR="00B621B7" w:rsidRDefault="00B621B7" w:rsidP="00993B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собственность</w:t>
            </w:r>
          </w:p>
          <w:p w:rsidR="00B621B7" w:rsidRDefault="00B621B7" w:rsidP="00993B97">
            <w:pPr>
              <w:rPr>
                <w:sz w:val="18"/>
                <w:szCs w:val="18"/>
              </w:rPr>
            </w:pPr>
          </w:p>
          <w:p w:rsidR="00B621B7" w:rsidRPr="00993B97" w:rsidRDefault="00B621B7" w:rsidP="00993B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собственность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21B7" w:rsidRDefault="00B621B7" w:rsidP="00807B1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53.8</w:t>
            </w:r>
          </w:p>
          <w:p w:rsidR="00B621B7" w:rsidRPr="009F1CD5" w:rsidRDefault="00B621B7" w:rsidP="009F1CD5">
            <w:pPr>
              <w:rPr>
                <w:sz w:val="18"/>
                <w:szCs w:val="18"/>
              </w:rPr>
            </w:pPr>
          </w:p>
          <w:p w:rsidR="00B621B7" w:rsidRPr="009F1CD5" w:rsidRDefault="00B621B7" w:rsidP="009F1CD5">
            <w:pPr>
              <w:rPr>
                <w:sz w:val="18"/>
                <w:szCs w:val="18"/>
              </w:rPr>
            </w:pPr>
          </w:p>
          <w:p w:rsidR="00B621B7" w:rsidRDefault="00B621B7" w:rsidP="009F1CD5">
            <w:pPr>
              <w:rPr>
                <w:sz w:val="18"/>
                <w:szCs w:val="18"/>
              </w:rPr>
            </w:pPr>
          </w:p>
          <w:p w:rsidR="00B621B7" w:rsidRDefault="00B621B7" w:rsidP="009F1CD5">
            <w:pPr>
              <w:rPr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6.5 га"/>
              </w:smartTagPr>
              <w:r>
                <w:rPr>
                  <w:sz w:val="18"/>
                  <w:szCs w:val="18"/>
                </w:rPr>
                <w:t>6.5 га</w:t>
              </w:r>
            </w:smartTag>
          </w:p>
          <w:p w:rsidR="00B621B7" w:rsidRPr="009F1CD5" w:rsidRDefault="00B621B7" w:rsidP="009F1CD5">
            <w:pPr>
              <w:rPr>
                <w:sz w:val="18"/>
                <w:szCs w:val="18"/>
              </w:rPr>
            </w:pPr>
          </w:p>
          <w:p w:rsidR="00B621B7" w:rsidRDefault="00B621B7" w:rsidP="009F1CD5">
            <w:pPr>
              <w:rPr>
                <w:sz w:val="18"/>
                <w:szCs w:val="18"/>
              </w:rPr>
            </w:pPr>
          </w:p>
          <w:p w:rsidR="00B621B7" w:rsidRPr="009F1CD5" w:rsidRDefault="00B621B7" w:rsidP="009F1CD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21B7" w:rsidRDefault="00B621B7" w:rsidP="00807B1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  <w:p w:rsidR="00B621B7" w:rsidRPr="00993B97" w:rsidRDefault="00B621B7" w:rsidP="00993B97">
            <w:pPr>
              <w:rPr>
                <w:sz w:val="18"/>
                <w:szCs w:val="18"/>
              </w:rPr>
            </w:pPr>
          </w:p>
          <w:p w:rsidR="00B621B7" w:rsidRPr="00993B97" w:rsidRDefault="00B621B7" w:rsidP="00993B97">
            <w:pPr>
              <w:rPr>
                <w:sz w:val="18"/>
                <w:szCs w:val="18"/>
              </w:rPr>
            </w:pPr>
          </w:p>
          <w:p w:rsidR="00B621B7" w:rsidRDefault="00B621B7" w:rsidP="00993B97">
            <w:pPr>
              <w:rPr>
                <w:sz w:val="18"/>
                <w:szCs w:val="18"/>
              </w:rPr>
            </w:pPr>
          </w:p>
          <w:p w:rsidR="00B621B7" w:rsidRDefault="00B621B7" w:rsidP="00993B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  <w:p w:rsidR="00B621B7" w:rsidRPr="00993B97" w:rsidRDefault="00B621B7" w:rsidP="00993B97">
            <w:pPr>
              <w:rPr>
                <w:sz w:val="18"/>
                <w:szCs w:val="18"/>
              </w:rPr>
            </w:pPr>
          </w:p>
          <w:p w:rsidR="00B621B7" w:rsidRDefault="00B621B7" w:rsidP="00993B97">
            <w:pPr>
              <w:rPr>
                <w:sz w:val="18"/>
                <w:szCs w:val="18"/>
              </w:rPr>
            </w:pPr>
          </w:p>
          <w:p w:rsidR="00B621B7" w:rsidRPr="00993B97" w:rsidRDefault="00B621B7" w:rsidP="00993B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21B7" w:rsidRPr="007E6CEA" w:rsidRDefault="00B621B7" w:rsidP="00975992">
            <w:pPr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21B7" w:rsidRDefault="00B621B7" w:rsidP="00807B13">
            <w:pPr>
              <w:rPr>
                <w:sz w:val="18"/>
                <w:szCs w:val="18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21B7" w:rsidRDefault="00B621B7" w:rsidP="00807B13"/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21B7" w:rsidRDefault="00B621B7" w:rsidP="00807B13"/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21B7" w:rsidRPr="007E6CEA" w:rsidRDefault="00B621B7" w:rsidP="00807B1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301 122.00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21B7" w:rsidRDefault="00B621B7" w:rsidP="00807B13"/>
        </w:tc>
      </w:tr>
      <w:tr w:rsidR="00B621B7" w:rsidTr="00EA7034">
        <w:trPr>
          <w:trHeight w:val="870"/>
        </w:trPr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621B7" w:rsidRDefault="00B621B7" w:rsidP="00807B13">
            <w:r>
              <w:rPr>
                <w:sz w:val="22"/>
                <w:szCs w:val="22"/>
              </w:rPr>
              <w:t xml:space="preserve"> .4.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21B7" w:rsidRDefault="00B621B7" w:rsidP="0097599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Пищикова Наталья Николаевна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21B7" w:rsidRDefault="00B621B7" w:rsidP="00807B1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Специалист администрации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21B7" w:rsidRDefault="00B621B7" w:rsidP="0097599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  <w:p w:rsidR="00B621B7" w:rsidRDefault="00B621B7" w:rsidP="009F1CD5">
            <w:pPr>
              <w:rPr>
                <w:sz w:val="18"/>
                <w:szCs w:val="18"/>
              </w:rPr>
            </w:pPr>
          </w:p>
          <w:p w:rsidR="00B621B7" w:rsidRDefault="00B621B7" w:rsidP="009F1CD5">
            <w:pPr>
              <w:rPr>
                <w:sz w:val="18"/>
                <w:szCs w:val="18"/>
              </w:rPr>
            </w:pPr>
          </w:p>
          <w:p w:rsidR="00B621B7" w:rsidRDefault="00B621B7" w:rsidP="00953525">
            <w:pPr>
              <w:rPr>
                <w:sz w:val="18"/>
                <w:szCs w:val="18"/>
              </w:rPr>
            </w:pPr>
          </w:p>
          <w:p w:rsidR="00B621B7" w:rsidRPr="00953525" w:rsidRDefault="00B621B7" w:rsidP="009535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21B7" w:rsidRDefault="00B621B7" w:rsidP="00807B1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собственность</w:t>
            </w:r>
          </w:p>
          <w:p w:rsidR="00B621B7" w:rsidRPr="00953525" w:rsidRDefault="00B621B7" w:rsidP="00953525">
            <w:pPr>
              <w:rPr>
                <w:sz w:val="18"/>
                <w:szCs w:val="18"/>
              </w:rPr>
            </w:pPr>
          </w:p>
          <w:p w:rsidR="00B621B7" w:rsidRDefault="00B621B7" w:rsidP="00953525">
            <w:pPr>
              <w:rPr>
                <w:sz w:val="18"/>
                <w:szCs w:val="18"/>
              </w:rPr>
            </w:pPr>
          </w:p>
          <w:p w:rsidR="00B621B7" w:rsidRPr="00953525" w:rsidRDefault="00B621B7" w:rsidP="009535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собственность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21B7" w:rsidRDefault="00B621B7" w:rsidP="00807B1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37.1</w:t>
            </w:r>
          </w:p>
          <w:p w:rsidR="00B621B7" w:rsidRPr="00953525" w:rsidRDefault="00B621B7" w:rsidP="00953525">
            <w:pPr>
              <w:rPr>
                <w:sz w:val="18"/>
                <w:szCs w:val="18"/>
              </w:rPr>
            </w:pPr>
          </w:p>
          <w:p w:rsidR="00B621B7" w:rsidRPr="00953525" w:rsidRDefault="00B621B7" w:rsidP="00953525">
            <w:pPr>
              <w:rPr>
                <w:sz w:val="18"/>
                <w:szCs w:val="18"/>
              </w:rPr>
            </w:pPr>
          </w:p>
          <w:p w:rsidR="00B621B7" w:rsidRPr="00953525" w:rsidRDefault="00B621B7" w:rsidP="00953525">
            <w:pPr>
              <w:rPr>
                <w:sz w:val="18"/>
                <w:szCs w:val="18"/>
              </w:rPr>
            </w:pPr>
          </w:p>
          <w:p w:rsidR="00B621B7" w:rsidRDefault="00B621B7" w:rsidP="00953525">
            <w:pPr>
              <w:rPr>
                <w:sz w:val="18"/>
                <w:szCs w:val="18"/>
              </w:rPr>
            </w:pPr>
          </w:p>
          <w:p w:rsidR="00B621B7" w:rsidRDefault="00B621B7" w:rsidP="00953525">
            <w:pPr>
              <w:rPr>
                <w:sz w:val="18"/>
                <w:szCs w:val="18"/>
              </w:rPr>
            </w:pPr>
          </w:p>
          <w:p w:rsidR="00B621B7" w:rsidRPr="00953525" w:rsidRDefault="00B621B7" w:rsidP="009535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21B7" w:rsidRDefault="00B621B7" w:rsidP="00807B1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  <w:p w:rsidR="00B621B7" w:rsidRPr="00953525" w:rsidRDefault="00B621B7" w:rsidP="00953525">
            <w:pPr>
              <w:rPr>
                <w:sz w:val="18"/>
                <w:szCs w:val="18"/>
              </w:rPr>
            </w:pPr>
          </w:p>
          <w:p w:rsidR="00B621B7" w:rsidRPr="00953525" w:rsidRDefault="00B621B7" w:rsidP="00953525">
            <w:pPr>
              <w:rPr>
                <w:sz w:val="18"/>
                <w:szCs w:val="18"/>
              </w:rPr>
            </w:pPr>
          </w:p>
          <w:p w:rsidR="00B621B7" w:rsidRPr="00953525" w:rsidRDefault="00B621B7" w:rsidP="00953525">
            <w:pPr>
              <w:rPr>
                <w:sz w:val="18"/>
                <w:szCs w:val="18"/>
              </w:rPr>
            </w:pPr>
          </w:p>
          <w:p w:rsidR="00B621B7" w:rsidRDefault="00B621B7" w:rsidP="00953525">
            <w:pPr>
              <w:rPr>
                <w:sz w:val="18"/>
                <w:szCs w:val="18"/>
              </w:rPr>
            </w:pPr>
          </w:p>
          <w:p w:rsidR="00B621B7" w:rsidRPr="00953525" w:rsidRDefault="00B621B7" w:rsidP="009535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21B7" w:rsidRDefault="00B621B7" w:rsidP="0097599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  <w:p w:rsidR="00B621B7" w:rsidRDefault="00B621B7" w:rsidP="00953525">
            <w:pPr>
              <w:rPr>
                <w:sz w:val="18"/>
                <w:szCs w:val="18"/>
              </w:rPr>
            </w:pPr>
          </w:p>
          <w:p w:rsidR="00B621B7" w:rsidRDefault="00B621B7" w:rsidP="009535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  <w:p w:rsidR="00B621B7" w:rsidRDefault="00B621B7" w:rsidP="00953525">
            <w:pPr>
              <w:rPr>
                <w:sz w:val="18"/>
                <w:szCs w:val="18"/>
              </w:rPr>
            </w:pPr>
          </w:p>
          <w:p w:rsidR="00B621B7" w:rsidRPr="00953525" w:rsidRDefault="00B621B7" w:rsidP="009535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21B7" w:rsidRDefault="00B621B7" w:rsidP="00807B1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4000</w:t>
            </w:r>
          </w:p>
          <w:p w:rsidR="00B621B7" w:rsidRPr="00953525" w:rsidRDefault="00B621B7" w:rsidP="00953525">
            <w:pPr>
              <w:rPr>
                <w:sz w:val="18"/>
                <w:szCs w:val="18"/>
              </w:rPr>
            </w:pPr>
          </w:p>
          <w:p w:rsidR="00B621B7" w:rsidRPr="00953525" w:rsidRDefault="00B621B7" w:rsidP="00953525">
            <w:pPr>
              <w:rPr>
                <w:sz w:val="18"/>
                <w:szCs w:val="18"/>
              </w:rPr>
            </w:pPr>
          </w:p>
          <w:p w:rsidR="00B621B7" w:rsidRDefault="00B621B7" w:rsidP="00953525">
            <w:pPr>
              <w:rPr>
                <w:sz w:val="18"/>
                <w:szCs w:val="18"/>
              </w:rPr>
            </w:pPr>
          </w:p>
          <w:p w:rsidR="00B621B7" w:rsidRDefault="00B621B7" w:rsidP="009535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  <w:p w:rsidR="00B621B7" w:rsidRPr="00953525" w:rsidRDefault="00B621B7" w:rsidP="00953525">
            <w:pPr>
              <w:rPr>
                <w:sz w:val="18"/>
                <w:szCs w:val="18"/>
              </w:rPr>
            </w:pPr>
          </w:p>
          <w:p w:rsidR="00B621B7" w:rsidRDefault="00B621B7" w:rsidP="00953525">
            <w:pPr>
              <w:rPr>
                <w:sz w:val="18"/>
                <w:szCs w:val="18"/>
              </w:rPr>
            </w:pPr>
          </w:p>
          <w:p w:rsidR="00B621B7" w:rsidRPr="00953525" w:rsidRDefault="00B621B7" w:rsidP="009535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21B7" w:rsidRDefault="00B621B7" w:rsidP="00807B13">
            <w:pPr>
              <w:rPr>
                <w:sz w:val="20"/>
                <w:szCs w:val="20"/>
              </w:rPr>
            </w:pPr>
            <w:r w:rsidRPr="00953525">
              <w:rPr>
                <w:sz w:val="20"/>
                <w:szCs w:val="20"/>
              </w:rPr>
              <w:t>Россия</w:t>
            </w:r>
          </w:p>
          <w:p w:rsidR="00B621B7" w:rsidRPr="00953525" w:rsidRDefault="00B621B7" w:rsidP="00953525">
            <w:pPr>
              <w:rPr>
                <w:sz w:val="20"/>
                <w:szCs w:val="20"/>
              </w:rPr>
            </w:pPr>
          </w:p>
          <w:p w:rsidR="00B621B7" w:rsidRDefault="00B621B7" w:rsidP="00953525">
            <w:pPr>
              <w:rPr>
                <w:sz w:val="20"/>
                <w:szCs w:val="20"/>
              </w:rPr>
            </w:pPr>
          </w:p>
          <w:p w:rsidR="00B621B7" w:rsidRDefault="00B621B7" w:rsidP="009535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B621B7" w:rsidRPr="00953525" w:rsidRDefault="00B621B7" w:rsidP="00953525">
            <w:pPr>
              <w:rPr>
                <w:sz w:val="20"/>
                <w:szCs w:val="20"/>
              </w:rPr>
            </w:pPr>
          </w:p>
          <w:p w:rsidR="00B621B7" w:rsidRDefault="00B621B7" w:rsidP="00953525">
            <w:pPr>
              <w:rPr>
                <w:sz w:val="20"/>
                <w:szCs w:val="20"/>
              </w:rPr>
            </w:pPr>
          </w:p>
          <w:p w:rsidR="00B621B7" w:rsidRPr="00953525" w:rsidRDefault="00B621B7" w:rsidP="009535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21B7" w:rsidRDefault="00B621B7" w:rsidP="00807B13"/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21B7" w:rsidRDefault="00B621B7" w:rsidP="00807B1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189 851.00</w:t>
            </w:r>
          </w:p>
          <w:p w:rsidR="00B621B7" w:rsidRDefault="00B621B7" w:rsidP="00807B13">
            <w:pPr>
              <w:rPr>
                <w:sz w:val="18"/>
                <w:szCs w:val="18"/>
              </w:rPr>
            </w:pPr>
          </w:p>
          <w:p w:rsidR="00B621B7" w:rsidRDefault="00B621B7" w:rsidP="00807B13">
            <w:pPr>
              <w:rPr>
                <w:sz w:val="18"/>
                <w:szCs w:val="18"/>
              </w:rPr>
            </w:pPr>
          </w:p>
          <w:p w:rsidR="00B621B7" w:rsidRPr="007E6CEA" w:rsidRDefault="00B621B7" w:rsidP="00807B13">
            <w:pPr>
              <w:rPr>
                <w:sz w:val="18"/>
                <w:szCs w:val="18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21B7" w:rsidRDefault="00B621B7" w:rsidP="00807B13"/>
        </w:tc>
      </w:tr>
      <w:tr w:rsidR="00B621B7" w:rsidTr="00953525">
        <w:trPr>
          <w:trHeight w:val="2160"/>
        </w:trPr>
        <w:tc>
          <w:tcPr>
            <w:tcW w:w="5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621B7" w:rsidRDefault="00B621B7" w:rsidP="00807B13"/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21B7" w:rsidRDefault="00B621B7" w:rsidP="0097599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супруг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21B7" w:rsidRDefault="00B621B7" w:rsidP="009F1CD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ООО «ДЭП №15»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21B7" w:rsidRDefault="00B621B7" w:rsidP="00A652D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  <w:p w:rsidR="00B621B7" w:rsidRDefault="00B621B7" w:rsidP="00A652D6">
            <w:pPr>
              <w:rPr>
                <w:sz w:val="18"/>
                <w:szCs w:val="18"/>
              </w:rPr>
            </w:pPr>
          </w:p>
          <w:p w:rsidR="00B621B7" w:rsidRDefault="00B621B7" w:rsidP="00A652D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  <w:p w:rsidR="00B621B7" w:rsidRDefault="00B621B7" w:rsidP="00A652D6">
            <w:pPr>
              <w:rPr>
                <w:sz w:val="18"/>
                <w:szCs w:val="18"/>
              </w:rPr>
            </w:pPr>
          </w:p>
          <w:p w:rsidR="00B621B7" w:rsidRDefault="00B621B7" w:rsidP="00A652D6">
            <w:pPr>
              <w:rPr>
                <w:sz w:val="18"/>
                <w:szCs w:val="18"/>
              </w:rPr>
            </w:pPr>
          </w:p>
          <w:p w:rsidR="00B621B7" w:rsidRPr="00953525" w:rsidRDefault="00B621B7" w:rsidP="00A652D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21B7" w:rsidRDefault="00B621B7" w:rsidP="00A652D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собственность</w:t>
            </w:r>
          </w:p>
          <w:p w:rsidR="00B621B7" w:rsidRDefault="00B621B7" w:rsidP="00953525">
            <w:pPr>
              <w:rPr>
                <w:sz w:val="18"/>
                <w:szCs w:val="18"/>
              </w:rPr>
            </w:pPr>
          </w:p>
          <w:p w:rsidR="00B621B7" w:rsidRDefault="00B621B7" w:rsidP="009535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собственность</w:t>
            </w:r>
          </w:p>
          <w:p w:rsidR="00B621B7" w:rsidRPr="00953525" w:rsidRDefault="00B621B7" w:rsidP="00953525">
            <w:pPr>
              <w:rPr>
                <w:sz w:val="18"/>
                <w:szCs w:val="18"/>
              </w:rPr>
            </w:pPr>
          </w:p>
          <w:p w:rsidR="00B621B7" w:rsidRDefault="00B621B7" w:rsidP="00953525">
            <w:pPr>
              <w:rPr>
                <w:sz w:val="18"/>
                <w:szCs w:val="18"/>
              </w:rPr>
            </w:pPr>
          </w:p>
          <w:p w:rsidR="00B621B7" w:rsidRPr="00953525" w:rsidRDefault="00B621B7" w:rsidP="009535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собственность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21B7" w:rsidRDefault="00B621B7" w:rsidP="00A652D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4000</w:t>
            </w:r>
          </w:p>
          <w:p w:rsidR="00B621B7" w:rsidRPr="00953525" w:rsidRDefault="00B621B7" w:rsidP="00A652D6">
            <w:pPr>
              <w:rPr>
                <w:sz w:val="18"/>
                <w:szCs w:val="18"/>
              </w:rPr>
            </w:pPr>
          </w:p>
          <w:p w:rsidR="00B621B7" w:rsidRPr="00953525" w:rsidRDefault="00B621B7" w:rsidP="00A652D6">
            <w:pPr>
              <w:rPr>
                <w:sz w:val="18"/>
                <w:szCs w:val="18"/>
              </w:rPr>
            </w:pPr>
          </w:p>
          <w:p w:rsidR="00B621B7" w:rsidRDefault="00B621B7" w:rsidP="00A652D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  <w:p w:rsidR="00B621B7" w:rsidRPr="00953525" w:rsidRDefault="00B621B7" w:rsidP="00A652D6">
            <w:pPr>
              <w:rPr>
                <w:sz w:val="18"/>
                <w:szCs w:val="18"/>
              </w:rPr>
            </w:pPr>
          </w:p>
          <w:p w:rsidR="00B621B7" w:rsidRDefault="00B621B7" w:rsidP="00A652D6">
            <w:pPr>
              <w:rPr>
                <w:sz w:val="18"/>
                <w:szCs w:val="18"/>
              </w:rPr>
            </w:pPr>
          </w:p>
          <w:p w:rsidR="00B621B7" w:rsidRDefault="00B621B7" w:rsidP="00A652D6">
            <w:pPr>
              <w:rPr>
                <w:sz w:val="18"/>
                <w:szCs w:val="18"/>
              </w:rPr>
            </w:pPr>
          </w:p>
          <w:p w:rsidR="00B621B7" w:rsidRPr="00953525" w:rsidRDefault="00B621B7" w:rsidP="00A652D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21B7" w:rsidRDefault="00B621B7" w:rsidP="00A652D6">
            <w:pPr>
              <w:rPr>
                <w:sz w:val="20"/>
                <w:szCs w:val="20"/>
              </w:rPr>
            </w:pPr>
            <w:r w:rsidRPr="00953525">
              <w:rPr>
                <w:sz w:val="20"/>
                <w:szCs w:val="20"/>
              </w:rPr>
              <w:t>Россия</w:t>
            </w:r>
          </w:p>
          <w:p w:rsidR="00B621B7" w:rsidRPr="00953525" w:rsidRDefault="00B621B7" w:rsidP="00A652D6">
            <w:pPr>
              <w:rPr>
                <w:sz w:val="20"/>
                <w:szCs w:val="20"/>
              </w:rPr>
            </w:pPr>
          </w:p>
          <w:p w:rsidR="00B621B7" w:rsidRDefault="00B621B7" w:rsidP="00A652D6">
            <w:pPr>
              <w:rPr>
                <w:sz w:val="20"/>
                <w:szCs w:val="20"/>
              </w:rPr>
            </w:pPr>
          </w:p>
          <w:p w:rsidR="00B621B7" w:rsidRDefault="00B621B7" w:rsidP="00A65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B621B7" w:rsidRPr="00953525" w:rsidRDefault="00B621B7" w:rsidP="00A652D6">
            <w:pPr>
              <w:rPr>
                <w:sz w:val="20"/>
                <w:szCs w:val="20"/>
              </w:rPr>
            </w:pPr>
          </w:p>
          <w:p w:rsidR="00B621B7" w:rsidRDefault="00B621B7" w:rsidP="00A652D6">
            <w:pPr>
              <w:rPr>
                <w:sz w:val="20"/>
                <w:szCs w:val="20"/>
              </w:rPr>
            </w:pPr>
          </w:p>
          <w:p w:rsidR="00B621B7" w:rsidRPr="00953525" w:rsidRDefault="00B621B7" w:rsidP="00A65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21B7" w:rsidRDefault="00B621B7" w:rsidP="009535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  <w:p w:rsidR="00B621B7" w:rsidRDefault="00B621B7" w:rsidP="00953525">
            <w:pPr>
              <w:rPr>
                <w:sz w:val="18"/>
                <w:szCs w:val="18"/>
              </w:rPr>
            </w:pPr>
          </w:p>
          <w:p w:rsidR="00B621B7" w:rsidRDefault="00B621B7" w:rsidP="00953525">
            <w:pPr>
              <w:rPr>
                <w:sz w:val="18"/>
                <w:szCs w:val="18"/>
              </w:rPr>
            </w:pPr>
          </w:p>
          <w:p w:rsidR="00B621B7" w:rsidRDefault="00B621B7" w:rsidP="009535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ВАЗ  2106</w:t>
            </w:r>
          </w:p>
          <w:p w:rsidR="00B621B7" w:rsidRDefault="00B621B7" w:rsidP="00953525">
            <w:pPr>
              <w:rPr>
                <w:sz w:val="18"/>
                <w:szCs w:val="18"/>
              </w:rPr>
            </w:pPr>
          </w:p>
          <w:p w:rsidR="00B621B7" w:rsidRDefault="00B621B7" w:rsidP="009535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  <w:p w:rsidR="00B621B7" w:rsidRPr="007E6CEA" w:rsidRDefault="00B621B7" w:rsidP="00953525">
            <w:pPr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21B7" w:rsidRDefault="00B621B7" w:rsidP="00A652D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37.1</w:t>
            </w:r>
          </w:p>
          <w:p w:rsidR="00B621B7" w:rsidRPr="00953525" w:rsidRDefault="00B621B7" w:rsidP="00A652D6">
            <w:pPr>
              <w:rPr>
                <w:sz w:val="18"/>
                <w:szCs w:val="18"/>
              </w:rPr>
            </w:pPr>
          </w:p>
          <w:p w:rsidR="00B621B7" w:rsidRPr="00953525" w:rsidRDefault="00B621B7" w:rsidP="00A652D6">
            <w:pPr>
              <w:rPr>
                <w:sz w:val="18"/>
                <w:szCs w:val="18"/>
              </w:rPr>
            </w:pPr>
          </w:p>
          <w:p w:rsidR="00B621B7" w:rsidRPr="00953525" w:rsidRDefault="00B621B7" w:rsidP="00A652D6">
            <w:pPr>
              <w:rPr>
                <w:sz w:val="18"/>
                <w:szCs w:val="18"/>
              </w:rPr>
            </w:pPr>
          </w:p>
          <w:p w:rsidR="00B621B7" w:rsidRDefault="00B621B7" w:rsidP="00A652D6">
            <w:pPr>
              <w:rPr>
                <w:sz w:val="18"/>
                <w:szCs w:val="18"/>
              </w:rPr>
            </w:pPr>
          </w:p>
          <w:p w:rsidR="00B621B7" w:rsidRDefault="00B621B7" w:rsidP="00A652D6">
            <w:pPr>
              <w:rPr>
                <w:sz w:val="18"/>
                <w:szCs w:val="18"/>
              </w:rPr>
            </w:pPr>
          </w:p>
          <w:p w:rsidR="00B621B7" w:rsidRDefault="00B621B7" w:rsidP="00A652D6">
            <w:pPr>
              <w:rPr>
                <w:sz w:val="18"/>
                <w:szCs w:val="18"/>
              </w:rPr>
            </w:pPr>
          </w:p>
          <w:p w:rsidR="00B621B7" w:rsidRPr="00953525" w:rsidRDefault="00B621B7" w:rsidP="00A652D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21B7" w:rsidRDefault="00B621B7" w:rsidP="00A652D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  <w:p w:rsidR="00B621B7" w:rsidRPr="00953525" w:rsidRDefault="00B621B7" w:rsidP="00A652D6">
            <w:pPr>
              <w:rPr>
                <w:sz w:val="18"/>
                <w:szCs w:val="18"/>
              </w:rPr>
            </w:pPr>
          </w:p>
          <w:p w:rsidR="00B621B7" w:rsidRPr="00953525" w:rsidRDefault="00B621B7" w:rsidP="00A652D6">
            <w:pPr>
              <w:rPr>
                <w:sz w:val="18"/>
                <w:szCs w:val="18"/>
              </w:rPr>
            </w:pPr>
          </w:p>
          <w:p w:rsidR="00B621B7" w:rsidRDefault="00B621B7" w:rsidP="00A652D6">
            <w:pPr>
              <w:rPr>
                <w:sz w:val="18"/>
                <w:szCs w:val="18"/>
              </w:rPr>
            </w:pPr>
          </w:p>
          <w:p w:rsidR="00B621B7" w:rsidRDefault="00B621B7" w:rsidP="00A652D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  <w:p w:rsidR="00B621B7" w:rsidRPr="00953525" w:rsidRDefault="00B621B7" w:rsidP="00A652D6">
            <w:pPr>
              <w:rPr>
                <w:sz w:val="18"/>
                <w:szCs w:val="18"/>
              </w:rPr>
            </w:pPr>
          </w:p>
          <w:p w:rsidR="00B621B7" w:rsidRDefault="00B621B7" w:rsidP="00A652D6">
            <w:pPr>
              <w:rPr>
                <w:sz w:val="18"/>
                <w:szCs w:val="18"/>
              </w:rPr>
            </w:pPr>
          </w:p>
          <w:p w:rsidR="00B621B7" w:rsidRPr="00953525" w:rsidRDefault="00B621B7" w:rsidP="00A652D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21B7" w:rsidRDefault="00B621B7" w:rsidP="00807B13"/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21B7" w:rsidRDefault="00B621B7" w:rsidP="00807B1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180 000.00</w:t>
            </w:r>
          </w:p>
          <w:p w:rsidR="00B621B7" w:rsidRDefault="00B621B7" w:rsidP="00807B13">
            <w:pPr>
              <w:rPr>
                <w:sz w:val="18"/>
                <w:szCs w:val="18"/>
              </w:rPr>
            </w:pPr>
          </w:p>
          <w:p w:rsidR="00B621B7" w:rsidRDefault="00B621B7" w:rsidP="00807B13">
            <w:pPr>
              <w:rPr>
                <w:sz w:val="18"/>
                <w:szCs w:val="18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21B7" w:rsidRDefault="00B621B7" w:rsidP="00807B13"/>
        </w:tc>
      </w:tr>
      <w:tr w:rsidR="00B621B7" w:rsidTr="00EA7034">
        <w:trPr>
          <w:trHeight w:val="780"/>
        </w:trPr>
        <w:tc>
          <w:tcPr>
            <w:tcW w:w="5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1B7" w:rsidRDefault="00B621B7" w:rsidP="00807B13"/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21B7" w:rsidRDefault="00B621B7" w:rsidP="0097599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21B7" w:rsidRDefault="00B621B7" w:rsidP="009F1CD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Учащийся МБОУ « Сабаевская СОШ»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21B7" w:rsidRDefault="00B621B7" w:rsidP="00A652D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21B7" w:rsidRDefault="00B621B7" w:rsidP="009535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собственность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21B7" w:rsidRDefault="00B621B7" w:rsidP="00A652D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21B7" w:rsidRPr="00953525" w:rsidRDefault="00B621B7" w:rsidP="00A65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21B7" w:rsidRDefault="00B621B7" w:rsidP="00953525">
            <w:pPr>
              <w:rPr>
                <w:sz w:val="18"/>
                <w:szCs w:val="18"/>
              </w:rPr>
            </w:pPr>
          </w:p>
          <w:p w:rsidR="00B621B7" w:rsidRDefault="00B621B7" w:rsidP="00953525">
            <w:pPr>
              <w:rPr>
                <w:sz w:val="18"/>
                <w:szCs w:val="18"/>
              </w:rPr>
            </w:pPr>
          </w:p>
          <w:p w:rsidR="00B621B7" w:rsidRDefault="00B621B7" w:rsidP="00953525">
            <w:pPr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21B7" w:rsidRDefault="00B621B7" w:rsidP="00A652D6">
            <w:pPr>
              <w:rPr>
                <w:sz w:val="18"/>
                <w:szCs w:val="18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21B7" w:rsidRDefault="00B621B7" w:rsidP="00A652D6">
            <w:pPr>
              <w:rPr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21B7" w:rsidRDefault="00B621B7" w:rsidP="00807B13"/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21B7" w:rsidRDefault="00B621B7" w:rsidP="00807B13">
            <w:pPr>
              <w:rPr>
                <w:sz w:val="18"/>
                <w:szCs w:val="18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21B7" w:rsidRDefault="00B621B7" w:rsidP="00807B13"/>
        </w:tc>
      </w:tr>
    </w:tbl>
    <w:p w:rsidR="00B621B7" w:rsidRDefault="00B621B7" w:rsidP="00745CBE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B621B7" w:rsidRDefault="00B621B7" w:rsidP="00745CBE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_____________   ______________________________   __________________</w:t>
      </w:r>
    </w:p>
    <w:p w:rsidR="00B621B7" w:rsidRDefault="00B621B7" w:rsidP="00745CBE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(подпись)               (Ф.И.О. руководителя)                    (дата)</w:t>
      </w:r>
    </w:p>
    <w:p w:rsidR="00B621B7" w:rsidRDefault="00B621B7" w:rsidP="00745CBE">
      <w:pPr>
        <w:rPr>
          <w:sz w:val="25"/>
          <w:szCs w:val="25"/>
        </w:rPr>
      </w:pPr>
      <w:r>
        <w:rPr>
          <w:b/>
          <w:bCs/>
          <w:sz w:val="25"/>
          <w:szCs w:val="25"/>
        </w:rPr>
        <w:t xml:space="preserve">* </w:t>
      </w:r>
      <w:r>
        <w:rPr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сделки.».</w:t>
      </w:r>
    </w:p>
    <w:p w:rsidR="00B621B7" w:rsidRDefault="00B621B7"/>
    <w:p w:rsidR="00B621B7" w:rsidRDefault="00B621B7"/>
    <w:p w:rsidR="00B621B7" w:rsidRDefault="00B621B7"/>
    <w:p w:rsidR="00B621B7" w:rsidRDefault="00B621B7"/>
    <w:p w:rsidR="00B621B7" w:rsidRDefault="00B621B7"/>
    <w:p w:rsidR="00B621B7" w:rsidRDefault="00B621B7"/>
    <w:p w:rsidR="00B621B7" w:rsidRDefault="00B621B7"/>
    <w:p w:rsidR="00B621B7" w:rsidRDefault="00B621B7"/>
    <w:p w:rsidR="00B621B7" w:rsidRDefault="00B621B7"/>
    <w:p w:rsidR="00B621B7" w:rsidRDefault="00B621B7"/>
    <w:p w:rsidR="00B621B7" w:rsidRDefault="00B621B7"/>
    <w:p w:rsidR="00B621B7" w:rsidRDefault="00B621B7"/>
    <w:p w:rsidR="00B621B7" w:rsidRDefault="00B621B7"/>
    <w:p w:rsidR="00B621B7" w:rsidRDefault="00B621B7"/>
    <w:p w:rsidR="00B621B7" w:rsidRDefault="00B621B7"/>
    <w:p w:rsidR="00B621B7" w:rsidRDefault="00B621B7"/>
    <w:p w:rsidR="00B621B7" w:rsidRDefault="00B621B7"/>
    <w:p w:rsidR="00B621B7" w:rsidRDefault="00B621B7"/>
    <w:p w:rsidR="00B621B7" w:rsidRDefault="00B621B7"/>
    <w:p w:rsidR="00B621B7" w:rsidRDefault="00B621B7"/>
    <w:p w:rsidR="00B621B7" w:rsidRDefault="00B621B7"/>
    <w:p w:rsidR="00B621B7" w:rsidRDefault="00B621B7"/>
    <w:p w:rsidR="00B621B7" w:rsidRDefault="00B621B7"/>
    <w:p w:rsidR="00B621B7" w:rsidRDefault="00B621B7"/>
    <w:p w:rsidR="00B621B7" w:rsidRDefault="00B621B7"/>
    <w:p w:rsidR="00B621B7" w:rsidRDefault="00B621B7"/>
    <w:p w:rsidR="00B621B7" w:rsidRDefault="00B621B7"/>
    <w:p w:rsidR="00B621B7" w:rsidRDefault="00B621B7"/>
    <w:p w:rsidR="00B621B7" w:rsidRDefault="00B621B7"/>
    <w:p w:rsidR="00B621B7" w:rsidRDefault="00B621B7"/>
    <w:p w:rsidR="00B621B7" w:rsidRDefault="00B621B7"/>
    <w:p w:rsidR="00B621B7" w:rsidRDefault="00B621B7"/>
    <w:sectPr w:rsidR="00B621B7" w:rsidSect="00745CB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45CBE"/>
    <w:rsid w:val="00092617"/>
    <w:rsid w:val="00182C3B"/>
    <w:rsid w:val="003E432F"/>
    <w:rsid w:val="0061478F"/>
    <w:rsid w:val="00662EB9"/>
    <w:rsid w:val="00711766"/>
    <w:rsid w:val="00745CBE"/>
    <w:rsid w:val="007E6CEA"/>
    <w:rsid w:val="00807B13"/>
    <w:rsid w:val="00953525"/>
    <w:rsid w:val="00975992"/>
    <w:rsid w:val="00993B97"/>
    <w:rsid w:val="009F1CD5"/>
    <w:rsid w:val="00A0538B"/>
    <w:rsid w:val="00A652D6"/>
    <w:rsid w:val="00B1332E"/>
    <w:rsid w:val="00B20DFB"/>
    <w:rsid w:val="00B621B7"/>
    <w:rsid w:val="00C73E9C"/>
    <w:rsid w:val="00E31D38"/>
    <w:rsid w:val="00EA7034"/>
    <w:rsid w:val="00FC59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5CBE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745CBE"/>
    <w:pPr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90</TotalTime>
  <Pages>4</Pages>
  <Words>481</Words>
  <Characters>2747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MSI</cp:lastModifiedBy>
  <cp:revision>6</cp:revision>
  <cp:lastPrinted>2017-04-25T13:07:00Z</cp:lastPrinted>
  <dcterms:created xsi:type="dcterms:W3CDTF">2017-04-25T13:04:00Z</dcterms:created>
  <dcterms:modified xsi:type="dcterms:W3CDTF">2018-05-03T08:24:00Z</dcterms:modified>
</cp:coreProperties>
</file>